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06655" w:rsidRDefault="00F0665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F06655" w:rsidRDefault="00F0665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v:textbox>
              </v:shape>
            </w:pict>
          </mc:Fallback>
        </mc:AlternateContent>
      </w:r>
    </w:p>
    <w:p w14:paraId="59B7634F" w14:textId="3F8B1751" w:rsidR="009A3A60" w:rsidRPr="009A3A60" w:rsidRDefault="009A3A60" w:rsidP="00F36BAD">
      <w:pPr>
        <w:pStyle w:val="CoverPageTitle"/>
        <w:tabs>
          <w:tab w:val="left" w:pos="9498"/>
        </w:tabs>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8365F">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7A142EEE" w:rsidR="00F3617B" w:rsidRPr="009A3A60" w:rsidRDefault="009A3A60" w:rsidP="00F36BAD">
      <w:pPr>
        <w:pStyle w:val="BASEDON"/>
        <w:tabs>
          <w:tab w:val="left" w:pos="9498"/>
        </w:tabs>
        <w:ind w:left="709" w:right="659"/>
      </w:pPr>
      <w:r w:rsidRPr="009A3A60">
        <w:rPr>
          <w:rFonts w:eastAsia="Arial"/>
        </w:rPr>
        <w:t xml:space="preserve">BASED ON TYPES </w:t>
      </w:r>
      <w:r w:rsidR="00AA30BF">
        <w:rPr>
          <w:rFonts w:eastAsia="Arial"/>
        </w:rPr>
        <w:t>dh5</w:t>
      </w:r>
      <w:r w:rsidRPr="009A3A60">
        <w:rPr>
          <w:rFonts w:eastAsia="Arial"/>
        </w:rPr>
        <w:t>0</w:t>
      </w:r>
      <w:r w:rsidR="0068365F">
        <w:rPr>
          <w:rFonts w:eastAsia="Arial"/>
        </w:rPr>
        <w:t>033</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8365F">
        <w:rPr>
          <w:rFonts w:eastAsia="Arial"/>
        </w:rPr>
        <w:t>03</w:t>
      </w:r>
      <w:r w:rsidR="00AA30BF">
        <w:rPr>
          <w:rFonts w:eastAsia="Arial"/>
        </w:rPr>
        <w:t>7</w:t>
      </w:r>
      <w:r w:rsidR="00E72A62">
        <w:rPr>
          <w:rFonts w:eastAsia="Arial"/>
        </w:rPr>
        <w:t xml:space="preserve"> and eh50033 to eh50037</w:t>
      </w:r>
    </w:p>
    <w:p w14:paraId="404DB556" w14:textId="37B2EE5F" w:rsidR="007F5AFE" w:rsidRPr="00240DB1" w:rsidRDefault="007F5AFE" w:rsidP="00F36BAD">
      <w:pPr>
        <w:pStyle w:val="CoverPageTitle"/>
        <w:tabs>
          <w:tab w:val="left" w:pos="9498"/>
        </w:tabs>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68365F">
        <w:t>2</w:t>
      </w:r>
      <w:bookmarkStart w:id="0" w:name="_GoBack"/>
      <w:bookmarkEnd w:id="0"/>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14D441E" w:rsidR="008B5CFD" w:rsidRPr="00240DB1" w:rsidRDefault="008B5CFD" w:rsidP="00907A7B">
            <w:pPr>
              <w:pStyle w:val="Leftalign"/>
              <w:jc w:val="left"/>
            </w:pPr>
            <w:r w:rsidRPr="00240DB1">
              <w:t>Issue</w:t>
            </w:r>
            <w:r w:rsidR="00097C2F">
              <w:t xml:space="preserve"> </w:t>
            </w:r>
            <w:r w:rsidR="00AA30BF">
              <w:t>5</w:t>
            </w:r>
            <w:r w:rsidR="00DB3C47">
              <w:t xml:space="preserve"> Draft </w:t>
            </w:r>
            <w:r w:rsidR="00907A7B">
              <w:t>C</w:t>
            </w:r>
          </w:p>
        </w:tc>
        <w:tc>
          <w:tcPr>
            <w:tcW w:w="4349" w:type="dxa"/>
            <w:shd w:val="clear" w:color="auto" w:fill="auto"/>
            <w:vAlign w:val="center"/>
          </w:tcPr>
          <w:p w14:paraId="698FE275" w14:textId="258E710D" w:rsidR="008B5CFD" w:rsidRPr="00240DB1" w:rsidRDefault="00907A7B" w:rsidP="00E72A62">
            <w:pPr>
              <w:pStyle w:val="Leftalign"/>
              <w:jc w:val="left"/>
            </w:pPr>
            <w:r>
              <w:t>Febr</w:t>
            </w:r>
            <w:r w:rsidR="00E72A62">
              <w:t>uary</w:t>
            </w:r>
            <w:r w:rsidR="000547FA" w:rsidRPr="00240DB1">
              <w:t xml:space="preserve"> 20</w:t>
            </w:r>
            <w:r w:rsidR="00E72A62">
              <w:t>16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92CD2B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72A62">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7625F5C4" w:rsidR="00B22DBF" w:rsidRPr="00240DB1" w:rsidRDefault="002430FA" w:rsidP="005A2BA9">
            <w:pPr>
              <w:pStyle w:val="Leftalign"/>
              <w:jc w:val="left"/>
            </w:pPr>
            <w:r>
              <w:t>983</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238C5D0" w14:textId="77777777" w:rsidR="00B47FB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3055596" w:history="1">
        <w:r w:rsidR="00B47FBA" w:rsidRPr="00F55215">
          <w:rPr>
            <w:rStyle w:val="Hyperlink"/>
            <w:noProof/>
          </w:rPr>
          <w:t>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_Toc443055596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47097D9A"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597" w:history="1">
        <w:r w:rsidR="00B47FBA" w:rsidRPr="00F55215">
          <w:rPr>
            <w:rStyle w:val="Hyperlink"/>
            <w:noProof/>
          </w:rPr>
          <w:t>1.1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SCOPE</w:t>
        </w:r>
        <w:r w:rsidR="00B47FBA">
          <w:rPr>
            <w:noProof/>
            <w:webHidden/>
          </w:rPr>
          <w:tab/>
        </w:r>
        <w:r w:rsidR="00B47FBA">
          <w:rPr>
            <w:noProof/>
            <w:webHidden/>
          </w:rPr>
          <w:fldChar w:fldCharType="begin"/>
        </w:r>
        <w:r w:rsidR="00B47FBA">
          <w:rPr>
            <w:noProof/>
            <w:webHidden/>
          </w:rPr>
          <w:instrText xml:space="preserve"> PAGEREF _Toc443055597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522449E5"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598" w:history="1">
        <w:r w:rsidR="00B47FBA" w:rsidRPr="00F55215">
          <w:rPr>
            <w:rStyle w:val="Hyperlink"/>
            <w:noProof/>
          </w:rPr>
          <w:t>1.2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APPLICABLE DOCUMENTS</w:t>
        </w:r>
        <w:r w:rsidR="00B47FBA">
          <w:rPr>
            <w:noProof/>
            <w:webHidden/>
          </w:rPr>
          <w:tab/>
        </w:r>
        <w:r w:rsidR="00B47FBA">
          <w:rPr>
            <w:noProof/>
            <w:webHidden/>
          </w:rPr>
          <w:fldChar w:fldCharType="begin"/>
        </w:r>
        <w:r w:rsidR="00B47FBA">
          <w:rPr>
            <w:noProof/>
            <w:webHidden/>
          </w:rPr>
          <w:instrText xml:space="preserve"> PAGEREF _Toc443055598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5533C4EF"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599" w:history="1">
        <w:r w:rsidR="00B47FBA" w:rsidRPr="00F55215">
          <w:rPr>
            <w:rStyle w:val="Hyperlink"/>
            <w:noProof/>
          </w:rPr>
          <w:t>1.3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TERMS, DEFINITIONS, ABBREVIATIONS, SYMBOLS AND UNITS</w:t>
        </w:r>
        <w:r w:rsidR="00B47FBA">
          <w:rPr>
            <w:noProof/>
            <w:webHidden/>
          </w:rPr>
          <w:tab/>
        </w:r>
        <w:r w:rsidR="00B47FBA">
          <w:rPr>
            <w:noProof/>
            <w:webHidden/>
          </w:rPr>
          <w:fldChar w:fldCharType="begin"/>
        </w:r>
        <w:r w:rsidR="00B47FBA">
          <w:rPr>
            <w:noProof/>
            <w:webHidden/>
          </w:rPr>
          <w:instrText xml:space="preserve"> PAGEREF _Toc443055599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3E16F07F"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00" w:history="1">
        <w:r w:rsidR="00B47FBA" w:rsidRPr="00F55215">
          <w:rPr>
            <w:rStyle w:val="Hyperlink"/>
            <w:noProof/>
          </w:rPr>
          <w:t>1.4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THE ESCC COMPONENT NUMBER AND COMPONENT TYPE VARIANTS</w:t>
        </w:r>
        <w:r w:rsidR="00B47FBA">
          <w:rPr>
            <w:noProof/>
            <w:webHidden/>
          </w:rPr>
          <w:tab/>
        </w:r>
        <w:r w:rsidR="00B47FBA">
          <w:rPr>
            <w:noProof/>
            <w:webHidden/>
          </w:rPr>
          <w:fldChar w:fldCharType="begin"/>
        </w:r>
        <w:r w:rsidR="00B47FBA">
          <w:rPr>
            <w:noProof/>
            <w:webHidden/>
          </w:rPr>
          <w:instrText xml:space="preserve"> PAGEREF _Toc443055600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111512A7"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1" w:history="1">
        <w:r w:rsidR="00B47FBA" w:rsidRPr="00F55215">
          <w:rPr>
            <w:rStyle w:val="Hyperlink"/>
            <w:noProof/>
          </w:rPr>
          <w:t>1.4.1</w:t>
        </w:r>
        <w:r w:rsidR="00B47FBA">
          <w:rPr>
            <w:rFonts w:asciiTheme="minorHAnsi" w:eastAsiaTheme="minorEastAsia" w:hAnsiTheme="minorHAnsi" w:cstheme="minorBidi"/>
            <w:noProof/>
            <w:sz w:val="22"/>
            <w:szCs w:val="22"/>
            <w:lang w:eastAsia="en-GB"/>
          </w:rPr>
          <w:tab/>
        </w:r>
        <w:r w:rsidR="00B47FBA" w:rsidRPr="00F55215">
          <w:rPr>
            <w:rStyle w:val="Hyperlink"/>
            <w:noProof/>
          </w:rPr>
          <w:t>The ESCC Component Number</w:t>
        </w:r>
        <w:r w:rsidR="00B47FBA">
          <w:rPr>
            <w:noProof/>
            <w:webHidden/>
          </w:rPr>
          <w:tab/>
        </w:r>
        <w:r w:rsidR="00B47FBA">
          <w:rPr>
            <w:noProof/>
            <w:webHidden/>
          </w:rPr>
          <w:fldChar w:fldCharType="begin"/>
        </w:r>
        <w:r w:rsidR="00B47FBA">
          <w:rPr>
            <w:noProof/>
            <w:webHidden/>
          </w:rPr>
          <w:instrText xml:space="preserve"> PAGEREF _Toc443055601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70795453"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2" w:history="1">
        <w:r w:rsidR="00B47FBA" w:rsidRPr="00F55215">
          <w:rPr>
            <w:rStyle w:val="Hyperlink"/>
            <w:noProof/>
          </w:rPr>
          <w:t>1.4.2</w:t>
        </w:r>
        <w:r w:rsidR="00B47FBA">
          <w:rPr>
            <w:rFonts w:asciiTheme="minorHAnsi" w:eastAsiaTheme="minorEastAsia" w:hAnsiTheme="minorHAnsi" w:cstheme="minorBidi"/>
            <w:noProof/>
            <w:sz w:val="22"/>
            <w:szCs w:val="22"/>
            <w:lang w:eastAsia="en-GB"/>
          </w:rPr>
          <w:tab/>
        </w:r>
        <w:r w:rsidR="00B47FBA" w:rsidRPr="00F55215">
          <w:rPr>
            <w:rStyle w:val="Hyperlink"/>
            <w:noProof/>
          </w:rPr>
          <w:t>Component Type Variants</w:t>
        </w:r>
        <w:r w:rsidR="00B47FBA">
          <w:rPr>
            <w:noProof/>
            <w:webHidden/>
          </w:rPr>
          <w:tab/>
        </w:r>
        <w:r w:rsidR="00B47FBA">
          <w:rPr>
            <w:noProof/>
            <w:webHidden/>
          </w:rPr>
          <w:fldChar w:fldCharType="begin"/>
        </w:r>
        <w:r w:rsidR="00B47FBA">
          <w:rPr>
            <w:noProof/>
            <w:webHidden/>
          </w:rPr>
          <w:instrText xml:space="preserve"> PAGEREF _Toc443055602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79A4F52D"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03" w:history="1">
        <w:r w:rsidR="00B47FBA" w:rsidRPr="00F55215">
          <w:rPr>
            <w:rStyle w:val="Hyperlink"/>
            <w:noProof/>
          </w:rPr>
          <w:t>1.5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MAXIMUM RATINGS</w:t>
        </w:r>
        <w:r w:rsidR="00B47FBA">
          <w:rPr>
            <w:noProof/>
            <w:webHidden/>
          </w:rPr>
          <w:tab/>
        </w:r>
        <w:r w:rsidR="00B47FBA">
          <w:rPr>
            <w:noProof/>
            <w:webHidden/>
          </w:rPr>
          <w:fldChar w:fldCharType="begin"/>
        </w:r>
        <w:r w:rsidR="00B47FBA">
          <w:rPr>
            <w:noProof/>
            <w:webHidden/>
          </w:rPr>
          <w:instrText xml:space="preserve"> PAGEREF _Toc443055603 \h </w:instrText>
        </w:r>
        <w:r w:rsidR="00B47FBA">
          <w:rPr>
            <w:noProof/>
            <w:webHidden/>
          </w:rPr>
        </w:r>
        <w:r w:rsidR="00B47FBA">
          <w:rPr>
            <w:noProof/>
            <w:webHidden/>
          </w:rPr>
          <w:fldChar w:fldCharType="separate"/>
        </w:r>
        <w:r w:rsidR="00B47FBA">
          <w:rPr>
            <w:noProof/>
            <w:webHidden/>
          </w:rPr>
          <w:t>8</w:t>
        </w:r>
        <w:r w:rsidR="00B47FBA">
          <w:rPr>
            <w:noProof/>
            <w:webHidden/>
          </w:rPr>
          <w:fldChar w:fldCharType="end"/>
        </w:r>
      </w:hyperlink>
    </w:p>
    <w:p w14:paraId="485EB74F"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04" w:history="1">
        <w:r w:rsidR="00B47FBA" w:rsidRPr="00F55215">
          <w:rPr>
            <w:rStyle w:val="Hyperlink"/>
            <w:noProof/>
          </w:rPr>
          <w:t>1.6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Handling precautions</w:t>
        </w:r>
        <w:r w:rsidR="00B47FBA">
          <w:rPr>
            <w:noProof/>
            <w:webHidden/>
          </w:rPr>
          <w:tab/>
        </w:r>
        <w:r w:rsidR="00B47FBA">
          <w:rPr>
            <w:noProof/>
            <w:webHidden/>
          </w:rPr>
          <w:fldChar w:fldCharType="begin"/>
        </w:r>
        <w:r w:rsidR="00B47FBA">
          <w:rPr>
            <w:noProof/>
            <w:webHidden/>
          </w:rPr>
          <w:instrText xml:space="preserve"> PAGEREF _Toc443055604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74AB2431"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05" w:history="1">
        <w:r w:rsidR="00B47FBA" w:rsidRPr="00F55215">
          <w:rPr>
            <w:rStyle w:val="Hyperlink"/>
            <w:noProof/>
          </w:rPr>
          <w:t>1.7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PHYSICAL DIMENSIONS AND TERMINAL IDENTIFICATION</w:t>
        </w:r>
        <w:r w:rsidR="00B47FBA">
          <w:rPr>
            <w:noProof/>
            <w:webHidden/>
          </w:rPr>
          <w:tab/>
        </w:r>
        <w:r w:rsidR="00B47FBA">
          <w:rPr>
            <w:noProof/>
            <w:webHidden/>
          </w:rPr>
          <w:fldChar w:fldCharType="begin"/>
        </w:r>
        <w:r w:rsidR="00B47FBA">
          <w:rPr>
            <w:noProof/>
            <w:webHidden/>
          </w:rPr>
          <w:instrText xml:space="preserve"> PAGEREF _Toc443055605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64986B7A"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6" w:history="1">
        <w:r w:rsidR="00B47FBA" w:rsidRPr="00F55215">
          <w:rPr>
            <w:rStyle w:val="Hyperlink"/>
            <w:noProof/>
          </w:rPr>
          <w:t>1.7.1</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A (2 Leads) - Variants 01, 08, 15, 22, 29</w:t>
        </w:r>
        <w:r w:rsidR="00B47FBA">
          <w:rPr>
            <w:noProof/>
            <w:webHidden/>
          </w:rPr>
          <w:tab/>
        </w:r>
        <w:r w:rsidR="00B47FBA">
          <w:rPr>
            <w:noProof/>
            <w:webHidden/>
          </w:rPr>
          <w:fldChar w:fldCharType="begin"/>
        </w:r>
        <w:r w:rsidR="00B47FBA">
          <w:rPr>
            <w:noProof/>
            <w:webHidden/>
          </w:rPr>
          <w:instrText xml:space="preserve"> PAGEREF _Toc443055606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466014F1"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7" w:history="1">
        <w:r w:rsidR="00B47FBA" w:rsidRPr="00F55215">
          <w:rPr>
            <w:rStyle w:val="Hyperlink"/>
            <w:noProof/>
          </w:rPr>
          <w:t>1.7.2</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B - Variants 02, 09, 16, 23, 30</w:t>
        </w:r>
        <w:r w:rsidR="00B47FBA">
          <w:rPr>
            <w:noProof/>
            <w:webHidden/>
          </w:rPr>
          <w:tab/>
        </w:r>
        <w:r w:rsidR="00B47FBA">
          <w:rPr>
            <w:noProof/>
            <w:webHidden/>
          </w:rPr>
          <w:fldChar w:fldCharType="begin"/>
        </w:r>
        <w:r w:rsidR="00B47FBA">
          <w:rPr>
            <w:noProof/>
            <w:webHidden/>
          </w:rPr>
          <w:instrText xml:space="preserve"> PAGEREF _Toc443055607 \h </w:instrText>
        </w:r>
        <w:r w:rsidR="00B47FBA">
          <w:rPr>
            <w:noProof/>
            <w:webHidden/>
          </w:rPr>
        </w:r>
        <w:r w:rsidR="00B47FBA">
          <w:rPr>
            <w:noProof/>
            <w:webHidden/>
          </w:rPr>
          <w:fldChar w:fldCharType="separate"/>
        </w:r>
        <w:r w:rsidR="00B47FBA">
          <w:rPr>
            <w:noProof/>
            <w:webHidden/>
          </w:rPr>
          <w:t>10</w:t>
        </w:r>
        <w:r w:rsidR="00B47FBA">
          <w:rPr>
            <w:noProof/>
            <w:webHidden/>
          </w:rPr>
          <w:fldChar w:fldCharType="end"/>
        </w:r>
      </w:hyperlink>
    </w:p>
    <w:p w14:paraId="6F10316C"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8" w:history="1">
        <w:r w:rsidR="00B47FBA" w:rsidRPr="00F55215">
          <w:rPr>
            <w:rStyle w:val="Hyperlink"/>
            <w:noProof/>
          </w:rPr>
          <w:t>1.7.3</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C (Cathode Lead) - Variants </w:t>
        </w:r>
        <w:r w:rsidR="00B47FBA" w:rsidRPr="00F55215">
          <w:rPr>
            <w:rStyle w:val="Hyperlink"/>
            <w:noProof/>
            <w:lang w:eastAsia="en-GB"/>
          </w:rPr>
          <w:t>03,</w:t>
        </w:r>
        <w:r w:rsidR="00B47FBA" w:rsidRPr="00F55215">
          <w:rPr>
            <w:rStyle w:val="Hyperlink"/>
            <w:noProof/>
          </w:rPr>
          <w:t xml:space="preserve"> </w:t>
        </w:r>
        <w:r w:rsidR="00B47FBA" w:rsidRPr="00F55215">
          <w:rPr>
            <w:rStyle w:val="Hyperlink"/>
            <w:noProof/>
            <w:lang w:eastAsia="en-GB"/>
          </w:rPr>
          <w:t>10, 17, 24, 31</w:t>
        </w:r>
        <w:r w:rsidR="00B47FBA">
          <w:rPr>
            <w:noProof/>
            <w:webHidden/>
          </w:rPr>
          <w:tab/>
        </w:r>
        <w:r w:rsidR="00B47FBA">
          <w:rPr>
            <w:noProof/>
            <w:webHidden/>
          </w:rPr>
          <w:fldChar w:fldCharType="begin"/>
        </w:r>
        <w:r w:rsidR="00B47FBA">
          <w:rPr>
            <w:noProof/>
            <w:webHidden/>
          </w:rPr>
          <w:instrText xml:space="preserve"> PAGEREF _Toc443055608 \h </w:instrText>
        </w:r>
        <w:r w:rsidR="00B47FBA">
          <w:rPr>
            <w:noProof/>
            <w:webHidden/>
          </w:rPr>
        </w:r>
        <w:r w:rsidR="00B47FBA">
          <w:rPr>
            <w:noProof/>
            <w:webHidden/>
          </w:rPr>
          <w:fldChar w:fldCharType="separate"/>
        </w:r>
        <w:r w:rsidR="00B47FBA">
          <w:rPr>
            <w:noProof/>
            <w:webHidden/>
          </w:rPr>
          <w:t>11</w:t>
        </w:r>
        <w:r w:rsidR="00B47FBA">
          <w:rPr>
            <w:noProof/>
            <w:webHidden/>
          </w:rPr>
          <w:fldChar w:fldCharType="end"/>
        </w:r>
      </w:hyperlink>
    </w:p>
    <w:p w14:paraId="5B44EE33"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9" w:history="1">
        <w:r w:rsidR="00B47FBA" w:rsidRPr="00F55215">
          <w:rPr>
            <w:rStyle w:val="Hyperlink"/>
            <w:noProof/>
            <w:lang w:eastAsia="en-GB"/>
          </w:rPr>
          <w:t>1.7.4</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D (Anode Lead) - Variants </w:t>
        </w:r>
        <w:r w:rsidR="00B47FBA" w:rsidRPr="00F55215">
          <w:rPr>
            <w:rStyle w:val="Hyperlink"/>
            <w:noProof/>
            <w:lang w:eastAsia="en-GB"/>
          </w:rPr>
          <w:t>04, 11, 18, 25, 32</w:t>
        </w:r>
        <w:r w:rsidR="00B47FBA">
          <w:rPr>
            <w:noProof/>
            <w:webHidden/>
          </w:rPr>
          <w:tab/>
        </w:r>
        <w:r w:rsidR="00B47FBA">
          <w:rPr>
            <w:noProof/>
            <w:webHidden/>
          </w:rPr>
          <w:fldChar w:fldCharType="begin"/>
        </w:r>
        <w:r w:rsidR="00B47FBA">
          <w:rPr>
            <w:noProof/>
            <w:webHidden/>
          </w:rPr>
          <w:instrText xml:space="preserve"> PAGEREF _Toc443055609 \h </w:instrText>
        </w:r>
        <w:r w:rsidR="00B47FBA">
          <w:rPr>
            <w:noProof/>
            <w:webHidden/>
          </w:rPr>
        </w:r>
        <w:r w:rsidR="00B47FBA">
          <w:rPr>
            <w:noProof/>
            <w:webHidden/>
          </w:rPr>
          <w:fldChar w:fldCharType="separate"/>
        </w:r>
        <w:r w:rsidR="00B47FBA">
          <w:rPr>
            <w:noProof/>
            <w:webHidden/>
          </w:rPr>
          <w:t>12</w:t>
        </w:r>
        <w:r w:rsidR="00B47FBA">
          <w:rPr>
            <w:noProof/>
            <w:webHidden/>
          </w:rPr>
          <w:fldChar w:fldCharType="end"/>
        </w:r>
      </w:hyperlink>
    </w:p>
    <w:p w14:paraId="7E72FF01"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0" w:history="1">
        <w:r w:rsidR="00B47FBA" w:rsidRPr="00F55215">
          <w:rPr>
            <w:rStyle w:val="Hyperlink"/>
            <w:rFonts w:eastAsia="Arial"/>
            <w:noProof/>
            <w:w w:val="103"/>
          </w:rPr>
          <w:t>1.7.5</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E (2 Leads) - Variants </w:t>
        </w:r>
        <w:r w:rsidR="00B47FBA" w:rsidRPr="00F55215">
          <w:rPr>
            <w:rStyle w:val="Hyperlink"/>
            <w:noProof/>
            <w:lang w:eastAsia="en-GB"/>
          </w:rPr>
          <w:t>05, 1</w:t>
        </w:r>
        <w:r w:rsidR="00B47FBA" w:rsidRPr="00F55215">
          <w:rPr>
            <w:rStyle w:val="Hyperlink"/>
            <w:rFonts w:eastAsia="Arial"/>
            <w:noProof/>
          </w:rPr>
          <w:t>2,</w:t>
        </w:r>
        <w:r w:rsidR="00B47FBA" w:rsidRPr="00F55215">
          <w:rPr>
            <w:rStyle w:val="Hyperlink"/>
            <w:rFonts w:eastAsia="Arial"/>
            <w:noProof/>
            <w:spacing w:val="13"/>
          </w:rPr>
          <w:t xml:space="preserve"> </w:t>
        </w:r>
        <w:r w:rsidR="00B47FBA" w:rsidRPr="00F55215">
          <w:rPr>
            <w:rStyle w:val="Hyperlink"/>
            <w:rFonts w:eastAsia="Arial"/>
            <w:noProof/>
          </w:rPr>
          <w:t>19,</w:t>
        </w:r>
        <w:r w:rsidR="00B47FBA" w:rsidRPr="00F55215">
          <w:rPr>
            <w:rStyle w:val="Hyperlink"/>
            <w:rFonts w:eastAsia="Arial"/>
            <w:noProof/>
            <w:spacing w:val="12"/>
          </w:rPr>
          <w:t xml:space="preserve"> </w:t>
        </w:r>
        <w:r w:rsidR="00B47FBA" w:rsidRPr="00F55215">
          <w:rPr>
            <w:rStyle w:val="Hyperlink"/>
            <w:rFonts w:eastAsia="Arial"/>
            <w:noProof/>
          </w:rPr>
          <w:t>26,</w:t>
        </w:r>
        <w:r w:rsidR="00B47FBA" w:rsidRPr="00F55215">
          <w:rPr>
            <w:rStyle w:val="Hyperlink"/>
            <w:rFonts w:eastAsia="Arial"/>
            <w:noProof/>
            <w:spacing w:val="21"/>
          </w:rPr>
          <w:t xml:space="preserve"> </w:t>
        </w:r>
        <w:r w:rsidR="00B47FBA" w:rsidRPr="00F55215">
          <w:rPr>
            <w:rStyle w:val="Hyperlink"/>
            <w:rFonts w:eastAsia="Arial"/>
            <w:noProof/>
          </w:rPr>
          <w:t>33</w:t>
        </w:r>
        <w:r w:rsidR="00B47FBA">
          <w:rPr>
            <w:noProof/>
            <w:webHidden/>
          </w:rPr>
          <w:tab/>
        </w:r>
        <w:r w:rsidR="00B47FBA">
          <w:rPr>
            <w:noProof/>
            <w:webHidden/>
          </w:rPr>
          <w:fldChar w:fldCharType="begin"/>
        </w:r>
        <w:r w:rsidR="00B47FBA">
          <w:rPr>
            <w:noProof/>
            <w:webHidden/>
          </w:rPr>
          <w:instrText xml:space="preserve"> PAGEREF _Toc443055610 \h </w:instrText>
        </w:r>
        <w:r w:rsidR="00B47FBA">
          <w:rPr>
            <w:noProof/>
            <w:webHidden/>
          </w:rPr>
        </w:r>
        <w:r w:rsidR="00B47FBA">
          <w:rPr>
            <w:noProof/>
            <w:webHidden/>
          </w:rPr>
          <w:fldChar w:fldCharType="separate"/>
        </w:r>
        <w:r w:rsidR="00B47FBA">
          <w:rPr>
            <w:noProof/>
            <w:webHidden/>
          </w:rPr>
          <w:t>13</w:t>
        </w:r>
        <w:r w:rsidR="00B47FBA">
          <w:rPr>
            <w:noProof/>
            <w:webHidden/>
          </w:rPr>
          <w:fldChar w:fldCharType="end"/>
        </w:r>
      </w:hyperlink>
    </w:p>
    <w:p w14:paraId="1CADB975"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1" w:history="1">
        <w:r w:rsidR="00B47FBA" w:rsidRPr="00F55215">
          <w:rPr>
            <w:rStyle w:val="Hyperlink"/>
            <w:noProof/>
            <w:lang w:eastAsia="en-GB"/>
          </w:rPr>
          <w:t>1.7.6</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F (Anode Lead) - Variants </w:t>
        </w:r>
        <w:r w:rsidR="00B47FBA" w:rsidRPr="00F55215">
          <w:rPr>
            <w:rStyle w:val="Hyperlink"/>
            <w:noProof/>
            <w:lang w:eastAsia="en-GB"/>
          </w:rPr>
          <w:t>06, 13, 20, 27, 34</w:t>
        </w:r>
        <w:r w:rsidR="00B47FBA">
          <w:rPr>
            <w:noProof/>
            <w:webHidden/>
          </w:rPr>
          <w:tab/>
        </w:r>
        <w:r w:rsidR="00B47FBA">
          <w:rPr>
            <w:noProof/>
            <w:webHidden/>
          </w:rPr>
          <w:fldChar w:fldCharType="begin"/>
        </w:r>
        <w:r w:rsidR="00B47FBA">
          <w:rPr>
            <w:noProof/>
            <w:webHidden/>
          </w:rPr>
          <w:instrText xml:space="preserve"> PAGEREF _Toc443055611 \h </w:instrText>
        </w:r>
        <w:r w:rsidR="00B47FBA">
          <w:rPr>
            <w:noProof/>
            <w:webHidden/>
          </w:rPr>
        </w:r>
        <w:r w:rsidR="00B47FBA">
          <w:rPr>
            <w:noProof/>
            <w:webHidden/>
          </w:rPr>
          <w:fldChar w:fldCharType="separate"/>
        </w:r>
        <w:r w:rsidR="00B47FBA">
          <w:rPr>
            <w:noProof/>
            <w:webHidden/>
          </w:rPr>
          <w:t>14</w:t>
        </w:r>
        <w:r w:rsidR="00B47FBA">
          <w:rPr>
            <w:noProof/>
            <w:webHidden/>
          </w:rPr>
          <w:fldChar w:fldCharType="end"/>
        </w:r>
      </w:hyperlink>
    </w:p>
    <w:p w14:paraId="4FB08D27"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2" w:history="1">
        <w:r w:rsidR="00B47FBA" w:rsidRPr="00F55215">
          <w:rPr>
            <w:rStyle w:val="Hyperlink"/>
            <w:noProof/>
          </w:rPr>
          <w:t>1.7.7</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G - Variants </w:t>
        </w:r>
        <w:r w:rsidR="00B47FBA" w:rsidRPr="00F55215">
          <w:rPr>
            <w:rStyle w:val="Hyperlink"/>
            <w:noProof/>
            <w:lang w:eastAsia="en-GB"/>
          </w:rPr>
          <w:t>07, 14, 21, 28, 35</w:t>
        </w:r>
        <w:r w:rsidR="00B47FBA">
          <w:rPr>
            <w:noProof/>
            <w:webHidden/>
          </w:rPr>
          <w:tab/>
        </w:r>
        <w:r w:rsidR="00B47FBA">
          <w:rPr>
            <w:noProof/>
            <w:webHidden/>
          </w:rPr>
          <w:fldChar w:fldCharType="begin"/>
        </w:r>
        <w:r w:rsidR="00B47FBA">
          <w:rPr>
            <w:noProof/>
            <w:webHidden/>
          </w:rPr>
          <w:instrText xml:space="preserve"> PAGEREF _Toc443055612 \h </w:instrText>
        </w:r>
        <w:r w:rsidR="00B47FBA">
          <w:rPr>
            <w:noProof/>
            <w:webHidden/>
          </w:rPr>
        </w:r>
        <w:r w:rsidR="00B47FBA">
          <w:rPr>
            <w:noProof/>
            <w:webHidden/>
          </w:rPr>
          <w:fldChar w:fldCharType="separate"/>
        </w:r>
        <w:r w:rsidR="00B47FBA">
          <w:rPr>
            <w:noProof/>
            <w:webHidden/>
          </w:rPr>
          <w:t>15</w:t>
        </w:r>
        <w:r w:rsidR="00B47FBA">
          <w:rPr>
            <w:noProof/>
            <w:webHidden/>
          </w:rPr>
          <w:fldChar w:fldCharType="end"/>
        </w:r>
      </w:hyperlink>
    </w:p>
    <w:p w14:paraId="4323EE3B"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3" w:history="1">
        <w:r w:rsidR="00B47FBA" w:rsidRPr="00F55215">
          <w:rPr>
            <w:rStyle w:val="Hyperlink"/>
            <w:noProof/>
            <w:lang w:eastAsia="en-GB"/>
          </w:rPr>
          <w:t>1.7.8</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Stripline - Variants </w:t>
        </w:r>
        <w:r w:rsidR="00B47FBA" w:rsidRPr="00F55215">
          <w:rPr>
            <w:rStyle w:val="Hyperlink"/>
            <w:noProof/>
            <w:lang w:eastAsia="en-GB"/>
          </w:rPr>
          <w:t>36 to 40</w:t>
        </w:r>
        <w:r w:rsidR="00B47FBA">
          <w:rPr>
            <w:noProof/>
            <w:webHidden/>
          </w:rPr>
          <w:tab/>
        </w:r>
        <w:r w:rsidR="00B47FBA">
          <w:rPr>
            <w:noProof/>
            <w:webHidden/>
          </w:rPr>
          <w:fldChar w:fldCharType="begin"/>
        </w:r>
        <w:r w:rsidR="00B47FBA">
          <w:rPr>
            <w:noProof/>
            <w:webHidden/>
          </w:rPr>
          <w:instrText xml:space="preserve"> PAGEREF _Toc443055613 \h </w:instrText>
        </w:r>
        <w:r w:rsidR="00B47FBA">
          <w:rPr>
            <w:noProof/>
            <w:webHidden/>
          </w:rPr>
        </w:r>
        <w:r w:rsidR="00B47FBA">
          <w:rPr>
            <w:noProof/>
            <w:webHidden/>
          </w:rPr>
          <w:fldChar w:fldCharType="separate"/>
        </w:r>
        <w:r w:rsidR="00B47FBA">
          <w:rPr>
            <w:noProof/>
            <w:webHidden/>
          </w:rPr>
          <w:t>16</w:t>
        </w:r>
        <w:r w:rsidR="00B47FBA">
          <w:rPr>
            <w:noProof/>
            <w:webHidden/>
          </w:rPr>
          <w:fldChar w:fldCharType="end"/>
        </w:r>
      </w:hyperlink>
    </w:p>
    <w:p w14:paraId="547717D6"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4" w:history="1">
        <w:r w:rsidR="00B47FBA" w:rsidRPr="00F55215">
          <w:rPr>
            <w:rStyle w:val="Hyperlink"/>
            <w:noProof/>
          </w:rPr>
          <w:t>1.7.9</w:t>
        </w:r>
        <w:r w:rsidR="00B47FBA">
          <w:rPr>
            <w:rFonts w:asciiTheme="minorHAnsi" w:eastAsiaTheme="minorEastAsia" w:hAnsiTheme="minorHAnsi" w:cstheme="minorBidi"/>
            <w:noProof/>
            <w:sz w:val="22"/>
            <w:szCs w:val="22"/>
            <w:lang w:eastAsia="en-GB"/>
          </w:rPr>
          <w:tab/>
        </w:r>
        <w:r w:rsidR="00B47FBA" w:rsidRPr="00F55215">
          <w:rPr>
            <w:rStyle w:val="Hyperlink"/>
            <w:noProof/>
            <w:lang w:eastAsia="en-GB"/>
          </w:rPr>
          <w:t>Naked Die – Variants 41 to 45</w:t>
        </w:r>
        <w:r w:rsidR="00B47FBA">
          <w:rPr>
            <w:noProof/>
            <w:webHidden/>
          </w:rPr>
          <w:tab/>
        </w:r>
        <w:r w:rsidR="00B47FBA">
          <w:rPr>
            <w:noProof/>
            <w:webHidden/>
          </w:rPr>
          <w:fldChar w:fldCharType="begin"/>
        </w:r>
        <w:r w:rsidR="00B47FBA">
          <w:rPr>
            <w:noProof/>
            <w:webHidden/>
          </w:rPr>
          <w:instrText xml:space="preserve"> PAGEREF _Toc443055614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77DA54BD"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15" w:history="1">
        <w:r w:rsidR="00B47FBA" w:rsidRPr="00F55215">
          <w:rPr>
            <w:rStyle w:val="Hyperlink"/>
            <w:noProof/>
          </w:rPr>
          <w:t>1.8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FUNCTIONAL DIAGRAM</w:t>
        </w:r>
        <w:r w:rsidR="00B47FBA">
          <w:rPr>
            <w:noProof/>
            <w:webHidden/>
          </w:rPr>
          <w:tab/>
        </w:r>
        <w:r w:rsidR="00B47FBA">
          <w:rPr>
            <w:noProof/>
            <w:webHidden/>
          </w:rPr>
          <w:fldChar w:fldCharType="begin"/>
        </w:r>
        <w:r w:rsidR="00B47FBA">
          <w:rPr>
            <w:noProof/>
            <w:webHidden/>
          </w:rPr>
          <w:instrText xml:space="preserve"> PAGEREF _Toc443055615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0DF1DB5D"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16" w:history="1">
        <w:r w:rsidR="00B47FBA" w:rsidRPr="00F55215">
          <w:rPr>
            <w:rStyle w:val="Hyperlink"/>
            <w:noProof/>
          </w:rPr>
          <w:t>1.9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MATERIALS AND FINISHES</w:t>
        </w:r>
        <w:r w:rsidR="00B47FBA">
          <w:rPr>
            <w:noProof/>
            <w:webHidden/>
          </w:rPr>
          <w:tab/>
        </w:r>
        <w:r w:rsidR="00B47FBA">
          <w:rPr>
            <w:noProof/>
            <w:webHidden/>
          </w:rPr>
          <w:fldChar w:fldCharType="begin"/>
        </w:r>
        <w:r w:rsidR="00B47FBA">
          <w:rPr>
            <w:noProof/>
            <w:webHidden/>
          </w:rPr>
          <w:instrText xml:space="preserve"> PAGEREF _Toc443055616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12792647"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7" w:history="1">
        <w:r w:rsidR="00B47FBA" w:rsidRPr="00F55215">
          <w:rPr>
            <w:rStyle w:val="Hyperlink"/>
            <w:noProof/>
          </w:rPr>
          <w:t>1.9.1</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Packaged Components</w:t>
        </w:r>
        <w:r w:rsidR="00B47FBA">
          <w:rPr>
            <w:noProof/>
            <w:webHidden/>
          </w:rPr>
          <w:tab/>
        </w:r>
        <w:r w:rsidR="00B47FBA">
          <w:rPr>
            <w:noProof/>
            <w:webHidden/>
          </w:rPr>
          <w:fldChar w:fldCharType="begin"/>
        </w:r>
        <w:r w:rsidR="00B47FBA">
          <w:rPr>
            <w:noProof/>
            <w:webHidden/>
          </w:rPr>
          <w:instrText xml:space="preserve"> PAGEREF _Toc443055617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4CBE1AB4"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8" w:history="1">
        <w:r w:rsidR="00B47FBA" w:rsidRPr="00F55215">
          <w:rPr>
            <w:rStyle w:val="Hyperlink"/>
            <w:noProof/>
          </w:rPr>
          <w:t>1.9.2</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Naked Die Components</w:t>
        </w:r>
        <w:r w:rsidR="00B47FBA">
          <w:rPr>
            <w:noProof/>
            <w:webHidden/>
          </w:rPr>
          <w:tab/>
        </w:r>
        <w:r w:rsidR="00B47FBA">
          <w:rPr>
            <w:noProof/>
            <w:webHidden/>
          </w:rPr>
          <w:fldChar w:fldCharType="begin"/>
        </w:r>
        <w:r w:rsidR="00B47FBA">
          <w:rPr>
            <w:noProof/>
            <w:webHidden/>
          </w:rPr>
          <w:instrText xml:space="preserve"> PAGEREF _Toc443055618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34134BF9" w14:textId="77777777" w:rsidR="00B47FBA" w:rsidRDefault="00BB62F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3055619" w:history="1">
        <w:r w:rsidR="00B47FBA" w:rsidRPr="00F55215">
          <w:rPr>
            <w:rStyle w:val="Hyperlink"/>
            <w:noProof/>
          </w:rPr>
          <w:t>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REQUIREMENTS</w:t>
        </w:r>
        <w:r w:rsidR="00B47FBA">
          <w:rPr>
            <w:noProof/>
            <w:webHidden/>
          </w:rPr>
          <w:tab/>
        </w:r>
        <w:r w:rsidR="00B47FBA">
          <w:rPr>
            <w:noProof/>
            <w:webHidden/>
          </w:rPr>
          <w:fldChar w:fldCharType="begin"/>
        </w:r>
        <w:r w:rsidR="00B47FBA">
          <w:rPr>
            <w:noProof/>
            <w:webHidden/>
          </w:rPr>
          <w:instrText xml:space="preserve"> PAGEREF _Toc443055619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63566E77"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0" w:history="1">
        <w:r w:rsidR="00B47FBA" w:rsidRPr="00F55215">
          <w:rPr>
            <w:rStyle w:val="Hyperlink"/>
            <w:noProof/>
          </w:rPr>
          <w:t>2.1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_Toc443055620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05D8B15D"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1" w:history="1">
        <w:r w:rsidR="00B47FBA" w:rsidRPr="00F55215">
          <w:rPr>
            <w:rStyle w:val="Hyperlink"/>
            <w:noProof/>
          </w:rPr>
          <w:t>2.1.1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the Generic Specification</w:t>
        </w:r>
        <w:r w:rsidR="00B47FBA">
          <w:rPr>
            <w:noProof/>
            <w:webHidden/>
          </w:rPr>
          <w:tab/>
        </w:r>
        <w:r w:rsidR="00B47FBA">
          <w:rPr>
            <w:noProof/>
            <w:webHidden/>
          </w:rPr>
          <w:fldChar w:fldCharType="begin"/>
        </w:r>
        <w:r w:rsidR="00B47FBA">
          <w:rPr>
            <w:noProof/>
            <w:webHidden/>
          </w:rPr>
          <w:instrText xml:space="preserve"> PAGEREF _Toc443055621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6518E000" w14:textId="77777777" w:rsidR="00B47FBA" w:rsidRDefault="00BB62FA">
      <w:pPr>
        <w:pStyle w:val="TOC4"/>
        <w:tabs>
          <w:tab w:val="left" w:pos="1080"/>
          <w:tab w:val="right" w:pos="10147"/>
        </w:tabs>
        <w:rPr>
          <w:rFonts w:asciiTheme="minorHAnsi" w:eastAsiaTheme="minorEastAsia" w:hAnsiTheme="minorHAnsi" w:cstheme="minorBidi"/>
          <w:noProof/>
          <w:sz w:val="22"/>
          <w:szCs w:val="22"/>
          <w:lang w:eastAsia="en-GB"/>
        </w:rPr>
      </w:pPr>
      <w:hyperlink w:anchor="_Toc443055622" w:history="1">
        <w:r w:rsidR="00B47FBA" w:rsidRPr="00F55215">
          <w:rPr>
            <w:rStyle w:val="Hyperlink"/>
            <w:noProof/>
          </w:rPr>
          <w:t>2.1.1.1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Qualification and Periodic Tests (Chart F4)</w:t>
        </w:r>
        <w:r w:rsidR="00B47FBA">
          <w:rPr>
            <w:noProof/>
            <w:webHidden/>
          </w:rPr>
          <w:tab/>
        </w:r>
        <w:r w:rsidR="00B47FBA">
          <w:rPr>
            <w:noProof/>
            <w:webHidden/>
          </w:rPr>
          <w:fldChar w:fldCharType="begin"/>
        </w:r>
        <w:r w:rsidR="00B47FBA">
          <w:rPr>
            <w:noProof/>
            <w:webHidden/>
          </w:rPr>
          <w:instrText xml:space="preserve"> PAGEREF _Toc443055622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06564814"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3" w:history="1">
        <w:r w:rsidR="00B47FBA" w:rsidRPr="00F55215">
          <w:rPr>
            <w:rStyle w:val="Hyperlink"/>
            <w:noProof/>
          </w:rPr>
          <w:t>2.2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MARKING</w:t>
        </w:r>
        <w:r w:rsidR="00B47FBA">
          <w:rPr>
            <w:noProof/>
            <w:webHidden/>
          </w:rPr>
          <w:tab/>
        </w:r>
        <w:r w:rsidR="00B47FBA">
          <w:rPr>
            <w:noProof/>
            <w:webHidden/>
          </w:rPr>
          <w:fldChar w:fldCharType="begin"/>
        </w:r>
        <w:r w:rsidR="00B47FBA">
          <w:rPr>
            <w:noProof/>
            <w:webHidden/>
          </w:rPr>
          <w:instrText xml:space="preserve"> PAGEREF _Toc443055623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3717E635"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4" w:history="1">
        <w:r w:rsidR="00B47FBA" w:rsidRPr="00F55215">
          <w:rPr>
            <w:rStyle w:val="Hyperlink"/>
            <w:noProof/>
          </w:rPr>
          <w:t>2.3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Die Shear</w:t>
        </w:r>
        <w:r w:rsidR="00B47FBA">
          <w:rPr>
            <w:noProof/>
            <w:webHidden/>
          </w:rPr>
          <w:tab/>
        </w:r>
        <w:r w:rsidR="00B47FBA">
          <w:rPr>
            <w:noProof/>
            <w:webHidden/>
          </w:rPr>
          <w:fldChar w:fldCharType="begin"/>
        </w:r>
        <w:r w:rsidR="00B47FBA">
          <w:rPr>
            <w:noProof/>
            <w:webHidden/>
          </w:rPr>
          <w:instrText xml:space="preserve"> PAGEREF _Toc443055624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2AE748E9"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5" w:history="1">
        <w:r w:rsidR="00B47FBA" w:rsidRPr="00F55215">
          <w:rPr>
            <w:rStyle w:val="Hyperlink"/>
            <w:noProof/>
          </w:rPr>
          <w:t>2.4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TERMINAL STRENGTH</w:t>
        </w:r>
        <w:r w:rsidR="00B47FBA">
          <w:rPr>
            <w:noProof/>
            <w:webHidden/>
          </w:rPr>
          <w:tab/>
        </w:r>
        <w:r w:rsidR="00B47FBA">
          <w:rPr>
            <w:noProof/>
            <w:webHidden/>
          </w:rPr>
          <w:fldChar w:fldCharType="begin"/>
        </w:r>
        <w:r w:rsidR="00B47FBA">
          <w:rPr>
            <w:noProof/>
            <w:webHidden/>
          </w:rPr>
          <w:instrText xml:space="preserve"> PAGEREF _Toc443055625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05E4DB54"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6" w:history="1">
        <w:r w:rsidR="00B47FBA" w:rsidRPr="00F55215">
          <w:rPr>
            <w:rStyle w:val="Hyperlink"/>
            <w:noProof/>
          </w:rPr>
          <w:t>2.5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ELECTRICAL MEASUREMENTS AT ROOM, HIGH AND LOW TEMPERATURES</w:t>
        </w:r>
        <w:r w:rsidR="00B47FBA">
          <w:rPr>
            <w:noProof/>
            <w:webHidden/>
          </w:rPr>
          <w:tab/>
        </w:r>
        <w:r w:rsidR="00B47FBA">
          <w:rPr>
            <w:noProof/>
            <w:webHidden/>
          </w:rPr>
          <w:fldChar w:fldCharType="begin"/>
        </w:r>
        <w:r w:rsidR="00B47FBA">
          <w:rPr>
            <w:noProof/>
            <w:webHidden/>
          </w:rPr>
          <w:instrText xml:space="preserve"> PAGEREF _Toc443055626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37BEE056"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7" w:history="1">
        <w:r w:rsidR="00B47FBA" w:rsidRPr="00F55215">
          <w:rPr>
            <w:rStyle w:val="Hyperlink"/>
            <w:noProof/>
          </w:rPr>
          <w:t>2.5.1</w:t>
        </w:r>
        <w:r w:rsidR="00B47FBA">
          <w:rPr>
            <w:rFonts w:asciiTheme="minorHAnsi" w:eastAsiaTheme="minorEastAsia" w:hAnsiTheme="minorHAnsi" w:cstheme="minorBidi"/>
            <w:noProof/>
            <w:sz w:val="22"/>
            <w:szCs w:val="22"/>
            <w:lang w:eastAsia="en-GB"/>
          </w:rPr>
          <w:tab/>
        </w:r>
        <w:r w:rsidR="00B47FBA" w:rsidRPr="00F55215">
          <w:rPr>
            <w:rStyle w:val="Hyperlink"/>
            <w:noProof/>
          </w:rPr>
          <w:t>Room Temperature Electrical Measurements</w:t>
        </w:r>
        <w:r w:rsidR="00B47FBA">
          <w:rPr>
            <w:noProof/>
            <w:webHidden/>
          </w:rPr>
          <w:tab/>
        </w:r>
        <w:r w:rsidR="00B47FBA">
          <w:rPr>
            <w:noProof/>
            <w:webHidden/>
          </w:rPr>
          <w:fldChar w:fldCharType="begin"/>
        </w:r>
        <w:r w:rsidR="00B47FBA">
          <w:rPr>
            <w:noProof/>
            <w:webHidden/>
          </w:rPr>
          <w:instrText xml:space="preserve"> PAGEREF _Toc443055627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30B10D46" w14:textId="77777777" w:rsidR="00B47FBA" w:rsidRDefault="00BB62F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8" w:history="1">
        <w:r w:rsidR="00B47FBA" w:rsidRPr="00F55215">
          <w:rPr>
            <w:rStyle w:val="Hyperlink"/>
            <w:noProof/>
          </w:rPr>
          <w:t>2.5.2</w:t>
        </w:r>
        <w:r w:rsidR="00B47FBA">
          <w:rPr>
            <w:rFonts w:asciiTheme="minorHAnsi" w:eastAsiaTheme="minorEastAsia" w:hAnsiTheme="minorHAnsi" w:cstheme="minorBidi"/>
            <w:noProof/>
            <w:sz w:val="22"/>
            <w:szCs w:val="22"/>
            <w:lang w:eastAsia="en-GB"/>
          </w:rPr>
          <w:tab/>
        </w:r>
        <w:r w:rsidR="00B47FBA" w:rsidRPr="00F55215">
          <w:rPr>
            <w:rStyle w:val="Hyperlink"/>
            <w:noProof/>
          </w:rPr>
          <w:t>High and Low Temperatures Electrical Measurements</w:t>
        </w:r>
        <w:r w:rsidR="00B47FBA">
          <w:rPr>
            <w:noProof/>
            <w:webHidden/>
          </w:rPr>
          <w:tab/>
        </w:r>
        <w:r w:rsidR="00B47FBA">
          <w:rPr>
            <w:noProof/>
            <w:webHidden/>
          </w:rPr>
          <w:fldChar w:fldCharType="begin"/>
        </w:r>
        <w:r w:rsidR="00B47FBA">
          <w:rPr>
            <w:noProof/>
            <w:webHidden/>
          </w:rPr>
          <w:instrText xml:space="preserve"> PAGEREF _Toc443055628 \h </w:instrText>
        </w:r>
        <w:r w:rsidR="00B47FBA">
          <w:rPr>
            <w:noProof/>
            <w:webHidden/>
          </w:rPr>
        </w:r>
        <w:r w:rsidR="00B47FBA">
          <w:rPr>
            <w:noProof/>
            <w:webHidden/>
          </w:rPr>
          <w:fldChar w:fldCharType="separate"/>
        </w:r>
        <w:r w:rsidR="00B47FBA">
          <w:rPr>
            <w:noProof/>
            <w:webHidden/>
          </w:rPr>
          <w:t>20</w:t>
        </w:r>
        <w:r w:rsidR="00B47FBA">
          <w:rPr>
            <w:noProof/>
            <w:webHidden/>
          </w:rPr>
          <w:fldChar w:fldCharType="end"/>
        </w:r>
      </w:hyperlink>
    </w:p>
    <w:p w14:paraId="1356FB97"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29" w:history="1">
        <w:r w:rsidR="00B47FBA" w:rsidRPr="00F55215">
          <w:rPr>
            <w:rStyle w:val="Hyperlink"/>
            <w:noProof/>
          </w:rPr>
          <w:t>2.6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PARAMETER DRIFT VALUES</w:t>
        </w:r>
        <w:r w:rsidR="00B47FBA">
          <w:rPr>
            <w:noProof/>
            <w:webHidden/>
          </w:rPr>
          <w:tab/>
        </w:r>
        <w:r w:rsidR="00B47FBA">
          <w:rPr>
            <w:noProof/>
            <w:webHidden/>
          </w:rPr>
          <w:fldChar w:fldCharType="begin"/>
        </w:r>
        <w:r w:rsidR="00B47FBA">
          <w:rPr>
            <w:noProof/>
            <w:webHidden/>
          </w:rPr>
          <w:instrText xml:space="preserve"> PAGEREF _Toc443055629 \h </w:instrText>
        </w:r>
        <w:r w:rsidR="00B47FBA">
          <w:rPr>
            <w:noProof/>
            <w:webHidden/>
          </w:rPr>
        </w:r>
        <w:r w:rsidR="00B47FBA">
          <w:rPr>
            <w:noProof/>
            <w:webHidden/>
          </w:rPr>
          <w:fldChar w:fldCharType="separate"/>
        </w:r>
        <w:r w:rsidR="00B47FBA">
          <w:rPr>
            <w:noProof/>
            <w:webHidden/>
          </w:rPr>
          <w:t>20</w:t>
        </w:r>
        <w:r w:rsidR="00B47FBA">
          <w:rPr>
            <w:noProof/>
            <w:webHidden/>
          </w:rPr>
          <w:fldChar w:fldCharType="end"/>
        </w:r>
      </w:hyperlink>
    </w:p>
    <w:p w14:paraId="0AFE9C70"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30" w:history="1">
        <w:r w:rsidR="00B47FBA" w:rsidRPr="00F55215">
          <w:rPr>
            <w:rStyle w:val="Hyperlink"/>
            <w:noProof/>
          </w:rPr>
          <w:t>2.7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INTERMEDIATE AND END-POINT ELECTRICAL MEASUREMENTS</w:t>
        </w:r>
        <w:r w:rsidR="00B47FBA">
          <w:rPr>
            <w:noProof/>
            <w:webHidden/>
          </w:rPr>
          <w:tab/>
        </w:r>
        <w:r w:rsidR="00B47FBA">
          <w:rPr>
            <w:noProof/>
            <w:webHidden/>
          </w:rPr>
          <w:fldChar w:fldCharType="begin"/>
        </w:r>
        <w:r w:rsidR="00B47FBA">
          <w:rPr>
            <w:noProof/>
            <w:webHidden/>
          </w:rPr>
          <w:instrText xml:space="preserve"> PAGEREF _Toc443055630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64C41A3A"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31" w:history="1">
        <w:r w:rsidR="00B47FBA" w:rsidRPr="00F55215">
          <w:rPr>
            <w:rStyle w:val="Hyperlink"/>
            <w:noProof/>
          </w:rPr>
          <w:t>2.8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1 CONDITIONS</w:t>
        </w:r>
        <w:r w:rsidR="00B47FBA">
          <w:rPr>
            <w:noProof/>
            <w:webHidden/>
          </w:rPr>
          <w:tab/>
        </w:r>
        <w:r w:rsidR="00B47FBA">
          <w:rPr>
            <w:noProof/>
            <w:webHidden/>
          </w:rPr>
          <w:fldChar w:fldCharType="begin"/>
        </w:r>
        <w:r w:rsidR="00B47FBA">
          <w:rPr>
            <w:noProof/>
            <w:webHidden/>
          </w:rPr>
          <w:instrText xml:space="preserve"> PAGEREF _Toc443055631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522EFCFC"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32" w:history="1">
        <w:r w:rsidR="00B47FBA" w:rsidRPr="00F55215">
          <w:rPr>
            <w:rStyle w:val="Hyperlink"/>
            <w:noProof/>
          </w:rPr>
          <w:t>2.9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2 CONDITIONS</w:t>
        </w:r>
        <w:r w:rsidR="00B47FBA">
          <w:rPr>
            <w:noProof/>
            <w:webHidden/>
          </w:rPr>
          <w:tab/>
        </w:r>
        <w:r w:rsidR="00B47FBA">
          <w:rPr>
            <w:noProof/>
            <w:webHidden/>
          </w:rPr>
          <w:fldChar w:fldCharType="begin"/>
        </w:r>
        <w:r w:rsidR="00B47FBA">
          <w:rPr>
            <w:noProof/>
            <w:webHidden/>
          </w:rPr>
          <w:instrText xml:space="preserve"> PAGEREF _Toc443055632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6FAC282F"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33" w:history="1">
        <w:r w:rsidR="00B47FBA" w:rsidRPr="00F55215">
          <w:rPr>
            <w:rStyle w:val="Hyperlink"/>
            <w:noProof/>
          </w:rPr>
          <w:t>2.10</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OPERATING LIFE CONDITIONS</w:t>
        </w:r>
        <w:r w:rsidR="00B47FBA">
          <w:rPr>
            <w:noProof/>
            <w:webHidden/>
          </w:rPr>
          <w:tab/>
        </w:r>
        <w:r w:rsidR="00B47FBA">
          <w:rPr>
            <w:noProof/>
            <w:webHidden/>
          </w:rPr>
          <w:fldChar w:fldCharType="begin"/>
        </w:r>
        <w:r w:rsidR="00B47FBA">
          <w:rPr>
            <w:noProof/>
            <w:webHidden/>
          </w:rPr>
          <w:instrText xml:space="preserve"> PAGEREF _Toc443055633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3A8E8EB5" w14:textId="77777777" w:rsidR="00B47FBA" w:rsidRDefault="00BB62FA">
      <w:pPr>
        <w:pStyle w:val="TOC2"/>
        <w:rPr>
          <w:rFonts w:asciiTheme="minorHAnsi" w:eastAsiaTheme="minorEastAsia" w:hAnsiTheme="minorHAnsi" w:cstheme="minorBidi"/>
          <w:caps w:val="0"/>
          <w:noProof/>
          <w:sz w:val="22"/>
          <w:szCs w:val="22"/>
          <w:lang w:eastAsia="en-GB"/>
        </w:rPr>
      </w:pPr>
      <w:hyperlink w:anchor="_Toc443055634" w:history="1">
        <w:r w:rsidR="00B47FBA" w:rsidRPr="00F55215">
          <w:rPr>
            <w:rStyle w:val="Hyperlink"/>
            <w:noProof/>
          </w:rPr>
          <w:t>appendix ‘a’</w:t>
        </w:r>
        <w:r w:rsidR="00B47FBA">
          <w:rPr>
            <w:noProof/>
            <w:webHidden/>
          </w:rPr>
          <w:tab/>
        </w:r>
        <w:r w:rsidR="00B47FBA">
          <w:rPr>
            <w:noProof/>
            <w:webHidden/>
          </w:rPr>
          <w:fldChar w:fldCharType="begin"/>
        </w:r>
        <w:r w:rsidR="00B47FBA">
          <w:rPr>
            <w:noProof/>
            <w:webHidden/>
          </w:rPr>
          <w:instrText xml:space="preserve"> PAGEREF _Toc443055634 \h </w:instrText>
        </w:r>
        <w:r w:rsidR="00B47FBA">
          <w:rPr>
            <w:noProof/>
            <w:webHidden/>
          </w:rPr>
        </w:r>
        <w:r w:rsidR="00B47FBA">
          <w:rPr>
            <w:noProof/>
            <w:webHidden/>
          </w:rPr>
          <w:fldChar w:fldCharType="separate"/>
        </w:r>
        <w:r w:rsidR="00B47FBA">
          <w:rPr>
            <w:noProof/>
            <w:webHidden/>
          </w:rPr>
          <w:t>22</w:t>
        </w:r>
        <w:r w:rsidR="00B47FBA">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43055596"/>
      <w:r w:rsidRPr="00240DB1">
        <w:lastRenderedPageBreak/>
        <w:t>General</w:t>
      </w:r>
      <w:bookmarkEnd w:id="1"/>
    </w:p>
    <w:p w14:paraId="65A527E3" w14:textId="77777777" w:rsidR="00A04525" w:rsidRDefault="00A04525" w:rsidP="008D5D79">
      <w:pPr>
        <w:pStyle w:val="Heading2"/>
      </w:pPr>
      <w:bookmarkStart w:id="2" w:name="_Toc44305559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43055598"/>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EC44196" w:rsidR="00A04525" w:rsidRDefault="00A04525" w:rsidP="008D5D79">
      <w:pPr>
        <w:pStyle w:val="alphabeticallist"/>
      </w:pPr>
      <w:r>
        <w:t>ESCC Generic Specification No. 50</w:t>
      </w:r>
      <w:r w:rsidR="00134F36">
        <w:t>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43055599"/>
      <w:r>
        <w:t>TERMS, DEFINITIONS, ABBREVIATIONS, SYMBOLS AND UNITS</w:t>
      </w:r>
      <w:bookmarkEnd w:id="4"/>
    </w:p>
    <w:p w14:paraId="54559D79" w14:textId="77777777" w:rsidR="00A04525" w:rsidRDefault="00A04525" w:rsidP="00A04525">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43055600"/>
      <w:r>
        <w:t>THE ESCC COMPONENT NUMBER AND COMPONENT TYPE VARIANTS</w:t>
      </w:r>
      <w:bookmarkEnd w:id="5"/>
    </w:p>
    <w:p w14:paraId="1F008A13" w14:textId="77777777" w:rsidR="00A04525" w:rsidRDefault="00A04525" w:rsidP="005560A5">
      <w:pPr>
        <w:pStyle w:val="Heading3"/>
      </w:pPr>
      <w:bookmarkStart w:id="6" w:name="_Toc443055601"/>
      <w:r>
        <w:t>The ESCC Component Number</w:t>
      </w:r>
      <w:bookmarkEnd w:id="6"/>
    </w:p>
    <w:p w14:paraId="72BDC574" w14:textId="77777777" w:rsidR="00A04525" w:rsidRDefault="00A04525" w:rsidP="00A04525">
      <w:r>
        <w:t>The ESCC Component Number shall be constituted as follows:</w:t>
      </w:r>
    </w:p>
    <w:p w14:paraId="754CE913" w14:textId="49387037" w:rsidR="00A04525" w:rsidRDefault="00A04525" w:rsidP="00A04525">
      <w:r>
        <w:t xml:space="preserve">Example: </w:t>
      </w:r>
      <w:r w:rsidR="0068365F">
        <w:t>5513032</w:t>
      </w:r>
      <w:r>
        <w:t>01</w:t>
      </w:r>
    </w:p>
    <w:p w14:paraId="22967A5C" w14:textId="4B5693ED" w:rsidR="00A04525" w:rsidRDefault="00A04525" w:rsidP="008D5D79">
      <w:pPr>
        <w:pStyle w:val="BulletList"/>
      </w:pPr>
      <w:r>
        <w:t xml:space="preserve">Detail Specification Reference: </w:t>
      </w:r>
      <w:r w:rsidR="0068365F">
        <w:t>5513032</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Toc443055602"/>
      <w:r>
        <w:t>Component Type Variants</w:t>
      </w:r>
      <w:bookmarkEnd w:id="7"/>
    </w:p>
    <w:p w14:paraId="134289E3" w14:textId="77777777" w:rsidR="00A04525" w:rsidRDefault="00A04525" w:rsidP="00EB2845">
      <w:pPr>
        <w:spacing w:after="120"/>
      </w:pPr>
      <w:r>
        <w:t>The component type variants applicable to this specification are as follows:</w:t>
      </w:r>
    </w:p>
    <w:p w14:paraId="3738AB94" w14:textId="539E68EF" w:rsidR="00EB2845" w:rsidRDefault="00EB2845" w:rsidP="00EB2845">
      <w:pPr>
        <w:pStyle w:val="Title2"/>
      </w:pPr>
      <w:r>
        <w:t>P</w:t>
      </w:r>
      <w:r>
        <w:rPr>
          <w:caps w:val="0"/>
        </w:rPr>
        <w:t>ackaged</w:t>
      </w:r>
      <w:r>
        <w:t xml:space="preserve"> C</w:t>
      </w:r>
      <w:r>
        <w:rPr>
          <w:caps w:val="0"/>
        </w:rPr>
        <w:t>omponents</w:t>
      </w:r>
    </w:p>
    <w:tbl>
      <w:tblPr>
        <w:tblW w:w="8703"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2742B7" w:rsidRPr="00FC4A2B" w14:paraId="550F08E0" w14:textId="77777777" w:rsidTr="00767C10">
        <w:trPr>
          <w:trHeight w:val="340"/>
          <w:tblHeader/>
        </w:trPr>
        <w:tc>
          <w:tcPr>
            <w:tcW w:w="907" w:type="dxa"/>
            <w:vMerge w:val="restart"/>
          </w:tcPr>
          <w:p w14:paraId="613D2C14" w14:textId="77777777" w:rsidR="002742B7" w:rsidRPr="00FC4A2B" w:rsidRDefault="002742B7" w:rsidP="00767C10">
            <w:pPr>
              <w:pStyle w:val="Bodyjustified"/>
            </w:pPr>
            <w:r w:rsidRPr="00FC4A2B">
              <w:t>Variant</w:t>
            </w:r>
            <w:r>
              <w:t xml:space="preserve"> Number</w:t>
            </w:r>
          </w:p>
        </w:tc>
        <w:tc>
          <w:tcPr>
            <w:tcW w:w="1276" w:type="dxa"/>
            <w:vMerge w:val="restart"/>
          </w:tcPr>
          <w:p w14:paraId="02D0DC14" w14:textId="77777777" w:rsidR="002742B7" w:rsidRPr="00FC4A2B" w:rsidRDefault="002742B7" w:rsidP="00767C10">
            <w:pPr>
              <w:pStyle w:val="Bodyjustified"/>
            </w:pPr>
            <w:r w:rsidRPr="00FC4A2B">
              <w:t>Based On</w:t>
            </w:r>
          </w:p>
          <w:p w14:paraId="21979275" w14:textId="77777777" w:rsidR="002742B7" w:rsidRPr="00FC4A2B" w:rsidRDefault="002742B7" w:rsidP="00767C10">
            <w:pPr>
              <w:pStyle w:val="Bodyjustified"/>
            </w:pPr>
            <w:r w:rsidRPr="00FC4A2B">
              <w:t>Type</w:t>
            </w:r>
          </w:p>
        </w:tc>
        <w:tc>
          <w:tcPr>
            <w:tcW w:w="2778" w:type="dxa"/>
            <w:vMerge w:val="restart"/>
          </w:tcPr>
          <w:p w14:paraId="4EDA45E8" w14:textId="77777777" w:rsidR="002742B7" w:rsidRPr="00FC4A2B" w:rsidRDefault="002742B7" w:rsidP="00767C10">
            <w:pPr>
              <w:pStyle w:val="Bodyjustified"/>
            </w:pPr>
            <w:r>
              <w:t>Package Type / Description</w:t>
            </w:r>
          </w:p>
        </w:tc>
        <w:tc>
          <w:tcPr>
            <w:tcW w:w="1247" w:type="dxa"/>
            <w:vMerge w:val="restart"/>
          </w:tcPr>
          <w:p w14:paraId="26B8B6FD" w14:textId="77777777" w:rsidR="002742B7" w:rsidRPr="00FC4A2B" w:rsidRDefault="002742B7" w:rsidP="00767C10">
            <w:pPr>
              <w:pStyle w:val="Bodyjustified"/>
            </w:pPr>
            <w:r w:rsidRPr="00FC4A2B">
              <w:t>Total Capacitance</w:t>
            </w:r>
          </w:p>
          <w:p w14:paraId="1750DC5B" w14:textId="77777777" w:rsidR="002742B7" w:rsidRDefault="002742B7" w:rsidP="00767C10">
            <w:pPr>
              <w:pStyle w:val="Bodyjustified"/>
            </w:pPr>
            <w:r w:rsidRPr="00FC4A2B">
              <w:t>C</w:t>
            </w:r>
            <w:r w:rsidRPr="00FC4A2B">
              <w:rPr>
                <w:vertAlign w:val="subscript"/>
              </w:rPr>
              <w:t>T</w:t>
            </w:r>
            <w:r w:rsidRPr="00FC4A2B">
              <w:t xml:space="preserve"> (pF)</w:t>
            </w:r>
          </w:p>
          <w:p w14:paraId="14225DBC" w14:textId="77777777" w:rsidR="002742B7" w:rsidRPr="00FC4A2B" w:rsidRDefault="002742B7" w:rsidP="00767C10">
            <w:pPr>
              <w:pStyle w:val="Bodyjustified"/>
            </w:pPr>
            <w:r w:rsidRPr="00FC4A2B">
              <w:t>Max</w:t>
            </w:r>
          </w:p>
        </w:tc>
        <w:tc>
          <w:tcPr>
            <w:tcW w:w="1701" w:type="dxa"/>
            <w:gridSpan w:val="2"/>
          </w:tcPr>
          <w:p w14:paraId="0572C480" w14:textId="13C63DAC" w:rsidR="002742B7" w:rsidRPr="00FC4A2B" w:rsidRDefault="002742B7" w:rsidP="00767C10">
            <w:pPr>
              <w:pStyle w:val="Bodyjustified"/>
            </w:pPr>
            <w:r>
              <w:t>Lead/Terminal Material and Finish</w:t>
            </w:r>
            <w:r w:rsidR="00EB2845">
              <w:t xml:space="preserve"> (Note 1)</w:t>
            </w:r>
          </w:p>
        </w:tc>
        <w:tc>
          <w:tcPr>
            <w:tcW w:w="794" w:type="dxa"/>
            <w:vMerge w:val="restart"/>
          </w:tcPr>
          <w:p w14:paraId="1EE915C1" w14:textId="77777777" w:rsidR="002742B7" w:rsidRDefault="002742B7" w:rsidP="00767C10">
            <w:pPr>
              <w:pStyle w:val="Bodyjustified"/>
            </w:pPr>
            <w:r>
              <w:t>Weight</w:t>
            </w:r>
          </w:p>
          <w:p w14:paraId="6EF449E1" w14:textId="2431F939" w:rsidR="002742B7" w:rsidRDefault="00950CB6" w:rsidP="00767C10">
            <w:pPr>
              <w:pStyle w:val="Bodyjustified"/>
            </w:pPr>
            <w:r>
              <w:t>M</w:t>
            </w:r>
            <w:r w:rsidR="002742B7">
              <w:t>ax</w:t>
            </w:r>
          </w:p>
          <w:p w14:paraId="2CC3227E" w14:textId="31642B7D" w:rsidR="002742B7" w:rsidRPr="00FC4A2B" w:rsidRDefault="00950CB6" w:rsidP="00767C10">
            <w:pPr>
              <w:pStyle w:val="Bodyjustified"/>
            </w:pPr>
            <w:r>
              <w:t>(</w:t>
            </w:r>
            <w:r w:rsidR="002742B7">
              <w:t>g</w:t>
            </w:r>
            <w:r>
              <w:t>)</w:t>
            </w:r>
          </w:p>
        </w:tc>
      </w:tr>
      <w:tr w:rsidR="002742B7" w:rsidRPr="00FC4A2B" w14:paraId="7FA83A87" w14:textId="77777777" w:rsidTr="00767C10">
        <w:trPr>
          <w:trHeight w:val="283"/>
          <w:tblHeader/>
        </w:trPr>
        <w:tc>
          <w:tcPr>
            <w:tcW w:w="907" w:type="dxa"/>
            <w:vMerge/>
          </w:tcPr>
          <w:p w14:paraId="3CD44FB1" w14:textId="77777777" w:rsidR="002742B7" w:rsidRPr="00FC4A2B" w:rsidRDefault="002742B7" w:rsidP="00767C10">
            <w:pPr>
              <w:pStyle w:val="Bodyjustified"/>
            </w:pPr>
          </w:p>
        </w:tc>
        <w:tc>
          <w:tcPr>
            <w:tcW w:w="1276" w:type="dxa"/>
            <w:vMerge/>
          </w:tcPr>
          <w:p w14:paraId="38021CBB" w14:textId="77777777" w:rsidR="002742B7" w:rsidRPr="00FC4A2B" w:rsidRDefault="002742B7" w:rsidP="00767C10">
            <w:pPr>
              <w:pStyle w:val="Bodyjustified"/>
            </w:pPr>
          </w:p>
        </w:tc>
        <w:tc>
          <w:tcPr>
            <w:tcW w:w="2778" w:type="dxa"/>
            <w:vMerge/>
          </w:tcPr>
          <w:p w14:paraId="44150D32" w14:textId="77777777" w:rsidR="002742B7" w:rsidRPr="00FC4A2B" w:rsidRDefault="002742B7" w:rsidP="00767C10">
            <w:pPr>
              <w:pStyle w:val="Bodyjustified"/>
            </w:pPr>
          </w:p>
        </w:tc>
        <w:tc>
          <w:tcPr>
            <w:tcW w:w="1247" w:type="dxa"/>
            <w:vMerge/>
          </w:tcPr>
          <w:p w14:paraId="76A81A24" w14:textId="77777777" w:rsidR="002742B7" w:rsidRPr="00FC4A2B" w:rsidRDefault="002742B7" w:rsidP="00767C10">
            <w:pPr>
              <w:pStyle w:val="Bodyjustified"/>
            </w:pPr>
          </w:p>
        </w:tc>
        <w:tc>
          <w:tcPr>
            <w:tcW w:w="850" w:type="dxa"/>
          </w:tcPr>
          <w:p w14:paraId="29FFD542" w14:textId="77777777" w:rsidR="002742B7" w:rsidRPr="00FC4A2B" w:rsidRDefault="002742B7" w:rsidP="00767C10">
            <w:pPr>
              <w:pStyle w:val="Bodyjustified"/>
            </w:pPr>
            <w:r>
              <w:t>Anode</w:t>
            </w:r>
          </w:p>
        </w:tc>
        <w:tc>
          <w:tcPr>
            <w:tcW w:w="851" w:type="dxa"/>
          </w:tcPr>
          <w:p w14:paraId="56A51A52" w14:textId="77777777" w:rsidR="002742B7" w:rsidRPr="00FC4A2B" w:rsidRDefault="002742B7" w:rsidP="00767C10">
            <w:pPr>
              <w:pStyle w:val="Bodyjustified"/>
            </w:pPr>
            <w:r>
              <w:t>Cathode</w:t>
            </w:r>
          </w:p>
        </w:tc>
        <w:tc>
          <w:tcPr>
            <w:tcW w:w="794" w:type="dxa"/>
            <w:vMerge/>
          </w:tcPr>
          <w:p w14:paraId="16EF915C" w14:textId="77777777" w:rsidR="002742B7" w:rsidRPr="00FC4A2B" w:rsidRDefault="002742B7" w:rsidP="00767C10">
            <w:pPr>
              <w:pStyle w:val="Bodyjustified"/>
            </w:pPr>
          </w:p>
        </w:tc>
      </w:tr>
      <w:tr w:rsidR="00FE28C6" w:rsidRPr="00FC4A2B" w14:paraId="6FCBF43E" w14:textId="77777777" w:rsidTr="00767C10">
        <w:trPr>
          <w:trHeight w:val="284"/>
        </w:trPr>
        <w:tc>
          <w:tcPr>
            <w:tcW w:w="907" w:type="dxa"/>
          </w:tcPr>
          <w:p w14:paraId="73DA5183" w14:textId="77777777" w:rsidR="00FE28C6" w:rsidRPr="00FC4A2B" w:rsidRDefault="00FE28C6" w:rsidP="00767C10">
            <w:pPr>
              <w:pStyle w:val="Bodyjustified"/>
            </w:pPr>
            <w:r w:rsidRPr="00FC4A2B">
              <w:t>01</w:t>
            </w:r>
          </w:p>
        </w:tc>
        <w:tc>
          <w:tcPr>
            <w:tcW w:w="1276" w:type="dxa"/>
          </w:tcPr>
          <w:p w14:paraId="19761431" w14:textId="4BC01FC4" w:rsidR="00FE28C6" w:rsidRPr="00FC4A2B" w:rsidRDefault="00FE28C6" w:rsidP="00767C10">
            <w:pPr>
              <w:pStyle w:val="Bodyjustified"/>
            </w:pPr>
            <w:r>
              <w:t>DH50033</w:t>
            </w:r>
          </w:p>
        </w:tc>
        <w:tc>
          <w:tcPr>
            <w:tcW w:w="2778" w:type="dxa"/>
          </w:tcPr>
          <w:p w14:paraId="61F14A2E" w14:textId="77777777" w:rsidR="00FE28C6" w:rsidRDefault="00FE28C6" w:rsidP="00767C10">
            <w:pPr>
              <w:pStyle w:val="Bodyjustified"/>
              <w:jc w:val="left"/>
            </w:pPr>
            <w:r>
              <w:t>Ceramic Pill A (2 Leads)</w:t>
            </w:r>
          </w:p>
        </w:tc>
        <w:tc>
          <w:tcPr>
            <w:tcW w:w="1247" w:type="dxa"/>
          </w:tcPr>
          <w:p w14:paraId="00B7B143" w14:textId="41741F13" w:rsidR="00FE28C6" w:rsidRPr="00FC4A2B" w:rsidRDefault="00192896" w:rsidP="00767C10">
            <w:pPr>
              <w:pStyle w:val="Bodyjustified"/>
            </w:pPr>
            <w:r>
              <w:t>0.25</w:t>
            </w:r>
          </w:p>
        </w:tc>
        <w:tc>
          <w:tcPr>
            <w:tcW w:w="850" w:type="dxa"/>
          </w:tcPr>
          <w:p w14:paraId="2218160F" w14:textId="77777777" w:rsidR="00FE28C6" w:rsidRPr="00FC4A2B" w:rsidRDefault="00FE28C6" w:rsidP="00767C10">
            <w:pPr>
              <w:pStyle w:val="Bodyjustified"/>
            </w:pPr>
            <w:r>
              <w:t>E2</w:t>
            </w:r>
          </w:p>
        </w:tc>
        <w:tc>
          <w:tcPr>
            <w:tcW w:w="851" w:type="dxa"/>
          </w:tcPr>
          <w:p w14:paraId="1112F234" w14:textId="77777777" w:rsidR="00FE28C6" w:rsidRPr="00FC4A2B" w:rsidRDefault="00FE28C6" w:rsidP="00767C10">
            <w:pPr>
              <w:pStyle w:val="Bodyjustified"/>
            </w:pPr>
            <w:r>
              <w:t>E2</w:t>
            </w:r>
          </w:p>
        </w:tc>
        <w:tc>
          <w:tcPr>
            <w:tcW w:w="794" w:type="dxa"/>
          </w:tcPr>
          <w:p w14:paraId="1EE26F13" w14:textId="77777777" w:rsidR="00FE28C6" w:rsidRPr="00FC4A2B" w:rsidRDefault="00FE28C6" w:rsidP="00767C10">
            <w:pPr>
              <w:pStyle w:val="Bodyjustified"/>
            </w:pPr>
            <w:r>
              <w:t>0.02</w:t>
            </w:r>
          </w:p>
        </w:tc>
      </w:tr>
      <w:tr w:rsidR="00192896" w:rsidRPr="00FC4A2B" w14:paraId="3560FA07" w14:textId="77777777" w:rsidTr="00767C10">
        <w:trPr>
          <w:trHeight w:val="284"/>
        </w:trPr>
        <w:tc>
          <w:tcPr>
            <w:tcW w:w="907" w:type="dxa"/>
          </w:tcPr>
          <w:p w14:paraId="7E65E9E4" w14:textId="77777777" w:rsidR="00192896" w:rsidRPr="00FC4A2B" w:rsidRDefault="00192896" w:rsidP="00767C10">
            <w:pPr>
              <w:pStyle w:val="Bodyjustified"/>
            </w:pPr>
            <w:r w:rsidRPr="00FC4A2B">
              <w:t>02</w:t>
            </w:r>
          </w:p>
        </w:tc>
        <w:tc>
          <w:tcPr>
            <w:tcW w:w="1276" w:type="dxa"/>
          </w:tcPr>
          <w:p w14:paraId="26CABF8C" w14:textId="2EB36DE3" w:rsidR="00192896" w:rsidRPr="00FC4A2B" w:rsidRDefault="00192896" w:rsidP="00767C10">
            <w:pPr>
              <w:pStyle w:val="Bodyjustified"/>
            </w:pPr>
            <w:r>
              <w:t>DH50033</w:t>
            </w:r>
          </w:p>
        </w:tc>
        <w:tc>
          <w:tcPr>
            <w:tcW w:w="2778" w:type="dxa"/>
          </w:tcPr>
          <w:p w14:paraId="4B23311B" w14:textId="77777777" w:rsidR="00192896" w:rsidRDefault="00192896" w:rsidP="00767C10">
            <w:pPr>
              <w:pStyle w:val="Bodyjustified"/>
              <w:jc w:val="left"/>
            </w:pPr>
            <w:r>
              <w:t>Ceramic Pill B</w:t>
            </w:r>
          </w:p>
        </w:tc>
        <w:tc>
          <w:tcPr>
            <w:tcW w:w="1247" w:type="dxa"/>
          </w:tcPr>
          <w:p w14:paraId="201FAB15" w14:textId="2F391BAF" w:rsidR="00192896" w:rsidRPr="00FC4A2B" w:rsidRDefault="00192896" w:rsidP="00767C10">
            <w:pPr>
              <w:pStyle w:val="Bodyjustified"/>
            </w:pPr>
            <w:r>
              <w:t>0.25</w:t>
            </w:r>
          </w:p>
        </w:tc>
        <w:tc>
          <w:tcPr>
            <w:tcW w:w="850" w:type="dxa"/>
          </w:tcPr>
          <w:p w14:paraId="79F30909" w14:textId="77777777" w:rsidR="00192896" w:rsidRPr="00FC4A2B" w:rsidRDefault="00192896" w:rsidP="00767C10">
            <w:pPr>
              <w:pStyle w:val="Bodyjustified"/>
            </w:pPr>
            <w:r>
              <w:t>D7</w:t>
            </w:r>
          </w:p>
        </w:tc>
        <w:tc>
          <w:tcPr>
            <w:tcW w:w="851" w:type="dxa"/>
          </w:tcPr>
          <w:p w14:paraId="7BAE9840" w14:textId="77777777" w:rsidR="00192896" w:rsidRPr="00FC4A2B" w:rsidRDefault="00192896" w:rsidP="00767C10">
            <w:pPr>
              <w:pStyle w:val="Bodyjustified"/>
            </w:pPr>
            <w:r>
              <w:t>D7</w:t>
            </w:r>
          </w:p>
        </w:tc>
        <w:tc>
          <w:tcPr>
            <w:tcW w:w="794" w:type="dxa"/>
          </w:tcPr>
          <w:p w14:paraId="7413C45C" w14:textId="77777777" w:rsidR="00192896" w:rsidRPr="00FC4A2B" w:rsidRDefault="00192896" w:rsidP="00767C10">
            <w:pPr>
              <w:pStyle w:val="Bodyjustified"/>
            </w:pPr>
            <w:r>
              <w:t>0.02</w:t>
            </w:r>
          </w:p>
        </w:tc>
      </w:tr>
      <w:tr w:rsidR="00192896" w:rsidRPr="00FC4A2B" w14:paraId="53DCC863" w14:textId="77777777" w:rsidTr="00767C10">
        <w:trPr>
          <w:trHeight w:val="284"/>
        </w:trPr>
        <w:tc>
          <w:tcPr>
            <w:tcW w:w="907" w:type="dxa"/>
          </w:tcPr>
          <w:p w14:paraId="6464BB14" w14:textId="77777777" w:rsidR="00192896" w:rsidRPr="00FC4A2B" w:rsidRDefault="00192896" w:rsidP="00767C10">
            <w:pPr>
              <w:pStyle w:val="Bodyjustified"/>
            </w:pPr>
            <w:r w:rsidRPr="00FC4A2B">
              <w:t>03</w:t>
            </w:r>
          </w:p>
        </w:tc>
        <w:tc>
          <w:tcPr>
            <w:tcW w:w="1276" w:type="dxa"/>
          </w:tcPr>
          <w:p w14:paraId="0769D49F" w14:textId="62677FCB" w:rsidR="00192896" w:rsidRPr="00FC4A2B" w:rsidRDefault="00192896" w:rsidP="00767C10">
            <w:pPr>
              <w:pStyle w:val="Bodyjustified"/>
            </w:pPr>
            <w:r>
              <w:t>DH50033</w:t>
            </w:r>
          </w:p>
        </w:tc>
        <w:tc>
          <w:tcPr>
            <w:tcW w:w="2778" w:type="dxa"/>
          </w:tcPr>
          <w:p w14:paraId="020E8FE3" w14:textId="77777777" w:rsidR="00192896" w:rsidRDefault="00192896" w:rsidP="00767C10">
            <w:pPr>
              <w:pStyle w:val="Bodyjustified"/>
              <w:jc w:val="left"/>
            </w:pPr>
            <w:r>
              <w:t>Ceramic Pill C (Cathode Lead)</w:t>
            </w:r>
          </w:p>
        </w:tc>
        <w:tc>
          <w:tcPr>
            <w:tcW w:w="1247" w:type="dxa"/>
          </w:tcPr>
          <w:p w14:paraId="03B2ACD1" w14:textId="3CE7E15D" w:rsidR="00192896" w:rsidRPr="00FC4A2B" w:rsidRDefault="00192896" w:rsidP="00767C10">
            <w:pPr>
              <w:pStyle w:val="Bodyjustified"/>
            </w:pPr>
            <w:r>
              <w:t>0.25</w:t>
            </w:r>
          </w:p>
        </w:tc>
        <w:tc>
          <w:tcPr>
            <w:tcW w:w="850" w:type="dxa"/>
          </w:tcPr>
          <w:p w14:paraId="789C8DFD" w14:textId="77777777" w:rsidR="00192896" w:rsidRPr="00FC4A2B" w:rsidRDefault="00192896" w:rsidP="00767C10">
            <w:pPr>
              <w:pStyle w:val="Bodyjustified"/>
            </w:pPr>
            <w:r>
              <w:t>D7</w:t>
            </w:r>
          </w:p>
        </w:tc>
        <w:tc>
          <w:tcPr>
            <w:tcW w:w="851" w:type="dxa"/>
          </w:tcPr>
          <w:p w14:paraId="29001F5D" w14:textId="77777777" w:rsidR="00192896" w:rsidRPr="00FC4A2B" w:rsidRDefault="00192896" w:rsidP="00767C10">
            <w:pPr>
              <w:pStyle w:val="Bodyjustified"/>
            </w:pPr>
            <w:r>
              <w:t>E2</w:t>
            </w:r>
          </w:p>
        </w:tc>
        <w:tc>
          <w:tcPr>
            <w:tcW w:w="794" w:type="dxa"/>
          </w:tcPr>
          <w:p w14:paraId="04BFF9BF" w14:textId="77777777" w:rsidR="00192896" w:rsidRPr="00FC4A2B" w:rsidRDefault="00192896" w:rsidP="00767C10">
            <w:pPr>
              <w:pStyle w:val="Bodyjustified"/>
            </w:pPr>
            <w:r>
              <w:t>0.02</w:t>
            </w:r>
          </w:p>
        </w:tc>
      </w:tr>
      <w:tr w:rsidR="00192896" w:rsidRPr="00FC4A2B" w14:paraId="5DE636FF" w14:textId="77777777" w:rsidTr="00767C10">
        <w:trPr>
          <w:trHeight w:val="284"/>
        </w:trPr>
        <w:tc>
          <w:tcPr>
            <w:tcW w:w="907" w:type="dxa"/>
          </w:tcPr>
          <w:p w14:paraId="58005A0D" w14:textId="77777777" w:rsidR="00192896" w:rsidRPr="00FC4A2B" w:rsidRDefault="00192896" w:rsidP="00767C10">
            <w:pPr>
              <w:pStyle w:val="Bodyjustified"/>
            </w:pPr>
            <w:r w:rsidRPr="00FC4A2B">
              <w:t>04</w:t>
            </w:r>
          </w:p>
        </w:tc>
        <w:tc>
          <w:tcPr>
            <w:tcW w:w="1276" w:type="dxa"/>
          </w:tcPr>
          <w:p w14:paraId="208B87A1" w14:textId="58353994" w:rsidR="00192896" w:rsidRPr="00FC4A2B" w:rsidRDefault="00192896" w:rsidP="00767C10">
            <w:pPr>
              <w:pStyle w:val="Bodyjustified"/>
            </w:pPr>
            <w:r>
              <w:t>DH50033</w:t>
            </w:r>
          </w:p>
        </w:tc>
        <w:tc>
          <w:tcPr>
            <w:tcW w:w="2778" w:type="dxa"/>
          </w:tcPr>
          <w:p w14:paraId="23DEFC57" w14:textId="77777777" w:rsidR="00192896" w:rsidRDefault="00192896" w:rsidP="00767C10">
            <w:pPr>
              <w:pStyle w:val="Bodyjustified"/>
              <w:jc w:val="left"/>
            </w:pPr>
            <w:r>
              <w:t>Ceramic Pill D (Anode Lead)</w:t>
            </w:r>
          </w:p>
        </w:tc>
        <w:tc>
          <w:tcPr>
            <w:tcW w:w="1247" w:type="dxa"/>
          </w:tcPr>
          <w:p w14:paraId="3C8348B5" w14:textId="26BD8FFE" w:rsidR="00192896" w:rsidRPr="00FC4A2B" w:rsidRDefault="00192896" w:rsidP="00767C10">
            <w:pPr>
              <w:pStyle w:val="Bodyjustified"/>
            </w:pPr>
            <w:r>
              <w:t>0.25</w:t>
            </w:r>
          </w:p>
        </w:tc>
        <w:tc>
          <w:tcPr>
            <w:tcW w:w="850" w:type="dxa"/>
          </w:tcPr>
          <w:p w14:paraId="13891CF3" w14:textId="77777777" w:rsidR="00192896" w:rsidRPr="00FC4A2B" w:rsidRDefault="00192896" w:rsidP="00767C10">
            <w:pPr>
              <w:pStyle w:val="Bodyjustified"/>
            </w:pPr>
            <w:r>
              <w:t>E2</w:t>
            </w:r>
          </w:p>
        </w:tc>
        <w:tc>
          <w:tcPr>
            <w:tcW w:w="851" w:type="dxa"/>
          </w:tcPr>
          <w:p w14:paraId="0E285DEA" w14:textId="77777777" w:rsidR="00192896" w:rsidRPr="00FC4A2B" w:rsidRDefault="00192896" w:rsidP="00767C10">
            <w:pPr>
              <w:pStyle w:val="Bodyjustified"/>
            </w:pPr>
            <w:r>
              <w:t>D7</w:t>
            </w:r>
          </w:p>
        </w:tc>
        <w:tc>
          <w:tcPr>
            <w:tcW w:w="794" w:type="dxa"/>
          </w:tcPr>
          <w:p w14:paraId="3DA77FFF" w14:textId="77777777" w:rsidR="00192896" w:rsidRPr="00FC4A2B" w:rsidRDefault="00192896" w:rsidP="00767C10">
            <w:pPr>
              <w:pStyle w:val="Bodyjustified"/>
            </w:pPr>
            <w:r>
              <w:t>0.02</w:t>
            </w:r>
          </w:p>
        </w:tc>
      </w:tr>
      <w:tr w:rsidR="00192896" w:rsidRPr="00FC4A2B" w14:paraId="5BB844B9" w14:textId="77777777" w:rsidTr="00767C10">
        <w:trPr>
          <w:trHeight w:val="284"/>
        </w:trPr>
        <w:tc>
          <w:tcPr>
            <w:tcW w:w="907" w:type="dxa"/>
          </w:tcPr>
          <w:p w14:paraId="63D8BAE9" w14:textId="77777777" w:rsidR="00192896" w:rsidRPr="00FC4A2B" w:rsidRDefault="00192896" w:rsidP="00767C10">
            <w:pPr>
              <w:pStyle w:val="Bodyjustified"/>
            </w:pPr>
            <w:r w:rsidRPr="00FC4A2B">
              <w:t>05</w:t>
            </w:r>
          </w:p>
        </w:tc>
        <w:tc>
          <w:tcPr>
            <w:tcW w:w="1276" w:type="dxa"/>
          </w:tcPr>
          <w:p w14:paraId="0C877A87" w14:textId="3FA66262" w:rsidR="00192896" w:rsidRPr="00FC4A2B" w:rsidRDefault="00192896" w:rsidP="00767C10">
            <w:pPr>
              <w:pStyle w:val="Bodyjustified"/>
            </w:pPr>
            <w:r>
              <w:t>DH50033</w:t>
            </w:r>
          </w:p>
        </w:tc>
        <w:tc>
          <w:tcPr>
            <w:tcW w:w="2778" w:type="dxa"/>
          </w:tcPr>
          <w:p w14:paraId="44744683" w14:textId="77777777" w:rsidR="00192896" w:rsidRDefault="00192896" w:rsidP="00767C10">
            <w:pPr>
              <w:pStyle w:val="Bodyjustified"/>
              <w:jc w:val="left"/>
            </w:pPr>
            <w:r>
              <w:t>Ceramic Pill E (2 Leads)</w:t>
            </w:r>
          </w:p>
        </w:tc>
        <w:tc>
          <w:tcPr>
            <w:tcW w:w="1247" w:type="dxa"/>
          </w:tcPr>
          <w:p w14:paraId="3BC1F5A5" w14:textId="5149C9A1" w:rsidR="00192896" w:rsidRPr="00FC4A2B" w:rsidRDefault="00192896" w:rsidP="00767C10">
            <w:pPr>
              <w:pStyle w:val="Bodyjustified"/>
            </w:pPr>
            <w:r>
              <w:t>0.25</w:t>
            </w:r>
          </w:p>
        </w:tc>
        <w:tc>
          <w:tcPr>
            <w:tcW w:w="850" w:type="dxa"/>
          </w:tcPr>
          <w:p w14:paraId="1AF97D8E" w14:textId="77777777" w:rsidR="00192896" w:rsidRPr="00FC4A2B" w:rsidRDefault="00192896" w:rsidP="00767C10">
            <w:pPr>
              <w:pStyle w:val="Bodyjustified"/>
            </w:pPr>
            <w:r>
              <w:t>E2</w:t>
            </w:r>
          </w:p>
        </w:tc>
        <w:tc>
          <w:tcPr>
            <w:tcW w:w="851" w:type="dxa"/>
          </w:tcPr>
          <w:p w14:paraId="7052766B" w14:textId="77777777" w:rsidR="00192896" w:rsidRPr="00FC4A2B" w:rsidRDefault="00192896" w:rsidP="00767C10">
            <w:pPr>
              <w:pStyle w:val="Bodyjustified"/>
            </w:pPr>
            <w:r>
              <w:t>E2</w:t>
            </w:r>
          </w:p>
        </w:tc>
        <w:tc>
          <w:tcPr>
            <w:tcW w:w="794" w:type="dxa"/>
          </w:tcPr>
          <w:p w14:paraId="2695CBCD" w14:textId="77777777" w:rsidR="00192896" w:rsidRPr="00FC4A2B" w:rsidRDefault="00192896" w:rsidP="00767C10">
            <w:pPr>
              <w:pStyle w:val="Bodyjustified"/>
            </w:pPr>
            <w:r>
              <w:t>0.02</w:t>
            </w:r>
          </w:p>
        </w:tc>
      </w:tr>
      <w:tr w:rsidR="00192896" w:rsidRPr="00FC4A2B" w14:paraId="196A99B4" w14:textId="77777777" w:rsidTr="00767C10">
        <w:trPr>
          <w:trHeight w:val="284"/>
        </w:trPr>
        <w:tc>
          <w:tcPr>
            <w:tcW w:w="907" w:type="dxa"/>
          </w:tcPr>
          <w:p w14:paraId="47315176" w14:textId="77777777" w:rsidR="00192896" w:rsidRPr="00FC4A2B" w:rsidRDefault="00192896" w:rsidP="00767C10">
            <w:pPr>
              <w:pStyle w:val="Bodyjustified"/>
            </w:pPr>
            <w:r w:rsidRPr="00FC4A2B">
              <w:t>06</w:t>
            </w:r>
          </w:p>
        </w:tc>
        <w:tc>
          <w:tcPr>
            <w:tcW w:w="1276" w:type="dxa"/>
          </w:tcPr>
          <w:p w14:paraId="4A0EF70E" w14:textId="78B9547D" w:rsidR="00192896" w:rsidRPr="00FC4A2B" w:rsidRDefault="00192896" w:rsidP="00767C10">
            <w:pPr>
              <w:pStyle w:val="Bodyjustified"/>
            </w:pPr>
            <w:r>
              <w:t>DH50033</w:t>
            </w:r>
          </w:p>
        </w:tc>
        <w:tc>
          <w:tcPr>
            <w:tcW w:w="2778" w:type="dxa"/>
          </w:tcPr>
          <w:p w14:paraId="3B28B019" w14:textId="77777777" w:rsidR="00192896" w:rsidRDefault="00192896" w:rsidP="00767C10">
            <w:pPr>
              <w:pStyle w:val="Bodyjustified"/>
              <w:jc w:val="left"/>
            </w:pPr>
            <w:r>
              <w:t xml:space="preserve">Ceramic Pill F </w:t>
            </w:r>
            <w:r w:rsidRPr="008021F0">
              <w:t>(Anode Lead)</w:t>
            </w:r>
          </w:p>
        </w:tc>
        <w:tc>
          <w:tcPr>
            <w:tcW w:w="1247" w:type="dxa"/>
          </w:tcPr>
          <w:p w14:paraId="22F88B05" w14:textId="16C914D6" w:rsidR="00192896" w:rsidRPr="00FC4A2B" w:rsidRDefault="00192896" w:rsidP="00767C10">
            <w:pPr>
              <w:pStyle w:val="Bodyjustified"/>
            </w:pPr>
            <w:r>
              <w:t>0.25</w:t>
            </w:r>
          </w:p>
        </w:tc>
        <w:tc>
          <w:tcPr>
            <w:tcW w:w="850" w:type="dxa"/>
          </w:tcPr>
          <w:p w14:paraId="33FA13C9" w14:textId="77777777" w:rsidR="00192896" w:rsidRPr="00FC4A2B" w:rsidRDefault="00192896" w:rsidP="00767C10">
            <w:pPr>
              <w:pStyle w:val="Bodyjustified"/>
            </w:pPr>
            <w:r>
              <w:t>E2</w:t>
            </w:r>
          </w:p>
        </w:tc>
        <w:tc>
          <w:tcPr>
            <w:tcW w:w="851" w:type="dxa"/>
          </w:tcPr>
          <w:p w14:paraId="1BD5DF1D" w14:textId="77777777" w:rsidR="00192896" w:rsidRPr="00FC4A2B" w:rsidRDefault="00192896" w:rsidP="00767C10">
            <w:pPr>
              <w:pStyle w:val="Bodyjustified"/>
            </w:pPr>
            <w:r>
              <w:t>D7</w:t>
            </w:r>
          </w:p>
        </w:tc>
        <w:tc>
          <w:tcPr>
            <w:tcW w:w="794" w:type="dxa"/>
          </w:tcPr>
          <w:p w14:paraId="76DD0DE2" w14:textId="77777777" w:rsidR="00192896" w:rsidRPr="00FC4A2B" w:rsidRDefault="00192896" w:rsidP="00767C10">
            <w:pPr>
              <w:pStyle w:val="Bodyjustified"/>
            </w:pPr>
            <w:r>
              <w:t>0.02</w:t>
            </w:r>
          </w:p>
        </w:tc>
      </w:tr>
      <w:tr w:rsidR="00FE28C6" w:rsidRPr="00FC4A2B" w14:paraId="2ACE8CD3" w14:textId="77777777" w:rsidTr="00767C10">
        <w:trPr>
          <w:trHeight w:val="284"/>
        </w:trPr>
        <w:tc>
          <w:tcPr>
            <w:tcW w:w="907" w:type="dxa"/>
          </w:tcPr>
          <w:p w14:paraId="299758F2" w14:textId="77777777" w:rsidR="00FE28C6" w:rsidRPr="00FC4A2B" w:rsidRDefault="00FE28C6" w:rsidP="00767C10">
            <w:pPr>
              <w:pStyle w:val="Bodyjustified"/>
            </w:pPr>
            <w:r w:rsidRPr="00FC4A2B">
              <w:t>07</w:t>
            </w:r>
          </w:p>
        </w:tc>
        <w:tc>
          <w:tcPr>
            <w:tcW w:w="1276" w:type="dxa"/>
          </w:tcPr>
          <w:p w14:paraId="2E3C0B7D" w14:textId="6FF4E9D2" w:rsidR="00FE28C6" w:rsidRPr="00FC4A2B" w:rsidRDefault="00FE28C6" w:rsidP="00767C10">
            <w:pPr>
              <w:pStyle w:val="Bodyjustified"/>
            </w:pPr>
            <w:r>
              <w:t>DH50033</w:t>
            </w:r>
          </w:p>
        </w:tc>
        <w:tc>
          <w:tcPr>
            <w:tcW w:w="2778" w:type="dxa"/>
          </w:tcPr>
          <w:p w14:paraId="50919081" w14:textId="77777777" w:rsidR="00FE28C6" w:rsidRDefault="00FE28C6" w:rsidP="00767C10">
            <w:pPr>
              <w:pStyle w:val="Bodyjustified"/>
              <w:jc w:val="left"/>
            </w:pPr>
            <w:r>
              <w:t>Ceramic Pill G</w:t>
            </w:r>
          </w:p>
        </w:tc>
        <w:tc>
          <w:tcPr>
            <w:tcW w:w="1247" w:type="dxa"/>
          </w:tcPr>
          <w:p w14:paraId="7B617363" w14:textId="3B310612" w:rsidR="00FE28C6" w:rsidRPr="00FC4A2B" w:rsidRDefault="00192896" w:rsidP="00767C10">
            <w:pPr>
              <w:pStyle w:val="Bodyjustified"/>
            </w:pPr>
            <w:r>
              <w:t>0.32</w:t>
            </w:r>
          </w:p>
        </w:tc>
        <w:tc>
          <w:tcPr>
            <w:tcW w:w="850" w:type="dxa"/>
          </w:tcPr>
          <w:p w14:paraId="64948497" w14:textId="77777777" w:rsidR="00FE28C6" w:rsidRPr="00FC4A2B" w:rsidRDefault="00FE28C6" w:rsidP="00767C10">
            <w:pPr>
              <w:pStyle w:val="Bodyjustified"/>
            </w:pPr>
            <w:r>
              <w:t>D7</w:t>
            </w:r>
          </w:p>
        </w:tc>
        <w:tc>
          <w:tcPr>
            <w:tcW w:w="851" w:type="dxa"/>
          </w:tcPr>
          <w:p w14:paraId="30AF76CA" w14:textId="77777777" w:rsidR="00FE28C6" w:rsidRPr="00FC4A2B" w:rsidRDefault="00FE28C6" w:rsidP="00767C10">
            <w:pPr>
              <w:pStyle w:val="Bodyjustified"/>
            </w:pPr>
            <w:r>
              <w:t>A7</w:t>
            </w:r>
          </w:p>
        </w:tc>
        <w:tc>
          <w:tcPr>
            <w:tcW w:w="794" w:type="dxa"/>
          </w:tcPr>
          <w:p w14:paraId="566CE65E" w14:textId="77777777" w:rsidR="00FE28C6" w:rsidRPr="00FC4A2B" w:rsidRDefault="00FE28C6" w:rsidP="00767C10">
            <w:pPr>
              <w:pStyle w:val="Bodyjustified"/>
            </w:pPr>
            <w:r>
              <w:t>0.15</w:t>
            </w:r>
          </w:p>
        </w:tc>
      </w:tr>
      <w:tr w:rsidR="00FE28C6" w:rsidRPr="00FC4A2B" w14:paraId="5C043FF8" w14:textId="77777777" w:rsidTr="00767C10">
        <w:trPr>
          <w:trHeight w:val="284"/>
        </w:trPr>
        <w:tc>
          <w:tcPr>
            <w:tcW w:w="907" w:type="dxa"/>
          </w:tcPr>
          <w:p w14:paraId="50FD4AFA" w14:textId="77777777" w:rsidR="00FE28C6" w:rsidRPr="00FC4A2B" w:rsidRDefault="00FE28C6" w:rsidP="00767C10">
            <w:pPr>
              <w:pStyle w:val="Bodyjustified"/>
            </w:pPr>
            <w:r w:rsidRPr="00FC4A2B">
              <w:t>08</w:t>
            </w:r>
          </w:p>
        </w:tc>
        <w:tc>
          <w:tcPr>
            <w:tcW w:w="1276" w:type="dxa"/>
          </w:tcPr>
          <w:p w14:paraId="203227DF" w14:textId="1F08E352" w:rsidR="00FE28C6" w:rsidRPr="00FC4A2B" w:rsidRDefault="00FE28C6" w:rsidP="00767C10">
            <w:pPr>
              <w:pStyle w:val="Bodyjustified"/>
            </w:pPr>
            <w:r>
              <w:t>DH50034</w:t>
            </w:r>
          </w:p>
        </w:tc>
        <w:tc>
          <w:tcPr>
            <w:tcW w:w="2778" w:type="dxa"/>
          </w:tcPr>
          <w:p w14:paraId="3F3061B1" w14:textId="77777777" w:rsidR="00FE28C6" w:rsidRDefault="00FE28C6" w:rsidP="00767C10">
            <w:pPr>
              <w:pStyle w:val="Bodyjustified"/>
              <w:jc w:val="left"/>
            </w:pPr>
            <w:r>
              <w:t>Ceramic Pill A (2 Leads)</w:t>
            </w:r>
          </w:p>
        </w:tc>
        <w:tc>
          <w:tcPr>
            <w:tcW w:w="1247" w:type="dxa"/>
          </w:tcPr>
          <w:p w14:paraId="3E20884F" w14:textId="645DC26F" w:rsidR="00FE28C6" w:rsidRPr="00FC4A2B" w:rsidRDefault="00192896" w:rsidP="00767C10">
            <w:pPr>
              <w:pStyle w:val="Bodyjustified"/>
            </w:pPr>
            <w:r>
              <w:t>0.3</w:t>
            </w:r>
          </w:p>
        </w:tc>
        <w:tc>
          <w:tcPr>
            <w:tcW w:w="850" w:type="dxa"/>
          </w:tcPr>
          <w:p w14:paraId="011A23B5" w14:textId="77777777" w:rsidR="00FE28C6" w:rsidRPr="00FC4A2B" w:rsidRDefault="00FE28C6" w:rsidP="00767C10">
            <w:pPr>
              <w:pStyle w:val="Bodyjustified"/>
            </w:pPr>
            <w:r>
              <w:t>E2</w:t>
            </w:r>
          </w:p>
        </w:tc>
        <w:tc>
          <w:tcPr>
            <w:tcW w:w="851" w:type="dxa"/>
          </w:tcPr>
          <w:p w14:paraId="62D88489" w14:textId="77777777" w:rsidR="00FE28C6" w:rsidRPr="00FC4A2B" w:rsidRDefault="00FE28C6" w:rsidP="00767C10">
            <w:pPr>
              <w:pStyle w:val="Bodyjustified"/>
            </w:pPr>
            <w:r>
              <w:t>E2</w:t>
            </w:r>
          </w:p>
        </w:tc>
        <w:tc>
          <w:tcPr>
            <w:tcW w:w="794" w:type="dxa"/>
          </w:tcPr>
          <w:p w14:paraId="276154F0" w14:textId="77777777" w:rsidR="00FE28C6" w:rsidRPr="00FC4A2B" w:rsidRDefault="00FE28C6" w:rsidP="00767C10">
            <w:pPr>
              <w:pStyle w:val="Bodyjustified"/>
            </w:pPr>
            <w:r>
              <w:t>0.02</w:t>
            </w:r>
          </w:p>
        </w:tc>
      </w:tr>
      <w:tr w:rsidR="00192896" w:rsidRPr="00FC4A2B" w14:paraId="1EF8E8A4" w14:textId="77777777" w:rsidTr="00767C10">
        <w:trPr>
          <w:trHeight w:val="284"/>
        </w:trPr>
        <w:tc>
          <w:tcPr>
            <w:tcW w:w="907" w:type="dxa"/>
          </w:tcPr>
          <w:p w14:paraId="2A17038F" w14:textId="77777777" w:rsidR="00192896" w:rsidRPr="00FC4A2B" w:rsidRDefault="00192896" w:rsidP="00767C10">
            <w:pPr>
              <w:pStyle w:val="Bodyjustified"/>
            </w:pPr>
            <w:r w:rsidRPr="00FC4A2B">
              <w:t>09</w:t>
            </w:r>
          </w:p>
        </w:tc>
        <w:tc>
          <w:tcPr>
            <w:tcW w:w="1276" w:type="dxa"/>
          </w:tcPr>
          <w:p w14:paraId="4FF03F18" w14:textId="7591AC1E" w:rsidR="00192896" w:rsidRPr="00FC4A2B" w:rsidRDefault="00192896" w:rsidP="00767C10">
            <w:pPr>
              <w:pStyle w:val="Bodyjustified"/>
            </w:pPr>
            <w:r>
              <w:t>DH50034</w:t>
            </w:r>
          </w:p>
        </w:tc>
        <w:tc>
          <w:tcPr>
            <w:tcW w:w="2778" w:type="dxa"/>
          </w:tcPr>
          <w:p w14:paraId="4EB153C2" w14:textId="77777777" w:rsidR="00192896" w:rsidRDefault="00192896" w:rsidP="00767C10">
            <w:pPr>
              <w:pStyle w:val="Bodyjustified"/>
              <w:jc w:val="left"/>
            </w:pPr>
            <w:r>
              <w:t>Ceramic Pill B</w:t>
            </w:r>
          </w:p>
        </w:tc>
        <w:tc>
          <w:tcPr>
            <w:tcW w:w="1247" w:type="dxa"/>
          </w:tcPr>
          <w:p w14:paraId="03E723BB" w14:textId="0AB9E375" w:rsidR="00192896" w:rsidRPr="00FC4A2B" w:rsidRDefault="00192896" w:rsidP="00767C10">
            <w:pPr>
              <w:pStyle w:val="Bodyjustified"/>
            </w:pPr>
            <w:r>
              <w:t>0.3</w:t>
            </w:r>
          </w:p>
        </w:tc>
        <w:tc>
          <w:tcPr>
            <w:tcW w:w="850" w:type="dxa"/>
          </w:tcPr>
          <w:p w14:paraId="55525FC6" w14:textId="77777777" w:rsidR="00192896" w:rsidRPr="00FC4A2B" w:rsidRDefault="00192896" w:rsidP="00767C10">
            <w:pPr>
              <w:pStyle w:val="Bodyjustified"/>
            </w:pPr>
            <w:r>
              <w:t>D7</w:t>
            </w:r>
          </w:p>
        </w:tc>
        <w:tc>
          <w:tcPr>
            <w:tcW w:w="851" w:type="dxa"/>
          </w:tcPr>
          <w:p w14:paraId="54311A87" w14:textId="77777777" w:rsidR="00192896" w:rsidRPr="00FC4A2B" w:rsidRDefault="00192896" w:rsidP="00767C10">
            <w:pPr>
              <w:pStyle w:val="Bodyjustified"/>
            </w:pPr>
            <w:r>
              <w:t>D7</w:t>
            </w:r>
          </w:p>
        </w:tc>
        <w:tc>
          <w:tcPr>
            <w:tcW w:w="794" w:type="dxa"/>
          </w:tcPr>
          <w:p w14:paraId="7AD38096" w14:textId="77777777" w:rsidR="00192896" w:rsidRPr="00FC4A2B" w:rsidRDefault="00192896" w:rsidP="00767C10">
            <w:pPr>
              <w:pStyle w:val="Bodyjustified"/>
            </w:pPr>
            <w:r>
              <w:t>0.02</w:t>
            </w:r>
          </w:p>
        </w:tc>
      </w:tr>
      <w:tr w:rsidR="00192896" w:rsidRPr="00FC4A2B" w14:paraId="42944918" w14:textId="77777777" w:rsidTr="00767C10">
        <w:trPr>
          <w:trHeight w:val="284"/>
        </w:trPr>
        <w:tc>
          <w:tcPr>
            <w:tcW w:w="907" w:type="dxa"/>
          </w:tcPr>
          <w:p w14:paraId="4E018F81" w14:textId="77777777" w:rsidR="00192896" w:rsidRPr="00FC4A2B" w:rsidRDefault="00192896" w:rsidP="00767C10">
            <w:pPr>
              <w:pStyle w:val="Bodyjustified"/>
            </w:pPr>
            <w:r w:rsidRPr="00FC4A2B">
              <w:t>10</w:t>
            </w:r>
          </w:p>
        </w:tc>
        <w:tc>
          <w:tcPr>
            <w:tcW w:w="1276" w:type="dxa"/>
          </w:tcPr>
          <w:p w14:paraId="2CEB1CFC" w14:textId="39AD3A17" w:rsidR="00192896" w:rsidRPr="00FC4A2B" w:rsidRDefault="00192896" w:rsidP="00767C10">
            <w:pPr>
              <w:pStyle w:val="Bodyjustified"/>
            </w:pPr>
            <w:r>
              <w:t>DH50034</w:t>
            </w:r>
          </w:p>
        </w:tc>
        <w:tc>
          <w:tcPr>
            <w:tcW w:w="2778" w:type="dxa"/>
          </w:tcPr>
          <w:p w14:paraId="52C3B036" w14:textId="77777777" w:rsidR="00192896" w:rsidRDefault="00192896" w:rsidP="00767C10">
            <w:pPr>
              <w:pStyle w:val="Bodyjustified"/>
              <w:jc w:val="left"/>
            </w:pPr>
            <w:r>
              <w:t>Ceramic Pill C (Cathode Lead)</w:t>
            </w:r>
          </w:p>
        </w:tc>
        <w:tc>
          <w:tcPr>
            <w:tcW w:w="1247" w:type="dxa"/>
          </w:tcPr>
          <w:p w14:paraId="384BD817" w14:textId="1857B947" w:rsidR="00192896" w:rsidRPr="00FC4A2B" w:rsidRDefault="00192896" w:rsidP="00767C10">
            <w:pPr>
              <w:pStyle w:val="Bodyjustified"/>
            </w:pPr>
            <w:r>
              <w:t>0.3</w:t>
            </w:r>
          </w:p>
        </w:tc>
        <w:tc>
          <w:tcPr>
            <w:tcW w:w="850" w:type="dxa"/>
          </w:tcPr>
          <w:p w14:paraId="50ADC757" w14:textId="77777777" w:rsidR="00192896" w:rsidRPr="00FC4A2B" w:rsidRDefault="00192896" w:rsidP="00767C10">
            <w:pPr>
              <w:pStyle w:val="Bodyjustified"/>
            </w:pPr>
            <w:r>
              <w:t>D7</w:t>
            </w:r>
          </w:p>
        </w:tc>
        <w:tc>
          <w:tcPr>
            <w:tcW w:w="851" w:type="dxa"/>
          </w:tcPr>
          <w:p w14:paraId="35C53E68" w14:textId="77777777" w:rsidR="00192896" w:rsidRPr="00FC4A2B" w:rsidRDefault="00192896" w:rsidP="00767C10">
            <w:pPr>
              <w:pStyle w:val="Bodyjustified"/>
            </w:pPr>
            <w:r>
              <w:t>E2</w:t>
            </w:r>
          </w:p>
        </w:tc>
        <w:tc>
          <w:tcPr>
            <w:tcW w:w="794" w:type="dxa"/>
          </w:tcPr>
          <w:p w14:paraId="6AF7E18A" w14:textId="77777777" w:rsidR="00192896" w:rsidRPr="00FC4A2B" w:rsidRDefault="00192896" w:rsidP="00767C10">
            <w:pPr>
              <w:pStyle w:val="Bodyjustified"/>
            </w:pPr>
            <w:r>
              <w:t>0.02</w:t>
            </w:r>
          </w:p>
        </w:tc>
      </w:tr>
      <w:tr w:rsidR="00192896" w:rsidRPr="00FC4A2B" w14:paraId="4874B830" w14:textId="77777777" w:rsidTr="00767C10">
        <w:trPr>
          <w:trHeight w:val="284"/>
        </w:trPr>
        <w:tc>
          <w:tcPr>
            <w:tcW w:w="907" w:type="dxa"/>
          </w:tcPr>
          <w:p w14:paraId="4DC4EF04" w14:textId="77777777" w:rsidR="00192896" w:rsidRPr="00FC4A2B" w:rsidRDefault="00192896" w:rsidP="00767C10">
            <w:pPr>
              <w:pStyle w:val="Bodyjustified"/>
            </w:pPr>
            <w:r w:rsidRPr="00FC4A2B">
              <w:lastRenderedPageBreak/>
              <w:t>11</w:t>
            </w:r>
          </w:p>
        </w:tc>
        <w:tc>
          <w:tcPr>
            <w:tcW w:w="1276" w:type="dxa"/>
          </w:tcPr>
          <w:p w14:paraId="1712495E" w14:textId="4E1C75D6" w:rsidR="00192896" w:rsidRPr="00FC4A2B" w:rsidRDefault="00192896" w:rsidP="00767C10">
            <w:pPr>
              <w:pStyle w:val="Bodyjustified"/>
            </w:pPr>
            <w:r>
              <w:t>DH50034</w:t>
            </w:r>
          </w:p>
        </w:tc>
        <w:tc>
          <w:tcPr>
            <w:tcW w:w="2778" w:type="dxa"/>
          </w:tcPr>
          <w:p w14:paraId="3395579E" w14:textId="77777777" w:rsidR="00192896" w:rsidRDefault="00192896" w:rsidP="00767C10">
            <w:pPr>
              <w:pStyle w:val="Bodyjustified"/>
              <w:jc w:val="left"/>
            </w:pPr>
            <w:r>
              <w:t>Ceramic Pill D (Anode Lead)</w:t>
            </w:r>
          </w:p>
        </w:tc>
        <w:tc>
          <w:tcPr>
            <w:tcW w:w="1247" w:type="dxa"/>
          </w:tcPr>
          <w:p w14:paraId="034F1248" w14:textId="786B8DFD" w:rsidR="00192896" w:rsidRPr="00FC4A2B" w:rsidRDefault="00192896" w:rsidP="00767C10">
            <w:pPr>
              <w:pStyle w:val="Bodyjustified"/>
            </w:pPr>
            <w:r>
              <w:t>0.3</w:t>
            </w:r>
          </w:p>
        </w:tc>
        <w:tc>
          <w:tcPr>
            <w:tcW w:w="850" w:type="dxa"/>
          </w:tcPr>
          <w:p w14:paraId="0B7D0B62" w14:textId="77777777" w:rsidR="00192896" w:rsidRPr="00FC4A2B" w:rsidRDefault="00192896" w:rsidP="00767C10">
            <w:pPr>
              <w:pStyle w:val="Bodyjustified"/>
            </w:pPr>
            <w:r>
              <w:t>E2</w:t>
            </w:r>
          </w:p>
        </w:tc>
        <w:tc>
          <w:tcPr>
            <w:tcW w:w="851" w:type="dxa"/>
          </w:tcPr>
          <w:p w14:paraId="572A5D0F" w14:textId="77777777" w:rsidR="00192896" w:rsidRPr="00FC4A2B" w:rsidRDefault="00192896" w:rsidP="00767C10">
            <w:pPr>
              <w:pStyle w:val="Bodyjustified"/>
            </w:pPr>
            <w:r>
              <w:t>D7</w:t>
            </w:r>
          </w:p>
        </w:tc>
        <w:tc>
          <w:tcPr>
            <w:tcW w:w="794" w:type="dxa"/>
          </w:tcPr>
          <w:p w14:paraId="0F40EA99" w14:textId="77777777" w:rsidR="00192896" w:rsidRPr="00FC4A2B" w:rsidRDefault="00192896" w:rsidP="00767C10">
            <w:pPr>
              <w:pStyle w:val="Bodyjustified"/>
            </w:pPr>
            <w:r>
              <w:t>0.02</w:t>
            </w:r>
          </w:p>
        </w:tc>
      </w:tr>
      <w:tr w:rsidR="00192896" w:rsidRPr="00FC4A2B" w14:paraId="4088FBB7" w14:textId="77777777" w:rsidTr="00767C10">
        <w:trPr>
          <w:trHeight w:val="284"/>
        </w:trPr>
        <w:tc>
          <w:tcPr>
            <w:tcW w:w="907" w:type="dxa"/>
          </w:tcPr>
          <w:p w14:paraId="40CAE3A7" w14:textId="77777777" w:rsidR="00192896" w:rsidRPr="00FC4A2B" w:rsidRDefault="00192896" w:rsidP="00767C10">
            <w:pPr>
              <w:pStyle w:val="Bodyjustified"/>
            </w:pPr>
            <w:r w:rsidRPr="00FC4A2B">
              <w:t>12</w:t>
            </w:r>
          </w:p>
        </w:tc>
        <w:tc>
          <w:tcPr>
            <w:tcW w:w="1276" w:type="dxa"/>
          </w:tcPr>
          <w:p w14:paraId="428C4BD1" w14:textId="46FE2294" w:rsidR="00192896" w:rsidRPr="00FC4A2B" w:rsidRDefault="00192896" w:rsidP="00767C10">
            <w:pPr>
              <w:pStyle w:val="Bodyjustified"/>
            </w:pPr>
            <w:r>
              <w:t>DH50034</w:t>
            </w:r>
          </w:p>
        </w:tc>
        <w:tc>
          <w:tcPr>
            <w:tcW w:w="2778" w:type="dxa"/>
          </w:tcPr>
          <w:p w14:paraId="1B457C13" w14:textId="77777777" w:rsidR="00192896" w:rsidRDefault="00192896" w:rsidP="00767C10">
            <w:pPr>
              <w:pStyle w:val="Bodyjustified"/>
              <w:jc w:val="left"/>
            </w:pPr>
            <w:r>
              <w:t>Ceramic Pill E (2 Leads)</w:t>
            </w:r>
          </w:p>
        </w:tc>
        <w:tc>
          <w:tcPr>
            <w:tcW w:w="1247" w:type="dxa"/>
          </w:tcPr>
          <w:p w14:paraId="53B5B500" w14:textId="513321C3" w:rsidR="00192896" w:rsidRPr="00FC4A2B" w:rsidRDefault="00192896" w:rsidP="00767C10">
            <w:pPr>
              <w:pStyle w:val="Bodyjustified"/>
            </w:pPr>
            <w:r>
              <w:t>0.3</w:t>
            </w:r>
          </w:p>
        </w:tc>
        <w:tc>
          <w:tcPr>
            <w:tcW w:w="850" w:type="dxa"/>
          </w:tcPr>
          <w:p w14:paraId="7CEDA181" w14:textId="77777777" w:rsidR="00192896" w:rsidRPr="00FC4A2B" w:rsidRDefault="00192896" w:rsidP="00767C10">
            <w:pPr>
              <w:pStyle w:val="Bodyjustified"/>
            </w:pPr>
            <w:r>
              <w:t>E2</w:t>
            </w:r>
          </w:p>
        </w:tc>
        <w:tc>
          <w:tcPr>
            <w:tcW w:w="851" w:type="dxa"/>
          </w:tcPr>
          <w:p w14:paraId="4359D044" w14:textId="77777777" w:rsidR="00192896" w:rsidRPr="00FC4A2B" w:rsidRDefault="00192896" w:rsidP="00767C10">
            <w:pPr>
              <w:pStyle w:val="Bodyjustified"/>
            </w:pPr>
            <w:r>
              <w:t>E2</w:t>
            </w:r>
          </w:p>
        </w:tc>
        <w:tc>
          <w:tcPr>
            <w:tcW w:w="794" w:type="dxa"/>
          </w:tcPr>
          <w:p w14:paraId="6797AB06" w14:textId="77777777" w:rsidR="00192896" w:rsidRPr="00FC4A2B" w:rsidRDefault="00192896" w:rsidP="00767C10">
            <w:pPr>
              <w:pStyle w:val="Bodyjustified"/>
            </w:pPr>
            <w:r>
              <w:t>0.02</w:t>
            </w:r>
          </w:p>
        </w:tc>
      </w:tr>
      <w:tr w:rsidR="00192896" w:rsidRPr="00FC4A2B" w14:paraId="17040B24" w14:textId="77777777" w:rsidTr="00767C10">
        <w:trPr>
          <w:trHeight w:val="284"/>
        </w:trPr>
        <w:tc>
          <w:tcPr>
            <w:tcW w:w="907" w:type="dxa"/>
          </w:tcPr>
          <w:p w14:paraId="622D82F4" w14:textId="77777777" w:rsidR="00192896" w:rsidRPr="00FC4A2B" w:rsidRDefault="00192896" w:rsidP="00767C10">
            <w:pPr>
              <w:pStyle w:val="Bodyjustified"/>
            </w:pPr>
            <w:r w:rsidRPr="00FC4A2B">
              <w:t>13</w:t>
            </w:r>
          </w:p>
        </w:tc>
        <w:tc>
          <w:tcPr>
            <w:tcW w:w="1276" w:type="dxa"/>
          </w:tcPr>
          <w:p w14:paraId="0705C4ED" w14:textId="626DE14B" w:rsidR="00192896" w:rsidRPr="00FC4A2B" w:rsidRDefault="00192896" w:rsidP="00767C10">
            <w:pPr>
              <w:pStyle w:val="Bodyjustified"/>
            </w:pPr>
            <w:r>
              <w:t>DH50034</w:t>
            </w:r>
          </w:p>
        </w:tc>
        <w:tc>
          <w:tcPr>
            <w:tcW w:w="2778" w:type="dxa"/>
          </w:tcPr>
          <w:p w14:paraId="03607C5D" w14:textId="77777777" w:rsidR="00192896" w:rsidRDefault="00192896" w:rsidP="00767C10">
            <w:pPr>
              <w:pStyle w:val="Bodyjustified"/>
              <w:jc w:val="left"/>
            </w:pPr>
            <w:r>
              <w:t xml:space="preserve">Ceramic Pill F </w:t>
            </w:r>
            <w:r w:rsidRPr="008021F0">
              <w:t>(Anode Lead)</w:t>
            </w:r>
          </w:p>
        </w:tc>
        <w:tc>
          <w:tcPr>
            <w:tcW w:w="1247" w:type="dxa"/>
          </w:tcPr>
          <w:p w14:paraId="278F9B1B" w14:textId="31A3239C" w:rsidR="00192896" w:rsidRPr="00FC4A2B" w:rsidRDefault="00192896" w:rsidP="00767C10">
            <w:pPr>
              <w:pStyle w:val="Bodyjustified"/>
            </w:pPr>
            <w:r>
              <w:t>0.3</w:t>
            </w:r>
          </w:p>
        </w:tc>
        <w:tc>
          <w:tcPr>
            <w:tcW w:w="850" w:type="dxa"/>
          </w:tcPr>
          <w:p w14:paraId="4B3E31CD" w14:textId="77777777" w:rsidR="00192896" w:rsidRPr="00FC4A2B" w:rsidRDefault="00192896" w:rsidP="00767C10">
            <w:pPr>
              <w:pStyle w:val="Bodyjustified"/>
            </w:pPr>
            <w:r>
              <w:t>E2</w:t>
            </w:r>
          </w:p>
        </w:tc>
        <w:tc>
          <w:tcPr>
            <w:tcW w:w="851" w:type="dxa"/>
          </w:tcPr>
          <w:p w14:paraId="2C095AE4" w14:textId="77777777" w:rsidR="00192896" w:rsidRPr="00162FFC" w:rsidRDefault="00192896" w:rsidP="00767C10">
            <w:pPr>
              <w:pStyle w:val="Bodyjustified"/>
            </w:pPr>
            <w:r>
              <w:t>D7</w:t>
            </w:r>
          </w:p>
        </w:tc>
        <w:tc>
          <w:tcPr>
            <w:tcW w:w="794" w:type="dxa"/>
          </w:tcPr>
          <w:p w14:paraId="7DF0B95C" w14:textId="77777777" w:rsidR="00192896" w:rsidRPr="00FC4A2B" w:rsidRDefault="00192896" w:rsidP="00767C10">
            <w:pPr>
              <w:pStyle w:val="Bodyjustified"/>
            </w:pPr>
            <w:r>
              <w:t>0.02</w:t>
            </w:r>
          </w:p>
        </w:tc>
      </w:tr>
      <w:tr w:rsidR="00FE28C6" w:rsidRPr="00FC4A2B" w14:paraId="7EE5392C" w14:textId="77777777" w:rsidTr="00767C10">
        <w:trPr>
          <w:trHeight w:val="284"/>
        </w:trPr>
        <w:tc>
          <w:tcPr>
            <w:tcW w:w="907" w:type="dxa"/>
          </w:tcPr>
          <w:p w14:paraId="112C1C34" w14:textId="77777777" w:rsidR="00FE28C6" w:rsidRPr="00FC4A2B" w:rsidRDefault="00FE28C6" w:rsidP="00767C10">
            <w:pPr>
              <w:pStyle w:val="Bodyjustified"/>
            </w:pPr>
            <w:r w:rsidRPr="00FC4A2B">
              <w:t>14</w:t>
            </w:r>
          </w:p>
        </w:tc>
        <w:tc>
          <w:tcPr>
            <w:tcW w:w="1276" w:type="dxa"/>
          </w:tcPr>
          <w:p w14:paraId="6442AC3D" w14:textId="4DAB5582" w:rsidR="00FE28C6" w:rsidRPr="00FC4A2B" w:rsidRDefault="00FE28C6" w:rsidP="00767C10">
            <w:pPr>
              <w:pStyle w:val="Bodyjustified"/>
            </w:pPr>
            <w:r>
              <w:t>DH50034</w:t>
            </w:r>
          </w:p>
        </w:tc>
        <w:tc>
          <w:tcPr>
            <w:tcW w:w="2778" w:type="dxa"/>
          </w:tcPr>
          <w:p w14:paraId="6CD68696" w14:textId="77777777" w:rsidR="00FE28C6" w:rsidRDefault="00FE28C6" w:rsidP="00767C10">
            <w:pPr>
              <w:pStyle w:val="Bodyjustified"/>
              <w:jc w:val="left"/>
            </w:pPr>
            <w:r>
              <w:t>Ceramic Pill G</w:t>
            </w:r>
          </w:p>
        </w:tc>
        <w:tc>
          <w:tcPr>
            <w:tcW w:w="1247" w:type="dxa"/>
          </w:tcPr>
          <w:p w14:paraId="7CF60DF1" w14:textId="5A99F57B" w:rsidR="00FE28C6" w:rsidRPr="00FC4A2B" w:rsidRDefault="00192896" w:rsidP="00767C10">
            <w:pPr>
              <w:pStyle w:val="Bodyjustified"/>
            </w:pPr>
            <w:r>
              <w:t>0.37</w:t>
            </w:r>
          </w:p>
        </w:tc>
        <w:tc>
          <w:tcPr>
            <w:tcW w:w="850" w:type="dxa"/>
          </w:tcPr>
          <w:p w14:paraId="0681D482" w14:textId="77777777" w:rsidR="00FE28C6" w:rsidRPr="00FC4A2B" w:rsidRDefault="00FE28C6" w:rsidP="00767C10">
            <w:pPr>
              <w:pStyle w:val="Bodyjustified"/>
            </w:pPr>
            <w:r>
              <w:t>D7</w:t>
            </w:r>
          </w:p>
        </w:tc>
        <w:tc>
          <w:tcPr>
            <w:tcW w:w="851" w:type="dxa"/>
          </w:tcPr>
          <w:p w14:paraId="3DC23FBE" w14:textId="77777777" w:rsidR="00FE28C6" w:rsidRPr="00FC4A2B" w:rsidRDefault="00FE28C6" w:rsidP="00767C10">
            <w:pPr>
              <w:pStyle w:val="Bodyjustified"/>
            </w:pPr>
            <w:r>
              <w:t>A7</w:t>
            </w:r>
          </w:p>
        </w:tc>
        <w:tc>
          <w:tcPr>
            <w:tcW w:w="794" w:type="dxa"/>
          </w:tcPr>
          <w:p w14:paraId="60141E8F" w14:textId="77777777" w:rsidR="00FE28C6" w:rsidRPr="00FC4A2B" w:rsidRDefault="00FE28C6" w:rsidP="00767C10">
            <w:pPr>
              <w:pStyle w:val="Bodyjustified"/>
            </w:pPr>
            <w:r>
              <w:t>0.15</w:t>
            </w:r>
          </w:p>
        </w:tc>
      </w:tr>
      <w:tr w:rsidR="00FE28C6" w:rsidRPr="00FC4A2B" w14:paraId="733171BB" w14:textId="77777777" w:rsidTr="00767C10">
        <w:trPr>
          <w:trHeight w:val="284"/>
        </w:trPr>
        <w:tc>
          <w:tcPr>
            <w:tcW w:w="907" w:type="dxa"/>
          </w:tcPr>
          <w:p w14:paraId="3ACF5C66" w14:textId="77777777" w:rsidR="00FE28C6" w:rsidRPr="00FC4A2B" w:rsidRDefault="00FE28C6" w:rsidP="00767C10">
            <w:pPr>
              <w:pStyle w:val="Bodyjustified"/>
            </w:pPr>
            <w:r w:rsidRPr="00FC4A2B">
              <w:t>15</w:t>
            </w:r>
          </w:p>
        </w:tc>
        <w:tc>
          <w:tcPr>
            <w:tcW w:w="1276" w:type="dxa"/>
          </w:tcPr>
          <w:p w14:paraId="401881DB" w14:textId="26120317" w:rsidR="00FE28C6" w:rsidRPr="00FC4A2B" w:rsidRDefault="00FE28C6" w:rsidP="00767C10">
            <w:pPr>
              <w:pStyle w:val="Bodyjustified"/>
            </w:pPr>
            <w:r>
              <w:t>DH50035</w:t>
            </w:r>
          </w:p>
        </w:tc>
        <w:tc>
          <w:tcPr>
            <w:tcW w:w="2778" w:type="dxa"/>
          </w:tcPr>
          <w:p w14:paraId="073A8F5F" w14:textId="77777777" w:rsidR="00FE28C6" w:rsidRDefault="00FE28C6" w:rsidP="00767C10">
            <w:pPr>
              <w:pStyle w:val="Bodyjustified"/>
              <w:jc w:val="left"/>
            </w:pPr>
            <w:r>
              <w:t>Ceramic Pill A (2 Leads)</w:t>
            </w:r>
          </w:p>
        </w:tc>
        <w:tc>
          <w:tcPr>
            <w:tcW w:w="1247" w:type="dxa"/>
          </w:tcPr>
          <w:p w14:paraId="6C9AD6B2" w14:textId="3451CFEF" w:rsidR="00FE28C6" w:rsidRPr="00FC4A2B" w:rsidRDefault="00192896" w:rsidP="00767C10">
            <w:pPr>
              <w:pStyle w:val="Bodyjustified"/>
            </w:pPr>
            <w:r>
              <w:t>0.36</w:t>
            </w:r>
          </w:p>
        </w:tc>
        <w:tc>
          <w:tcPr>
            <w:tcW w:w="850" w:type="dxa"/>
          </w:tcPr>
          <w:p w14:paraId="0B2B6ACC" w14:textId="77777777" w:rsidR="00FE28C6" w:rsidRPr="00FC4A2B" w:rsidRDefault="00FE28C6" w:rsidP="00767C10">
            <w:pPr>
              <w:pStyle w:val="Bodyjustified"/>
            </w:pPr>
            <w:r>
              <w:t>E2</w:t>
            </w:r>
          </w:p>
        </w:tc>
        <w:tc>
          <w:tcPr>
            <w:tcW w:w="851" w:type="dxa"/>
          </w:tcPr>
          <w:p w14:paraId="1BACB874" w14:textId="77777777" w:rsidR="00FE28C6" w:rsidRPr="00FC4A2B" w:rsidRDefault="00FE28C6" w:rsidP="00767C10">
            <w:pPr>
              <w:pStyle w:val="Bodyjustified"/>
            </w:pPr>
            <w:r>
              <w:t>E2</w:t>
            </w:r>
          </w:p>
        </w:tc>
        <w:tc>
          <w:tcPr>
            <w:tcW w:w="794" w:type="dxa"/>
          </w:tcPr>
          <w:p w14:paraId="4C2CF14A" w14:textId="77777777" w:rsidR="00FE28C6" w:rsidRPr="00FC4A2B" w:rsidRDefault="00FE28C6" w:rsidP="00767C10">
            <w:pPr>
              <w:pStyle w:val="Bodyjustified"/>
            </w:pPr>
            <w:r>
              <w:t>0.02</w:t>
            </w:r>
          </w:p>
        </w:tc>
      </w:tr>
      <w:tr w:rsidR="00192896" w:rsidRPr="00FC4A2B" w14:paraId="07CC9E67" w14:textId="77777777" w:rsidTr="00767C10">
        <w:trPr>
          <w:trHeight w:val="284"/>
        </w:trPr>
        <w:tc>
          <w:tcPr>
            <w:tcW w:w="907" w:type="dxa"/>
          </w:tcPr>
          <w:p w14:paraId="4AE50892" w14:textId="77777777" w:rsidR="00192896" w:rsidRPr="00FC4A2B" w:rsidRDefault="00192896" w:rsidP="00767C10">
            <w:pPr>
              <w:pStyle w:val="Bodyjustified"/>
            </w:pPr>
            <w:r w:rsidRPr="00FC4A2B">
              <w:t>16</w:t>
            </w:r>
          </w:p>
        </w:tc>
        <w:tc>
          <w:tcPr>
            <w:tcW w:w="1276" w:type="dxa"/>
          </w:tcPr>
          <w:p w14:paraId="4F86A99F" w14:textId="48A90694" w:rsidR="00192896" w:rsidRPr="00FC4A2B" w:rsidRDefault="00192896" w:rsidP="00767C10">
            <w:pPr>
              <w:pStyle w:val="Bodyjustified"/>
            </w:pPr>
            <w:r>
              <w:t>DH50035</w:t>
            </w:r>
          </w:p>
        </w:tc>
        <w:tc>
          <w:tcPr>
            <w:tcW w:w="2778" w:type="dxa"/>
          </w:tcPr>
          <w:p w14:paraId="7C2617C4" w14:textId="77777777" w:rsidR="00192896" w:rsidRDefault="00192896" w:rsidP="00767C10">
            <w:pPr>
              <w:pStyle w:val="Bodyjustified"/>
              <w:jc w:val="left"/>
            </w:pPr>
            <w:r>
              <w:t>Ceramic Pill B</w:t>
            </w:r>
          </w:p>
        </w:tc>
        <w:tc>
          <w:tcPr>
            <w:tcW w:w="1247" w:type="dxa"/>
          </w:tcPr>
          <w:p w14:paraId="5C6AC6B1" w14:textId="3CB689C9" w:rsidR="00192896" w:rsidRPr="00FC4A2B" w:rsidRDefault="00192896" w:rsidP="00767C10">
            <w:pPr>
              <w:pStyle w:val="Bodyjustified"/>
            </w:pPr>
            <w:r>
              <w:t>0.36</w:t>
            </w:r>
          </w:p>
        </w:tc>
        <w:tc>
          <w:tcPr>
            <w:tcW w:w="850" w:type="dxa"/>
          </w:tcPr>
          <w:p w14:paraId="07556453" w14:textId="77777777" w:rsidR="00192896" w:rsidRPr="00FC4A2B" w:rsidRDefault="00192896" w:rsidP="00767C10">
            <w:pPr>
              <w:pStyle w:val="Bodyjustified"/>
            </w:pPr>
            <w:r>
              <w:t>D7</w:t>
            </w:r>
          </w:p>
        </w:tc>
        <w:tc>
          <w:tcPr>
            <w:tcW w:w="851" w:type="dxa"/>
          </w:tcPr>
          <w:p w14:paraId="71F66677" w14:textId="77777777" w:rsidR="00192896" w:rsidRPr="00FC4A2B" w:rsidRDefault="00192896" w:rsidP="00767C10">
            <w:pPr>
              <w:pStyle w:val="Bodyjustified"/>
            </w:pPr>
            <w:r>
              <w:t>D7</w:t>
            </w:r>
          </w:p>
        </w:tc>
        <w:tc>
          <w:tcPr>
            <w:tcW w:w="794" w:type="dxa"/>
          </w:tcPr>
          <w:p w14:paraId="14C5EAC7" w14:textId="77777777" w:rsidR="00192896" w:rsidRPr="00FC4A2B" w:rsidRDefault="00192896" w:rsidP="00767C10">
            <w:pPr>
              <w:pStyle w:val="Bodyjustified"/>
            </w:pPr>
            <w:r>
              <w:t>0.02</w:t>
            </w:r>
          </w:p>
        </w:tc>
      </w:tr>
      <w:tr w:rsidR="00192896" w:rsidRPr="00FC4A2B" w14:paraId="34515623" w14:textId="77777777" w:rsidTr="00767C10">
        <w:trPr>
          <w:trHeight w:val="284"/>
        </w:trPr>
        <w:tc>
          <w:tcPr>
            <w:tcW w:w="907" w:type="dxa"/>
          </w:tcPr>
          <w:p w14:paraId="4FE57B2E" w14:textId="77777777" w:rsidR="00192896" w:rsidRPr="00FC4A2B" w:rsidRDefault="00192896" w:rsidP="00767C10">
            <w:pPr>
              <w:pStyle w:val="Bodyjustified"/>
            </w:pPr>
            <w:r w:rsidRPr="00FC4A2B">
              <w:t>17</w:t>
            </w:r>
          </w:p>
        </w:tc>
        <w:tc>
          <w:tcPr>
            <w:tcW w:w="1276" w:type="dxa"/>
          </w:tcPr>
          <w:p w14:paraId="31B38288" w14:textId="78BDDBFB" w:rsidR="00192896" w:rsidRPr="00FC4A2B" w:rsidRDefault="00192896" w:rsidP="00767C10">
            <w:pPr>
              <w:pStyle w:val="Bodyjustified"/>
            </w:pPr>
            <w:r>
              <w:t>DH50035</w:t>
            </w:r>
          </w:p>
        </w:tc>
        <w:tc>
          <w:tcPr>
            <w:tcW w:w="2778" w:type="dxa"/>
          </w:tcPr>
          <w:p w14:paraId="4EA367AF" w14:textId="77777777" w:rsidR="00192896" w:rsidRDefault="00192896" w:rsidP="00767C10">
            <w:pPr>
              <w:pStyle w:val="Bodyjustified"/>
              <w:jc w:val="left"/>
            </w:pPr>
            <w:r>
              <w:t>Ceramic Pill C (Cathode Lead)</w:t>
            </w:r>
          </w:p>
        </w:tc>
        <w:tc>
          <w:tcPr>
            <w:tcW w:w="1247" w:type="dxa"/>
          </w:tcPr>
          <w:p w14:paraId="6DCD7AF7" w14:textId="41D0AA61" w:rsidR="00192896" w:rsidRPr="00FC4A2B" w:rsidRDefault="00192896" w:rsidP="00767C10">
            <w:pPr>
              <w:pStyle w:val="Bodyjustified"/>
            </w:pPr>
            <w:r>
              <w:t>0.36</w:t>
            </w:r>
          </w:p>
        </w:tc>
        <w:tc>
          <w:tcPr>
            <w:tcW w:w="850" w:type="dxa"/>
          </w:tcPr>
          <w:p w14:paraId="7EF34020" w14:textId="77777777" w:rsidR="00192896" w:rsidRPr="00FC4A2B" w:rsidRDefault="00192896" w:rsidP="00767C10">
            <w:pPr>
              <w:pStyle w:val="Bodyjustified"/>
            </w:pPr>
            <w:r>
              <w:t>D7</w:t>
            </w:r>
          </w:p>
        </w:tc>
        <w:tc>
          <w:tcPr>
            <w:tcW w:w="851" w:type="dxa"/>
          </w:tcPr>
          <w:p w14:paraId="54F00921" w14:textId="77777777" w:rsidR="00192896" w:rsidRPr="00FC4A2B" w:rsidRDefault="00192896" w:rsidP="00767C10">
            <w:pPr>
              <w:pStyle w:val="Bodyjustified"/>
            </w:pPr>
            <w:r>
              <w:t>E2</w:t>
            </w:r>
          </w:p>
        </w:tc>
        <w:tc>
          <w:tcPr>
            <w:tcW w:w="794" w:type="dxa"/>
          </w:tcPr>
          <w:p w14:paraId="179B1A6C" w14:textId="77777777" w:rsidR="00192896" w:rsidRPr="00FC4A2B" w:rsidRDefault="00192896" w:rsidP="00767C10">
            <w:pPr>
              <w:pStyle w:val="Bodyjustified"/>
            </w:pPr>
            <w:r>
              <w:t>0.02</w:t>
            </w:r>
          </w:p>
        </w:tc>
      </w:tr>
      <w:tr w:rsidR="00192896" w:rsidRPr="00FC4A2B" w14:paraId="40D5A90B" w14:textId="77777777" w:rsidTr="00767C10">
        <w:trPr>
          <w:trHeight w:val="284"/>
        </w:trPr>
        <w:tc>
          <w:tcPr>
            <w:tcW w:w="907" w:type="dxa"/>
          </w:tcPr>
          <w:p w14:paraId="2F623955" w14:textId="77777777" w:rsidR="00192896" w:rsidRPr="00FC4A2B" w:rsidRDefault="00192896" w:rsidP="00767C10">
            <w:pPr>
              <w:pStyle w:val="Bodyjustified"/>
            </w:pPr>
            <w:r w:rsidRPr="00FC4A2B">
              <w:t>18</w:t>
            </w:r>
          </w:p>
        </w:tc>
        <w:tc>
          <w:tcPr>
            <w:tcW w:w="1276" w:type="dxa"/>
          </w:tcPr>
          <w:p w14:paraId="663E49B1" w14:textId="5962082E" w:rsidR="00192896" w:rsidRPr="00FC4A2B" w:rsidRDefault="00192896" w:rsidP="00767C10">
            <w:pPr>
              <w:pStyle w:val="Bodyjustified"/>
            </w:pPr>
            <w:r>
              <w:t>DH50035</w:t>
            </w:r>
          </w:p>
        </w:tc>
        <w:tc>
          <w:tcPr>
            <w:tcW w:w="2778" w:type="dxa"/>
          </w:tcPr>
          <w:p w14:paraId="7E9E0701" w14:textId="77777777" w:rsidR="00192896" w:rsidRDefault="00192896" w:rsidP="00767C10">
            <w:pPr>
              <w:pStyle w:val="Bodyjustified"/>
              <w:jc w:val="left"/>
            </w:pPr>
            <w:r>
              <w:t>Ceramic Pill D (Anode Lead)</w:t>
            </w:r>
          </w:p>
        </w:tc>
        <w:tc>
          <w:tcPr>
            <w:tcW w:w="1247" w:type="dxa"/>
          </w:tcPr>
          <w:p w14:paraId="0F7FAD4C" w14:textId="7D251437" w:rsidR="00192896" w:rsidRPr="00FC4A2B" w:rsidRDefault="00192896" w:rsidP="00767C10">
            <w:pPr>
              <w:pStyle w:val="Bodyjustified"/>
            </w:pPr>
            <w:r>
              <w:t>0.36</w:t>
            </w:r>
          </w:p>
        </w:tc>
        <w:tc>
          <w:tcPr>
            <w:tcW w:w="850" w:type="dxa"/>
          </w:tcPr>
          <w:p w14:paraId="302800B8" w14:textId="77777777" w:rsidR="00192896" w:rsidRPr="00FC4A2B" w:rsidRDefault="00192896" w:rsidP="00767C10">
            <w:pPr>
              <w:pStyle w:val="Bodyjustified"/>
            </w:pPr>
            <w:r>
              <w:t>E2</w:t>
            </w:r>
          </w:p>
        </w:tc>
        <w:tc>
          <w:tcPr>
            <w:tcW w:w="851" w:type="dxa"/>
          </w:tcPr>
          <w:p w14:paraId="09B070F5" w14:textId="77777777" w:rsidR="00192896" w:rsidRPr="00FC4A2B" w:rsidRDefault="00192896" w:rsidP="00767C10">
            <w:pPr>
              <w:pStyle w:val="Bodyjustified"/>
            </w:pPr>
            <w:r>
              <w:t>D7</w:t>
            </w:r>
          </w:p>
        </w:tc>
        <w:tc>
          <w:tcPr>
            <w:tcW w:w="794" w:type="dxa"/>
          </w:tcPr>
          <w:p w14:paraId="50EA1FE0" w14:textId="77777777" w:rsidR="00192896" w:rsidRPr="00FC4A2B" w:rsidRDefault="00192896" w:rsidP="00767C10">
            <w:pPr>
              <w:pStyle w:val="Bodyjustified"/>
            </w:pPr>
            <w:r>
              <w:t>0.02</w:t>
            </w:r>
          </w:p>
        </w:tc>
      </w:tr>
      <w:tr w:rsidR="00192896" w:rsidRPr="00FC4A2B" w14:paraId="2880CCF7" w14:textId="77777777" w:rsidTr="00767C10">
        <w:trPr>
          <w:trHeight w:val="284"/>
        </w:trPr>
        <w:tc>
          <w:tcPr>
            <w:tcW w:w="907" w:type="dxa"/>
          </w:tcPr>
          <w:p w14:paraId="5FC2EE93" w14:textId="77777777" w:rsidR="00192896" w:rsidRPr="00FC4A2B" w:rsidRDefault="00192896" w:rsidP="00767C10">
            <w:pPr>
              <w:pStyle w:val="Bodyjustified"/>
            </w:pPr>
            <w:r w:rsidRPr="00FC4A2B">
              <w:t>19</w:t>
            </w:r>
          </w:p>
        </w:tc>
        <w:tc>
          <w:tcPr>
            <w:tcW w:w="1276" w:type="dxa"/>
          </w:tcPr>
          <w:p w14:paraId="5447669A" w14:textId="680B823E" w:rsidR="00192896" w:rsidRPr="00FC4A2B" w:rsidRDefault="00192896" w:rsidP="00767C10">
            <w:pPr>
              <w:pStyle w:val="Bodyjustified"/>
            </w:pPr>
            <w:r>
              <w:t>DH50035</w:t>
            </w:r>
          </w:p>
        </w:tc>
        <w:tc>
          <w:tcPr>
            <w:tcW w:w="2778" w:type="dxa"/>
          </w:tcPr>
          <w:p w14:paraId="5237FCAF" w14:textId="77777777" w:rsidR="00192896" w:rsidRDefault="00192896" w:rsidP="00767C10">
            <w:pPr>
              <w:pStyle w:val="Bodyjustified"/>
              <w:jc w:val="left"/>
            </w:pPr>
            <w:r>
              <w:t>Ceramic Pill E (2 Leads)</w:t>
            </w:r>
          </w:p>
        </w:tc>
        <w:tc>
          <w:tcPr>
            <w:tcW w:w="1247" w:type="dxa"/>
          </w:tcPr>
          <w:p w14:paraId="48E59E24" w14:textId="12857F0A" w:rsidR="00192896" w:rsidRPr="00FC4A2B" w:rsidRDefault="00192896" w:rsidP="00767C10">
            <w:pPr>
              <w:pStyle w:val="Bodyjustified"/>
            </w:pPr>
            <w:r>
              <w:t>0.36</w:t>
            </w:r>
          </w:p>
        </w:tc>
        <w:tc>
          <w:tcPr>
            <w:tcW w:w="850" w:type="dxa"/>
          </w:tcPr>
          <w:p w14:paraId="2BF09961" w14:textId="77777777" w:rsidR="00192896" w:rsidRPr="00FC4A2B" w:rsidRDefault="00192896" w:rsidP="00767C10">
            <w:pPr>
              <w:pStyle w:val="Bodyjustified"/>
            </w:pPr>
            <w:r>
              <w:t>E2</w:t>
            </w:r>
          </w:p>
        </w:tc>
        <w:tc>
          <w:tcPr>
            <w:tcW w:w="851" w:type="dxa"/>
          </w:tcPr>
          <w:p w14:paraId="4838F0F5" w14:textId="77777777" w:rsidR="00192896" w:rsidRPr="00FC4A2B" w:rsidRDefault="00192896" w:rsidP="00767C10">
            <w:pPr>
              <w:pStyle w:val="Bodyjustified"/>
            </w:pPr>
            <w:r>
              <w:t>E2</w:t>
            </w:r>
          </w:p>
        </w:tc>
        <w:tc>
          <w:tcPr>
            <w:tcW w:w="794" w:type="dxa"/>
          </w:tcPr>
          <w:p w14:paraId="4B80D539" w14:textId="77777777" w:rsidR="00192896" w:rsidRPr="00FC4A2B" w:rsidRDefault="00192896" w:rsidP="00767C10">
            <w:pPr>
              <w:pStyle w:val="Bodyjustified"/>
            </w:pPr>
            <w:r>
              <w:t>0.02</w:t>
            </w:r>
          </w:p>
        </w:tc>
      </w:tr>
      <w:tr w:rsidR="00192896" w:rsidRPr="00FC4A2B" w14:paraId="21EED6D4" w14:textId="77777777" w:rsidTr="00767C10">
        <w:trPr>
          <w:trHeight w:val="284"/>
        </w:trPr>
        <w:tc>
          <w:tcPr>
            <w:tcW w:w="907" w:type="dxa"/>
          </w:tcPr>
          <w:p w14:paraId="7043F0BA" w14:textId="77777777" w:rsidR="00192896" w:rsidRPr="00FC4A2B" w:rsidRDefault="00192896" w:rsidP="00767C10">
            <w:pPr>
              <w:pStyle w:val="Bodyjustified"/>
            </w:pPr>
            <w:r w:rsidRPr="00FC4A2B">
              <w:t>20</w:t>
            </w:r>
          </w:p>
        </w:tc>
        <w:tc>
          <w:tcPr>
            <w:tcW w:w="1276" w:type="dxa"/>
          </w:tcPr>
          <w:p w14:paraId="7976F6F8" w14:textId="6C8BE468" w:rsidR="00192896" w:rsidRPr="00FC4A2B" w:rsidRDefault="00192896" w:rsidP="00767C10">
            <w:pPr>
              <w:pStyle w:val="Bodyjustified"/>
            </w:pPr>
            <w:r>
              <w:t>DH50035</w:t>
            </w:r>
          </w:p>
        </w:tc>
        <w:tc>
          <w:tcPr>
            <w:tcW w:w="2778" w:type="dxa"/>
          </w:tcPr>
          <w:p w14:paraId="63ED7B68" w14:textId="77777777" w:rsidR="00192896" w:rsidRDefault="00192896" w:rsidP="00767C10">
            <w:pPr>
              <w:pStyle w:val="Bodyjustified"/>
              <w:jc w:val="left"/>
            </w:pPr>
            <w:r>
              <w:t xml:space="preserve">Ceramic Pill F </w:t>
            </w:r>
            <w:r w:rsidRPr="008021F0">
              <w:t>(Anode Lead)</w:t>
            </w:r>
          </w:p>
        </w:tc>
        <w:tc>
          <w:tcPr>
            <w:tcW w:w="1247" w:type="dxa"/>
          </w:tcPr>
          <w:p w14:paraId="28A4339A" w14:textId="26675C41" w:rsidR="00192896" w:rsidRPr="00FC4A2B" w:rsidRDefault="00192896" w:rsidP="00767C10">
            <w:pPr>
              <w:pStyle w:val="Bodyjustified"/>
            </w:pPr>
            <w:r>
              <w:t>0.36</w:t>
            </w:r>
          </w:p>
        </w:tc>
        <w:tc>
          <w:tcPr>
            <w:tcW w:w="850" w:type="dxa"/>
          </w:tcPr>
          <w:p w14:paraId="3E5C6739" w14:textId="77777777" w:rsidR="00192896" w:rsidRPr="00FC4A2B" w:rsidRDefault="00192896" w:rsidP="00767C10">
            <w:pPr>
              <w:pStyle w:val="Bodyjustified"/>
            </w:pPr>
            <w:r>
              <w:t>E2</w:t>
            </w:r>
          </w:p>
        </w:tc>
        <w:tc>
          <w:tcPr>
            <w:tcW w:w="851" w:type="dxa"/>
          </w:tcPr>
          <w:p w14:paraId="79F0CC19" w14:textId="77777777" w:rsidR="00192896" w:rsidRPr="00FC4A2B" w:rsidRDefault="00192896" w:rsidP="00767C10">
            <w:pPr>
              <w:pStyle w:val="Bodyjustified"/>
            </w:pPr>
            <w:r>
              <w:t>D7</w:t>
            </w:r>
          </w:p>
        </w:tc>
        <w:tc>
          <w:tcPr>
            <w:tcW w:w="794" w:type="dxa"/>
          </w:tcPr>
          <w:p w14:paraId="25D2C57B" w14:textId="77777777" w:rsidR="00192896" w:rsidRPr="00FC4A2B" w:rsidRDefault="00192896" w:rsidP="00767C10">
            <w:pPr>
              <w:pStyle w:val="Bodyjustified"/>
            </w:pPr>
            <w:r>
              <w:t>0.02</w:t>
            </w:r>
          </w:p>
        </w:tc>
      </w:tr>
      <w:tr w:rsidR="00FE28C6" w:rsidRPr="00FC4A2B" w14:paraId="3CC2C946" w14:textId="77777777" w:rsidTr="00767C10">
        <w:trPr>
          <w:trHeight w:val="284"/>
        </w:trPr>
        <w:tc>
          <w:tcPr>
            <w:tcW w:w="907" w:type="dxa"/>
          </w:tcPr>
          <w:p w14:paraId="62B44001" w14:textId="77777777" w:rsidR="00FE28C6" w:rsidRPr="00FC4A2B" w:rsidRDefault="00FE28C6" w:rsidP="00767C10">
            <w:pPr>
              <w:pStyle w:val="Bodyjustified"/>
            </w:pPr>
            <w:r w:rsidRPr="00FC4A2B">
              <w:t>21</w:t>
            </w:r>
          </w:p>
        </w:tc>
        <w:tc>
          <w:tcPr>
            <w:tcW w:w="1276" w:type="dxa"/>
          </w:tcPr>
          <w:p w14:paraId="38086106" w14:textId="4F27A25E" w:rsidR="00FE28C6" w:rsidRPr="00FC4A2B" w:rsidRDefault="00FE28C6" w:rsidP="00767C10">
            <w:pPr>
              <w:pStyle w:val="Bodyjustified"/>
            </w:pPr>
            <w:r>
              <w:t>DH50035</w:t>
            </w:r>
          </w:p>
        </w:tc>
        <w:tc>
          <w:tcPr>
            <w:tcW w:w="2778" w:type="dxa"/>
          </w:tcPr>
          <w:p w14:paraId="347EE3EB" w14:textId="77777777" w:rsidR="00FE28C6" w:rsidRDefault="00FE28C6" w:rsidP="00767C10">
            <w:pPr>
              <w:pStyle w:val="Bodyjustified"/>
              <w:jc w:val="left"/>
            </w:pPr>
            <w:r>
              <w:t>Ceramic Pill G</w:t>
            </w:r>
          </w:p>
        </w:tc>
        <w:tc>
          <w:tcPr>
            <w:tcW w:w="1247" w:type="dxa"/>
          </w:tcPr>
          <w:p w14:paraId="02FA85D1" w14:textId="664AF73D" w:rsidR="00FE28C6" w:rsidRPr="00FC4A2B" w:rsidRDefault="00192896" w:rsidP="00767C10">
            <w:pPr>
              <w:pStyle w:val="Bodyjustified"/>
            </w:pPr>
            <w:r>
              <w:t>0.43</w:t>
            </w:r>
          </w:p>
        </w:tc>
        <w:tc>
          <w:tcPr>
            <w:tcW w:w="850" w:type="dxa"/>
          </w:tcPr>
          <w:p w14:paraId="5FEC556D" w14:textId="77777777" w:rsidR="00FE28C6" w:rsidRPr="00FC4A2B" w:rsidRDefault="00FE28C6" w:rsidP="00767C10">
            <w:pPr>
              <w:pStyle w:val="Bodyjustified"/>
            </w:pPr>
            <w:r>
              <w:t>D7</w:t>
            </w:r>
          </w:p>
        </w:tc>
        <w:tc>
          <w:tcPr>
            <w:tcW w:w="851" w:type="dxa"/>
          </w:tcPr>
          <w:p w14:paraId="089620C7" w14:textId="77777777" w:rsidR="00FE28C6" w:rsidRPr="00FC4A2B" w:rsidRDefault="00FE28C6" w:rsidP="00767C10">
            <w:pPr>
              <w:pStyle w:val="Bodyjustified"/>
            </w:pPr>
            <w:r>
              <w:t>A7</w:t>
            </w:r>
          </w:p>
        </w:tc>
        <w:tc>
          <w:tcPr>
            <w:tcW w:w="794" w:type="dxa"/>
          </w:tcPr>
          <w:p w14:paraId="0274252C" w14:textId="77777777" w:rsidR="00FE28C6" w:rsidRPr="00FC4A2B" w:rsidRDefault="00FE28C6" w:rsidP="00767C10">
            <w:pPr>
              <w:pStyle w:val="Bodyjustified"/>
            </w:pPr>
            <w:r>
              <w:t>0.15</w:t>
            </w:r>
          </w:p>
        </w:tc>
      </w:tr>
      <w:tr w:rsidR="00FE28C6" w:rsidRPr="00FC4A2B" w14:paraId="227FA96E" w14:textId="77777777" w:rsidTr="00767C10">
        <w:trPr>
          <w:trHeight w:val="284"/>
        </w:trPr>
        <w:tc>
          <w:tcPr>
            <w:tcW w:w="907" w:type="dxa"/>
          </w:tcPr>
          <w:p w14:paraId="17B0566E" w14:textId="77777777" w:rsidR="00FE28C6" w:rsidRPr="00FC4A2B" w:rsidRDefault="00FE28C6" w:rsidP="00767C10">
            <w:pPr>
              <w:pStyle w:val="Bodyjustified"/>
            </w:pPr>
            <w:r w:rsidRPr="00FC4A2B">
              <w:t>22</w:t>
            </w:r>
          </w:p>
        </w:tc>
        <w:tc>
          <w:tcPr>
            <w:tcW w:w="1276" w:type="dxa"/>
          </w:tcPr>
          <w:p w14:paraId="62F075D4" w14:textId="38C670C0" w:rsidR="00FE28C6" w:rsidRPr="00FC4A2B" w:rsidRDefault="00FE28C6" w:rsidP="00767C10">
            <w:pPr>
              <w:pStyle w:val="Bodyjustified"/>
            </w:pPr>
            <w:r>
              <w:t>DH50036</w:t>
            </w:r>
          </w:p>
        </w:tc>
        <w:tc>
          <w:tcPr>
            <w:tcW w:w="2778" w:type="dxa"/>
          </w:tcPr>
          <w:p w14:paraId="3DE524E0" w14:textId="77777777" w:rsidR="00FE28C6" w:rsidRDefault="00FE28C6" w:rsidP="00767C10">
            <w:pPr>
              <w:pStyle w:val="Bodyjustified"/>
              <w:jc w:val="left"/>
            </w:pPr>
            <w:r>
              <w:t>Ceramic Pill A (2 Leads)</w:t>
            </w:r>
          </w:p>
        </w:tc>
        <w:tc>
          <w:tcPr>
            <w:tcW w:w="1247" w:type="dxa"/>
          </w:tcPr>
          <w:p w14:paraId="1AC47D91" w14:textId="28FD7AC7" w:rsidR="00FE28C6" w:rsidRPr="00FC4A2B" w:rsidRDefault="00192896" w:rsidP="00767C10">
            <w:pPr>
              <w:pStyle w:val="Bodyjustified"/>
            </w:pPr>
            <w:r>
              <w:t>0.53</w:t>
            </w:r>
          </w:p>
        </w:tc>
        <w:tc>
          <w:tcPr>
            <w:tcW w:w="850" w:type="dxa"/>
          </w:tcPr>
          <w:p w14:paraId="7F11F57E" w14:textId="77777777" w:rsidR="00FE28C6" w:rsidRPr="00FC4A2B" w:rsidRDefault="00FE28C6" w:rsidP="00767C10">
            <w:pPr>
              <w:pStyle w:val="Bodyjustified"/>
            </w:pPr>
            <w:r>
              <w:t>E2</w:t>
            </w:r>
          </w:p>
        </w:tc>
        <w:tc>
          <w:tcPr>
            <w:tcW w:w="851" w:type="dxa"/>
          </w:tcPr>
          <w:p w14:paraId="6F03F076" w14:textId="77777777" w:rsidR="00FE28C6" w:rsidRPr="00FC4A2B" w:rsidRDefault="00FE28C6" w:rsidP="00767C10">
            <w:pPr>
              <w:pStyle w:val="Bodyjustified"/>
            </w:pPr>
            <w:r>
              <w:t>E2</w:t>
            </w:r>
          </w:p>
        </w:tc>
        <w:tc>
          <w:tcPr>
            <w:tcW w:w="794" w:type="dxa"/>
          </w:tcPr>
          <w:p w14:paraId="052CCB4B" w14:textId="77777777" w:rsidR="00FE28C6" w:rsidRPr="00FC4A2B" w:rsidRDefault="00FE28C6" w:rsidP="00767C10">
            <w:pPr>
              <w:pStyle w:val="Bodyjustified"/>
            </w:pPr>
            <w:r>
              <w:t>0.02</w:t>
            </w:r>
          </w:p>
        </w:tc>
      </w:tr>
      <w:tr w:rsidR="00192896" w:rsidRPr="00FC4A2B" w14:paraId="5C71F8C1" w14:textId="77777777" w:rsidTr="00767C10">
        <w:trPr>
          <w:trHeight w:val="284"/>
        </w:trPr>
        <w:tc>
          <w:tcPr>
            <w:tcW w:w="907" w:type="dxa"/>
          </w:tcPr>
          <w:p w14:paraId="1693A8BF" w14:textId="77777777" w:rsidR="00192896" w:rsidRPr="00FC4A2B" w:rsidRDefault="00192896" w:rsidP="00767C10">
            <w:pPr>
              <w:pStyle w:val="Bodyjustified"/>
            </w:pPr>
            <w:r w:rsidRPr="00FC4A2B">
              <w:t>23</w:t>
            </w:r>
          </w:p>
        </w:tc>
        <w:tc>
          <w:tcPr>
            <w:tcW w:w="1276" w:type="dxa"/>
          </w:tcPr>
          <w:p w14:paraId="39BD5B50" w14:textId="47FEAC32" w:rsidR="00192896" w:rsidRPr="00FC4A2B" w:rsidRDefault="00192896" w:rsidP="00767C10">
            <w:pPr>
              <w:pStyle w:val="Bodyjustified"/>
            </w:pPr>
            <w:r>
              <w:t>DH50036</w:t>
            </w:r>
          </w:p>
        </w:tc>
        <w:tc>
          <w:tcPr>
            <w:tcW w:w="2778" w:type="dxa"/>
          </w:tcPr>
          <w:p w14:paraId="3064E12F" w14:textId="77777777" w:rsidR="00192896" w:rsidRDefault="00192896" w:rsidP="00767C10">
            <w:pPr>
              <w:pStyle w:val="Bodyjustified"/>
              <w:jc w:val="left"/>
            </w:pPr>
            <w:r>
              <w:t>Ceramic Pill B</w:t>
            </w:r>
          </w:p>
        </w:tc>
        <w:tc>
          <w:tcPr>
            <w:tcW w:w="1247" w:type="dxa"/>
          </w:tcPr>
          <w:p w14:paraId="291F88BD" w14:textId="77238F4D" w:rsidR="00192896" w:rsidRPr="00FC4A2B" w:rsidRDefault="00192896" w:rsidP="00767C10">
            <w:pPr>
              <w:pStyle w:val="Bodyjustified"/>
            </w:pPr>
            <w:r>
              <w:t>0.53</w:t>
            </w:r>
          </w:p>
        </w:tc>
        <w:tc>
          <w:tcPr>
            <w:tcW w:w="850" w:type="dxa"/>
          </w:tcPr>
          <w:p w14:paraId="39CD8B22" w14:textId="77777777" w:rsidR="00192896" w:rsidRPr="00FC4A2B" w:rsidRDefault="00192896" w:rsidP="00767C10">
            <w:pPr>
              <w:pStyle w:val="Bodyjustified"/>
            </w:pPr>
            <w:r>
              <w:t>D7</w:t>
            </w:r>
          </w:p>
        </w:tc>
        <w:tc>
          <w:tcPr>
            <w:tcW w:w="851" w:type="dxa"/>
          </w:tcPr>
          <w:p w14:paraId="1D5F7457" w14:textId="77777777" w:rsidR="00192896" w:rsidRPr="00FC4A2B" w:rsidRDefault="00192896" w:rsidP="00767C10">
            <w:pPr>
              <w:pStyle w:val="Bodyjustified"/>
            </w:pPr>
            <w:r>
              <w:t>D7</w:t>
            </w:r>
          </w:p>
        </w:tc>
        <w:tc>
          <w:tcPr>
            <w:tcW w:w="794" w:type="dxa"/>
          </w:tcPr>
          <w:p w14:paraId="71FEF10A" w14:textId="77777777" w:rsidR="00192896" w:rsidRPr="00FC4A2B" w:rsidRDefault="00192896" w:rsidP="00767C10">
            <w:pPr>
              <w:pStyle w:val="Bodyjustified"/>
            </w:pPr>
            <w:r>
              <w:t>0.02</w:t>
            </w:r>
          </w:p>
        </w:tc>
      </w:tr>
      <w:tr w:rsidR="00192896" w:rsidRPr="00FC4A2B" w14:paraId="7D72396D" w14:textId="77777777" w:rsidTr="00767C10">
        <w:trPr>
          <w:trHeight w:val="284"/>
        </w:trPr>
        <w:tc>
          <w:tcPr>
            <w:tcW w:w="907" w:type="dxa"/>
          </w:tcPr>
          <w:p w14:paraId="1B60E227" w14:textId="77777777" w:rsidR="00192896" w:rsidRPr="00FC4A2B" w:rsidRDefault="00192896" w:rsidP="00767C10">
            <w:pPr>
              <w:pStyle w:val="Bodyjustified"/>
            </w:pPr>
            <w:r w:rsidRPr="00FC4A2B">
              <w:t>24</w:t>
            </w:r>
          </w:p>
        </w:tc>
        <w:tc>
          <w:tcPr>
            <w:tcW w:w="1276" w:type="dxa"/>
          </w:tcPr>
          <w:p w14:paraId="6ED0A411" w14:textId="571014EC" w:rsidR="00192896" w:rsidRPr="00FC4A2B" w:rsidRDefault="00192896" w:rsidP="00767C10">
            <w:pPr>
              <w:pStyle w:val="Bodyjustified"/>
            </w:pPr>
            <w:r>
              <w:t>DH50036</w:t>
            </w:r>
          </w:p>
        </w:tc>
        <w:tc>
          <w:tcPr>
            <w:tcW w:w="2778" w:type="dxa"/>
          </w:tcPr>
          <w:p w14:paraId="55331F54" w14:textId="77777777" w:rsidR="00192896" w:rsidRDefault="00192896" w:rsidP="00767C10">
            <w:pPr>
              <w:pStyle w:val="Bodyjustified"/>
              <w:jc w:val="left"/>
            </w:pPr>
            <w:r>
              <w:t>Ceramic Pill C (Cathode Lead)</w:t>
            </w:r>
          </w:p>
        </w:tc>
        <w:tc>
          <w:tcPr>
            <w:tcW w:w="1247" w:type="dxa"/>
          </w:tcPr>
          <w:p w14:paraId="2545BCCC" w14:textId="2A3D789B" w:rsidR="00192896" w:rsidRPr="00FC4A2B" w:rsidRDefault="00192896" w:rsidP="00767C10">
            <w:pPr>
              <w:pStyle w:val="Bodyjustified"/>
            </w:pPr>
            <w:r>
              <w:t>0.53</w:t>
            </w:r>
          </w:p>
        </w:tc>
        <w:tc>
          <w:tcPr>
            <w:tcW w:w="850" w:type="dxa"/>
          </w:tcPr>
          <w:p w14:paraId="7F68AB6F" w14:textId="77777777" w:rsidR="00192896" w:rsidRPr="00FC4A2B" w:rsidRDefault="00192896" w:rsidP="00767C10">
            <w:pPr>
              <w:pStyle w:val="Bodyjustified"/>
            </w:pPr>
            <w:r>
              <w:t>D7</w:t>
            </w:r>
          </w:p>
        </w:tc>
        <w:tc>
          <w:tcPr>
            <w:tcW w:w="851" w:type="dxa"/>
          </w:tcPr>
          <w:p w14:paraId="6D85AC8B" w14:textId="77777777" w:rsidR="00192896" w:rsidRPr="00FC4A2B" w:rsidRDefault="00192896" w:rsidP="00767C10">
            <w:pPr>
              <w:pStyle w:val="Bodyjustified"/>
            </w:pPr>
            <w:r>
              <w:t>E2</w:t>
            </w:r>
          </w:p>
        </w:tc>
        <w:tc>
          <w:tcPr>
            <w:tcW w:w="794" w:type="dxa"/>
          </w:tcPr>
          <w:p w14:paraId="3C394E00" w14:textId="77777777" w:rsidR="00192896" w:rsidRPr="00FC4A2B" w:rsidRDefault="00192896" w:rsidP="00767C10">
            <w:pPr>
              <w:pStyle w:val="Bodyjustified"/>
            </w:pPr>
            <w:r>
              <w:t>0.02</w:t>
            </w:r>
          </w:p>
        </w:tc>
      </w:tr>
      <w:tr w:rsidR="00192896" w:rsidRPr="00FC4A2B" w14:paraId="046A28C4" w14:textId="77777777" w:rsidTr="00767C10">
        <w:trPr>
          <w:trHeight w:val="284"/>
        </w:trPr>
        <w:tc>
          <w:tcPr>
            <w:tcW w:w="907" w:type="dxa"/>
          </w:tcPr>
          <w:p w14:paraId="22120C3A" w14:textId="77777777" w:rsidR="00192896" w:rsidRPr="00FC4A2B" w:rsidRDefault="00192896" w:rsidP="00767C10">
            <w:pPr>
              <w:pStyle w:val="Bodyjustified"/>
            </w:pPr>
            <w:r w:rsidRPr="00FC4A2B">
              <w:t>25</w:t>
            </w:r>
          </w:p>
        </w:tc>
        <w:tc>
          <w:tcPr>
            <w:tcW w:w="1276" w:type="dxa"/>
          </w:tcPr>
          <w:p w14:paraId="296BC9B0" w14:textId="4AAA62C6" w:rsidR="00192896" w:rsidRPr="00FC4A2B" w:rsidRDefault="00192896" w:rsidP="00767C10">
            <w:pPr>
              <w:pStyle w:val="Bodyjustified"/>
            </w:pPr>
            <w:r>
              <w:t>DH50036</w:t>
            </w:r>
          </w:p>
        </w:tc>
        <w:tc>
          <w:tcPr>
            <w:tcW w:w="2778" w:type="dxa"/>
          </w:tcPr>
          <w:p w14:paraId="27253CC1" w14:textId="77777777" w:rsidR="00192896" w:rsidRDefault="00192896" w:rsidP="00767C10">
            <w:pPr>
              <w:pStyle w:val="Bodyjustified"/>
              <w:jc w:val="left"/>
            </w:pPr>
            <w:r>
              <w:t>Ceramic Pill D (Anode Lead)</w:t>
            </w:r>
          </w:p>
        </w:tc>
        <w:tc>
          <w:tcPr>
            <w:tcW w:w="1247" w:type="dxa"/>
          </w:tcPr>
          <w:p w14:paraId="5A988D75" w14:textId="1348A0E9" w:rsidR="00192896" w:rsidRPr="00FC4A2B" w:rsidRDefault="00192896" w:rsidP="00767C10">
            <w:pPr>
              <w:pStyle w:val="Bodyjustified"/>
            </w:pPr>
            <w:r>
              <w:t>0.53</w:t>
            </w:r>
          </w:p>
        </w:tc>
        <w:tc>
          <w:tcPr>
            <w:tcW w:w="850" w:type="dxa"/>
          </w:tcPr>
          <w:p w14:paraId="29779713" w14:textId="77777777" w:rsidR="00192896" w:rsidRPr="00FC4A2B" w:rsidRDefault="00192896" w:rsidP="00767C10">
            <w:pPr>
              <w:pStyle w:val="Bodyjustified"/>
            </w:pPr>
            <w:r>
              <w:t>E2</w:t>
            </w:r>
          </w:p>
        </w:tc>
        <w:tc>
          <w:tcPr>
            <w:tcW w:w="851" w:type="dxa"/>
          </w:tcPr>
          <w:p w14:paraId="6BEB7803" w14:textId="77777777" w:rsidR="00192896" w:rsidRPr="00FC4A2B" w:rsidRDefault="00192896" w:rsidP="00767C10">
            <w:pPr>
              <w:pStyle w:val="Bodyjustified"/>
            </w:pPr>
            <w:r>
              <w:t>D7</w:t>
            </w:r>
          </w:p>
        </w:tc>
        <w:tc>
          <w:tcPr>
            <w:tcW w:w="794" w:type="dxa"/>
          </w:tcPr>
          <w:p w14:paraId="4367E933" w14:textId="77777777" w:rsidR="00192896" w:rsidRPr="00FC4A2B" w:rsidRDefault="00192896" w:rsidP="00767C10">
            <w:pPr>
              <w:pStyle w:val="Bodyjustified"/>
            </w:pPr>
            <w:r>
              <w:t>0.02</w:t>
            </w:r>
          </w:p>
        </w:tc>
      </w:tr>
      <w:tr w:rsidR="00192896" w:rsidRPr="00FC4A2B" w14:paraId="12D736E5" w14:textId="77777777" w:rsidTr="00767C10">
        <w:trPr>
          <w:trHeight w:val="284"/>
        </w:trPr>
        <w:tc>
          <w:tcPr>
            <w:tcW w:w="907" w:type="dxa"/>
          </w:tcPr>
          <w:p w14:paraId="77AA9581" w14:textId="77777777" w:rsidR="00192896" w:rsidRPr="00FC4A2B" w:rsidRDefault="00192896" w:rsidP="00767C10">
            <w:pPr>
              <w:pStyle w:val="Bodyjustified"/>
            </w:pPr>
            <w:r w:rsidRPr="00FC4A2B">
              <w:t>26</w:t>
            </w:r>
          </w:p>
        </w:tc>
        <w:tc>
          <w:tcPr>
            <w:tcW w:w="1276" w:type="dxa"/>
          </w:tcPr>
          <w:p w14:paraId="66367FCE" w14:textId="4F1755C9" w:rsidR="00192896" w:rsidRPr="00FC4A2B" w:rsidRDefault="00192896" w:rsidP="00767C10">
            <w:pPr>
              <w:pStyle w:val="Bodyjustified"/>
            </w:pPr>
            <w:r>
              <w:t>DH50036</w:t>
            </w:r>
          </w:p>
        </w:tc>
        <w:tc>
          <w:tcPr>
            <w:tcW w:w="2778" w:type="dxa"/>
          </w:tcPr>
          <w:p w14:paraId="53D1EB1C" w14:textId="77777777" w:rsidR="00192896" w:rsidRDefault="00192896" w:rsidP="00767C10">
            <w:pPr>
              <w:pStyle w:val="Bodyjustified"/>
              <w:jc w:val="left"/>
            </w:pPr>
            <w:r>
              <w:t>Ceramic Pill E (2 Leads)</w:t>
            </w:r>
          </w:p>
        </w:tc>
        <w:tc>
          <w:tcPr>
            <w:tcW w:w="1247" w:type="dxa"/>
          </w:tcPr>
          <w:p w14:paraId="373572E1" w14:textId="6451D2E0" w:rsidR="00192896" w:rsidRPr="00FC4A2B" w:rsidRDefault="00192896" w:rsidP="00767C10">
            <w:pPr>
              <w:pStyle w:val="Bodyjustified"/>
            </w:pPr>
            <w:r>
              <w:t>0.53</w:t>
            </w:r>
          </w:p>
        </w:tc>
        <w:tc>
          <w:tcPr>
            <w:tcW w:w="850" w:type="dxa"/>
          </w:tcPr>
          <w:p w14:paraId="1884F62F" w14:textId="77777777" w:rsidR="00192896" w:rsidRPr="00FC4A2B" w:rsidRDefault="00192896" w:rsidP="00767C10">
            <w:pPr>
              <w:pStyle w:val="Bodyjustified"/>
            </w:pPr>
            <w:r>
              <w:t>E2</w:t>
            </w:r>
          </w:p>
        </w:tc>
        <w:tc>
          <w:tcPr>
            <w:tcW w:w="851" w:type="dxa"/>
          </w:tcPr>
          <w:p w14:paraId="3FE537C0" w14:textId="77777777" w:rsidR="00192896" w:rsidRPr="00FC4A2B" w:rsidRDefault="00192896" w:rsidP="00767C10">
            <w:pPr>
              <w:pStyle w:val="Bodyjustified"/>
            </w:pPr>
            <w:r>
              <w:t>E2</w:t>
            </w:r>
          </w:p>
        </w:tc>
        <w:tc>
          <w:tcPr>
            <w:tcW w:w="794" w:type="dxa"/>
          </w:tcPr>
          <w:p w14:paraId="57988FF3" w14:textId="77777777" w:rsidR="00192896" w:rsidRPr="00FC4A2B" w:rsidRDefault="00192896" w:rsidP="00767C10">
            <w:pPr>
              <w:pStyle w:val="Bodyjustified"/>
            </w:pPr>
            <w:r>
              <w:t>0.02</w:t>
            </w:r>
          </w:p>
        </w:tc>
      </w:tr>
      <w:tr w:rsidR="00192896" w:rsidRPr="00FC4A2B" w14:paraId="66DDE444" w14:textId="77777777" w:rsidTr="00767C10">
        <w:trPr>
          <w:trHeight w:val="284"/>
        </w:trPr>
        <w:tc>
          <w:tcPr>
            <w:tcW w:w="907" w:type="dxa"/>
          </w:tcPr>
          <w:p w14:paraId="6561ABF5" w14:textId="77777777" w:rsidR="00192896" w:rsidRPr="00FC4A2B" w:rsidRDefault="00192896" w:rsidP="00767C10">
            <w:pPr>
              <w:pStyle w:val="Bodyjustified"/>
            </w:pPr>
            <w:r w:rsidRPr="00FC4A2B">
              <w:t>27</w:t>
            </w:r>
          </w:p>
        </w:tc>
        <w:tc>
          <w:tcPr>
            <w:tcW w:w="1276" w:type="dxa"/>
          </w:tcPr>
          <w:p w14:paraId="6F0EBBC1" w14:textId="17EC0743" w:rsidR="00192896" w:rsidRPr="00FC4A2B" w:rsidRDefault="00192896" w:rsidP="00767C10">
            <w:pPr>
              <w:pStyle w:val="Bodyjustified"/>
            </w:pPr>
            <w:r>
              <w:t>DH50036</w:t>
            </w:r>
          </w:p>
        </w:tc>
        <w:tc>
          <w:tcPr>
            <w:tcW w:w="2778" w:type="dxa"/>
          </w:tcPr>
          <w:p w14:paraId="2345CE94" w14:textId="77777777" w:rsidR="00192896" w:rsidRDefault="00192896" w:rsidP="00767C10">
            <w:pPr>
              <w:pStyle w:val="Bodyjustified"/>
              <w:jc w:val="left"/>
            </w:pPr>
            <w:r>
              <w:t xml:space="preserve">Ceramic Pill F </w:t>
            </w:r>
            <w:r w:rsidRPr="008021F0">
              <w:t>(Anode Lead)</w:t>
            </w:r>
          </w:p>
        </w:tc>
        <w:tc>
          <w:tcPr>
            <w:tcW w:w="1247" w:type="dxa"/>
          </w:tcPr>
          <w:p w14:paraId="4812DA28" w14:textId="3213B91D" w:rsidR="00192896" w:rsidRPr="00FC4A2B" w:rsidRDefault="00192896" w:rsidP="00767C10">
            <w:pPr>
              <w:pStyle w:val="Bodyjustified"/>
            </w:pPr>
            <w:r>
              <w:t>0.53</w:t>
            </w:r>
          </w:p>
        </w:tc>
        <w:tc>
          <w:tcPr>
            <w:tcW w:w="850" w:type="dxa"/>
          </w:tcPr>
          <w:p w14:paraId="16481AEF" w14:textId="77777777" w:rsidR="00192896" w:rsidRPr="00FC4A2B" w:rsidRDefault="00192896" w:rsidP="00767C10">
            <w:pPr>
              <w:pStyle w:val="Bodyjustified"/>
            </w:pPr>
            <w:r>
              <w:t>E2</w:t>
            </w:r>
          </w:p>
        </w:tc>
        <w:tc>
          <w:tcPr>
            <w:tcW w:w="851" w:type="dxa"/>
          </w:tcPr>
          <w:p w14:paraId="673DF39A" w14:textId="77777777" w:rsidR="00192896" w:rsidRPr="00FC4A2B" w:rsidRDefault="00192896" w:rsidP="00767C10">
            <w:pPr>
              <w:pStyle w:val="Bodyjustified"/>
            </w:pPr>
            <w:r>
              <w:t>D7</w:t>
            </w:r>
          </w:p>
        </w:tc>
        <w:tc>
          <w:tcPr>
            <w:tcW w:w="794" w:type="dxa"/>
          </w:tcPr>
          <w:p w14:paraId="4EB73E4D" w14:textId="77777777" w:rsidR="00192896" w:rsidRPr="00FC4A2B" w:rsidRDefault="00192896" w:rsidP="00767C10">
            <w:pPr>
              <w:pStyle w:val="Bodyjustified"/>
            </w:pPr>
            <w:r>
              <w:t>0.02</w:t>
            </w:r>
          </w:p>
        </w:tc>
      </w:tr>
      <w:tr w:rsidR="00FE28C6" w:rsidRPr="00FC4A2B" w14:paraId="4B57E332" w14:textId="77777777" w:rsidTr="00767C10">
        <w:trPr>
          <w:trHeight w:val="284"/>
        </w:trPr>
        <w:tc>
          <w:tcPr>
            <w:tcW w:w="907" w:type="dxa"/>
          </w:tcPr>
          <w:p w14:paraId="698AEBCD" w14:textId="77777777" w:rsidR="00FE28C6" w:rsidRPr="00FC4A2B" w:rsidRDefault="00FE28C6" w:rsidP="00767C10">
            <w:pPr>
              <w:pStyle w:val="Bodyjustified"/>
            </w:pPr>
            <w:r w:rsidRPr="00FC4A2B">
              <w:t>28</w:t>
            </w:r>
          </w:p>
        </w:tc>
        <w:tc>
          <w:tcPr>
            <w:tcW w:w="1276" w:type="dxa"/>
          </w:tcPr>
          <w:p w14:paraId="11851548" w14:textId="160A5F51" w:rsidR="00FE28C6" w:rsidRPr="00FC4A2B" w:rsidRDefault="00FE28C6" w:rsidP="00767C10">
            <w:pPr>
              <w:pStyle w:val="Bodyjustified"/>
            </w:pPr>
            <w:r>
              <w:t>DH50036</w:t>
            </w:r>
          </w:p>
        </w:tc>
        <w:tc>
          <w:tcPr>
            <w:tcW w:w="2778" w:type="dxa"/>
          </w:tcPr>
          <w:p w14:paraId="398E1DA9" w14:textId="77777777" w:rsidR="00FE28C6" w:rsidRDefault="00FE28C6" w:rsidP="00767C10">
            <w:pPr>
              <w:pStyle w:val="Bodyjustified"/>
              <w:jc w:val="left"/>
            </w:pPr>
            <w:r>
              <w:t>Ceramic Pill G</w:t>
            </w:r>
          </w:p>
        </w:tc>
        <w:tc>
          <w:tcPr>
            <w:tcW w:w="1247" w:type="dxa"/>
          </w:tcPr>
          <w:p w14:paraId="1C14A035" w14:textId="39B149EE" w:rsidR="00FE28C6" w:rsidRPr="00FC4A2B" w:rsidRDefault="00192896" w:rsidP="00767C10">
            <w:pPr>
              <w:pStyle w:val="Bodyjustified"/>
            </w:pPr>
            <w:r>
              <w:t>0.6</w:t>
            </w:r>
          </w:p>
        </w:tc>
        <w:tc>
          <w:tcPr>
            <w:tcW w:w="850" w:type="dxa"/>
          </w:tcPr>
          <w:p w14:paraId="5E52D37D" w14:textId="77777777" w:rsidR="00FE28C6" w:rsidRPr="00FC4A2B" w:rsidRDefault="00FE28C6" w:rsidP="00767C10">
            <w:pPr>
              <w:pStyle w:val="Bodyjustified"/>
            </w:pPr>
            <w:r>
              <w:t>D7</w:t>
            </w:r>
          </w:p>
        </w:tc>
        <w:tc>
          <w:tcPr>
            <w:tcW w:w="851" w:type="dxa"/>
          </w:tcPr>
          <w:p w14:paraId="2A885221" w14:textId="77777777" w:rsidR="00FE28C6" w:rsidRPr="00FC4A2B" w:rsidRDefault="00FE28C6" w:rsidP="00767C10">
            <w:pPr>
              <w:pStyle w:val="Bodyjustified"/>
            </w:pPr>
            <w:r>
              <w:t>A7</w:t>
            </w:r>
          </w:p>
        </w:tc>
        <w:tc>
          <w:tcPr>
            <w:tcW w:w="794" w:type="dxa"/>
          </w:tcPr>
          <w:p w14:paraId="4AC38F29" w14:textId="77777777" w:rsidR="00FE28C6" w:rsidRPr="00FC4A2B" w:rsidRDefault="00FE28C6" w:rsidP="00767C10">
            <w:pPr>
              <w:pStyle w:val="Bodyjustified"/>
            </w:pPr>
            <w:r>
              <w:t>0.15</w:t>
            </w:r>
          </w:p>
        </w:tc>
      </w:tr>
      <w:tr w:rsidR="00192896" w:rsidRPr="00FC4A2B" w14:paraId="5C4646E1" w14:textId="77777777" w:rsidTr="00767C10">
        <w:trPr>
          <w:trHeight w:val="284"/>
        </w:trPr>
        <w:tc>
          <w:tcPr>
            <w:tcW w:w="907" w:type="dxa"/>
          </w:tcPr>
          <w:p w14:paraId="05B3E410" w14:textId="77777777" w:rsidR="00192896" w:rsidRPr="00FC4A2B" w:rsidRDefault="00192896" w:rsidP="00767C10">
            <w:pPr>
              <w:pStyle w:val="Bodyjustified"/>
            </w:pPr>
            <w:r w:rsidRPr="00FC4A2B">
              <w:t>29</w:t>
            </w:r>
          </w:p>
        </w:tc>
        <w:tc>
          <w:tcPr>
            <w:tcW w:w="1276" w:type="dxa"/>
          </w:tcPr>
          <w:p w14:paraId="6140E6B1" w14:textId="7901B2F1" w:rsidR="00192896" w:rsidRPr="00FC4A2B" w:rsidRDefault="00192896" w:rsidP="00767C10">
            <w:pPr>
              <w:pStyle w:val="Bodyjustified"/>
            </w:pPr>
            <w:r>
              <w:t>DH50037</w:t>
            </w:r>
          </w:p>
        </w:tc>
        <w:tc>
          <w:tcPr>
            <w:tcW w:w="2778" w:type="dxa"/>
          </w:tcPr>
          <w:p w14:paraId="11DF0CF0" w14:textId="77777777" w:rsidR="00192896" w:rsidRDefault="00192896" w:rsidP="00767C10">
            <w:pPr>
              <w:pStyle w:val="Bodyjustified"/>
              <w:jc w:val="left"/>
            </w:pPr>
            <w:r>
              <w:t>Ceramic Pill A (2 Leads)</w:t>
            </w:r>
          </w:p>
        </w:tc>
        <w:tc>
          <w:tcPr>
            <w:tcW w:w="1247" w:type="dxa"/>
          </w:tcPr>
          <w:p w14:paraId="35001799" w14:textId="3A22B2F1" w:rsidR="00192896" w:rsidRPr="00FC4A2B" w:rsidRDefault="00192896" w:rsidP="006676A0">
            <w:pPr>
              <w:pStyle w:val="Bodyjustified"/>
            </w:pPr>
            <w:r>
              <w:t>0.</w:t>
            </w:r>
            <w:r w:rsidR="006676A0">
              <w:t>7</w:t>
            </w:r>
            <w:r>
              <w:t>3</w:t>
            </w:r>
          </w:p>
        </w:tc>
        <w:tc>
          <w:tcPr>
            <w:tcW w:w="850" w:type="dxa"/>
          </w:tcPr>
          <w:p w14:paraId="5F961C33" w14:textId="77777777" w:rsidR="00192896" w:rsidRPr="00FC4A2B" w:rsidRDefault="00192896" w:rsidP="00767C10">
            <w:pPr>
              <w:pStyle w:val="Bodyjustified"/>
            </w:pPr>
            <w:r>
              <w:t>E2</w:t>
            </w:r>
          </w:p>
        </w:tc>
        <w:tc>
          <w:tcPr>
            <w:tcW w:w="851" w:type="dxa"/>
          </w:tcPr>
          <w:p w14:paraId="1CC4C5A5" w14:textId="77777777" w:rsidR="00192896" w:rsidRPr="00FC4A2B" w:rsidRDefault="00192896" w:rsidP="00767C10">
            <w:pPr>
              <w:pStyle w:val="Bodyjustified"/>
            </w:pPr>
            <w:r>
              <w:t>E2</w:t>
            </w:r>
          </w:p>
        </w:tc>
        <w:tc>
          <w:tcPr>
            <w:tcW w:w="794" w:type="dxa"/>
          </w:tcPr>
          <w:p w14:paraId="43DEFABF" w14:textId="77777777" w:rsidR="00192896" w:rsidRPr="00FC4A2B" w:rsidRDefault="00192896" w:rsidP="00767C10">
            <w:pPr>
              <w:pStyle w:val="Bodyjustified"/>
            </w:pPr>
            <w:r>
              <w:t>0.02</w:t>
            </w:r>
          </w:p>
        </w:tc>
      </w:tr>
      <w:tr w:rsidR="00192896" w:rsidRPr="00FC4A2B" w14:paraId="6DD6F3A0" w14:textId="77777777" w:rsidTr="00767C10">
        <w:trPr>
          <w:trHeight w:val="284"/>
        </w:trPr>
        <w:tc>
          <w:tcPr>
            <w:tcW w:w="907" w:type="dxa"/>
          </w:tcPr>
          <w:p w14:paraId="0F1A093F" w14:textId="77777777" w:rsidR="00192896" w:rsidRPr="00FC4A2B" w:rsidRDefault="00192896" w:rsidP="00767C10">
            <w:pPr>
              <w:pStyle w:val="Bodyjustified"/>
            </w:pPr>
            <w:r w:rsidRPr="00FC4A2B">
              <w:t>30</w:t>
            </w:r>
          </w:p>
        </w:tc>
        <w:tc>
          <w:tcPr>
            <w:tcW w:w="1276" w:type="dxa"/>
          </w:tcPr>
          <w:p w14:paraId="74E171C0" w14:textId="568CAE9B" w:rsidR="00192896" w:rsidRPr="00FC4A2B" w:rsidRDefault="00192896" w:rsidP="00767C10">
            <w:pPr>
              <w:pStyle w:val="Bodyjustified"/>
            </w:pPr>
            <w:r>
              <w:t>DH50037</w:t>
            </w:r>
          </w:p>
        </w:tc>
        <w:tc>
          <w:tcPr>
            <w:tcW w:w="2778" w:type="dxa"/>
          </w:tcPr>
          <w:p w14:paraId="07D5D7FA" w14:textId="77777777" w:rsidR="00192896" w:rsidRDefault="00192896" w:rsidP="00767C10">
            <w:pPr>
              <w:pStyle w:val="Bodyjustified"/>
              <w:jc w:val="left"/>
            </w:pPr>
            <w:r>
              <w:t>Ceramic Pill B</w:t>
            </w:r>
          </w:p>
        </w:tc>
        <w:tc>
          <w:tcPr>
            <w:tcW w:w="1247" w:type="dxa"/>
          </w:tcPr>
          <w:p w14:paraId="31CB43A6" w14:textId="4E434D03" w:rsidR="00192896" w:rsidRPr="00FC4A2B" w:rsidRDefault="00192896" w:rsidP="006676A0">
            <w:pPr>
              <w:pStyle w:val="Bodyjustified"/>
            </w:pPr>
            <w:r>
              <w:t>0.</w:t>
            </w:r>
            <w:r w:rsidR="006676A0">
              <w:t>7</w:t>
            </w:r>
            <w:r>
              <w:t>3</w:t>
            </w:r>
          </w:p>
        </w:tc>
        <w:tc>
          <w:tcPr>
            <w:tcW w:w="850" w:type="dxa"/>
          </w:tcPr>
          <w:p w14:paraId="5DEF0920" w14:textId="77777777" w:rsidR="00192896" w:rsidRPr="00FC4A2B" w:rsidRDefault="00192896" w:rsidP="00767C10">
            <w:pPr>
              <w:pStyle w:val="Bodyjustified"/>
            </w:pPr>
            <w:r>
              <w:t>D7</w:t>
            </w:r>
          </w:p>
        </w:tc>
        <w:tc>
          <w:tcPr>
            <w:tcW w:w="851" w:type="dxa"/>
          </w:tcPr>
          <w:p w14:paraId="363DF7F4" w14:textId="77777777" w:rsidR="00192896" w:rsidRPr="00FC4A2B" w:rsidRDefault="00192896" w:rsidP="00767C10">
            <w:pPr>
              <w:pStyle w:val="Bodyjustified"/>
            </w:pPr>
            <w:r>
              <w:t>D7</w:t>
            </w:r>
          </w:p>
        </w:tc>
        <w:tc>
          <w:tcPr>
            <w:tcW w:w="794" w:type="dxa"/>
          </w:tcPr>
          <w:p w14:paraId="025E11A1" w14:textId="77777777" w:rsidR="00192896" w:rsidRPr="00FC4A2B" w:rsidRDefault="00192896" w:rsidP="00767C10">
            <w:pPr>
              <w:pStyle w:val="Bodyjustified"/>
            </w:pPr>
            <w:r>
              <w:t>0.02</w:t>
            </w:r>
          </w:p>
        </w:tc>
      </w:tr>
      <w:tr w:rsidR="00192896" w:rsidRPr="00FC4A2B" w14:paraId="582A8EE2" w14:textId="77777777" w:rsidTr="00767C10">
        <w:trPr>
          <w:trHeight w:val="284"/>
        </w:trPr>
        <w:tc>
          <w:tcPr>
            <w:tcW w:w="907" w:type="dxa"/>
          </w:tcPr>
          <w:p w14:paraId="6A4D2C6C" w14:textId="77777777" w:rsidR="00192896" w:rsidRPr="00FC4A2B" w:rsidRDefault="00192896" w:rsidP="00767C10">
            <w:pPr>
              <w:pStyle w:val="Bodyjustified"/>
            </w:pPr>
            <w:r w:rsidRPr="00FC4A2B">
              <w:t>31</w:t>
            </w:r>
          </w:p>
        </w:tc>
        <w:tc>
          <w:tcPr>
            <w:tcW w:w="1276" w:type="dxa"/>
          </w:tcPr>
          <w:p w14:paraId="2DAE2033" w14:textId="740AD13E" w:rsidR="00192896" w:rsidRPr="00FC4A2B" w:rsidRDefault="00192896" w:rsidP="00767C10">
            <w:pPr>
              <w:pStyle w:val="Bodyjustified"/>
            </w:pPr>
            <w:r>
              <w:t>DH50037</w:t>
            </w:r>
          </w:p>
        </w:tc>
        <w:tc>
          <w:tcPr>
            <w:tcW w:w="2778" w:type="dxa"/>
          </w:tcPr>
          <w:p w14:paraId="0C160CC3" w14:textId="77777777" w:rsidR="00192896" w:rsidRDefault="00192896" w:rsidP="00767C10">
            <w:pPr>
              <w:pStyle w:val="Bodyjustified"/>
              <w:jc w:val="left"/>
            </w:pPr>
            <w:r>
              <w:t>Ceramic Pill C (Cathode Lead)</w:t>
            </w:r>
          </w:p>
        </w:tc>
        <w:tc>
          <w:tcPr>
            <w:tcW w:w="1247" w:type="dxa"/>
          </w:tcPr>
          <w:p w14:paraId="44F44C36" w14:textId="7F5F1D39" w:rsidR="00192896" w:rsidRPr="00FC4A2B" w:rsidRDefault="00192896" w:rsidP="006676A0">
            <w:pPr>
              <w:pStyle w:val="Bodyjustified"/>
            </w:pPr>
            <w:r>
              <w:t>0.</w:t>
            </w:r>
            <w:r w:rsidR="006676A0">
              <w:t>7</w:t>
            </w:r>
            <w:r>
              <w:t>3</w:t>
            </w:r>
          </w:p>
        </w:tc>
        <w:tc>
          <w:tcPr>
            <w:tcW w:w="850" w:type="dxa"/>
          </w:tcPr>
          <w:p w14:paraId="6B1C965F" w14:textId="77777777" w:rsidR="00192896" w:rsidRPr="00FC4A2B" w:rsidRDefault="00192896" w:rsidP="00767C10">
            <w:pPr>
              <w:pStyle w:val="Bodyjustified"/>
            </w:pPr>
            <w:r>
              <w:t>D7</w:t>
            </w:r>
          </w:p>
        </w:tc>
        <w:tc>
          <w:tcPr>
            <w:tcW w:w="851" w:type="dxa"/>
          </w:tcPr>
          <w:p w14:paraId="42C1A3C9" w14:textId="77777777" w:rsidR="00192896" w:rsidRPr="00FC4A2B" w:rsidRDefault="00192896" w:rsidP="00767C10">
            <w:pPr>
              <w:pStyle w:val="Bodyjustified"/>
            </w:pPr>
            <w:r>
              <w:t>E2</w:t>
            </w:r>
          </w:p>
        </w:tc>
        <w:tc>
          <w:tcPr>
            <w:tcW w:w="794" w:type="dxa"/>
          </w:tcPr>
          <w:p w14:paraId="19B537CE" w14:textId="77777777" w:rsidR="00192896" w:rsidRPr="00FC4A2B" w:rsidRDefault="00192896" w:rsidP="00767C10">
            <w:pPr>
              <w:pStyle w:val="Bodyjustified"/>
            </w:pPr>
            <w:r>
              <w:t>0.02</w:t>
            </w:r>
          </w:p>
        </w:tc>
      </w:tr>
      <w:tr w:rsidR="00192896" w:rsidRPr="00FC4A2B" w14:paraId="1877FD7E" w14:textId="77777777" w:rsidTr="00767C10">
        <w:trPr>
          <w:trHeight w:val="284"/>
        </w:trPr>
        <w:tc>
          <w:tcPr>
            <w:tcW w:w="907" w:type="dxa"/>
          </w:tcPr>
          <w:p w14:paraId="73B86504" w14:textId="77777777" w:rsidR="00192896" w:rsidRPr="00FC4A2B" w:rsidRDefault="00192896" w:rsidP="00767C10">
            <w:pPr>
              <w:pStyle w:val="Bodyjustified"/>
            </w:pPr>
            <w:r w:rsidRPr="00FC4A2B">
              <w:t>32</w:t>
            </w:r>
          </w:p>
        </w:tc>
        <w:tc>
          <w:tcPr>
            <w:tcW w:w="1276" w:type="dxa"/>
          </w:tcPr>
          <w:p w14:paraId="04084065" w14:textId="47AFBBD6" w:rsidR="00192896" w:rsidRPr="00FC4A2B" w:rsidRDefault="00192896" w:rsidP="00767C10">
            <w:pPr>
              <w:pStyle w:val="Bodyjustified"/>
            </w:pPr>
            <w:r>
              <w:t>DH50037</w:t>
            </w:r>
          </w:p>
        </w:tc>
        <w:tc>
          <w:tcPr>
            <w:tcW w:w="2778" w:type="dxa"/>
          </w:tcPr>
          <w:p w14:paraId="4B9B126C" w14:textId="77777777" w:rsidR="00192896" w:rsidRDefault="00192896" w:rsidP="00767C10">
            <w:pPr>
              <w:pStyle w:val="Bodyjustified"/>
              <w:jc w:val="left"/>
            </w:pPr>
            <w:r>
              <w:t>Ceramic Pill D (Anode Lead)</w:t>
            </w:r>
          </w:p>
        </w:tc>
        <w:tc>
          <w:tcPr>
            <w:tcW w:w="1247" w:type="dxa"/>
          </w:tcPr>
          <w:p w14:paraId="171E87C3" w14:textId="004B1231" w:rsidR="00192896" w:rsidRPr="00FC4A2B" w:rsidRDefault="00192896" w:rsidP="006676A0">
            <w:pPr>
              <w:pStyle w:val="Bodyjustified"/>
            </w:pPr>
            <w:r>
              <w:t>0.</w:t>
            </w:r>
            <w:r w:rsidR="006676A0">
              <w:t>7</w:t>
            </w:r>
            <w:r>
              <w:t>3</w:t>
            </w:r>
          </w:p>
        </w:tc>
        <w:tc>
          <w:tcPr>
            <w:tcW w:w="850" w:type="dxa"/>
          </w:tcPr>
          <w:p w14:paraId="094B051B" w14:textId="77777777" w:rsidR="00192896" w:rsidRPr="00FC4A2B" w:rsidRDefault="00192896" w:rsidP="00767C10">
            <w:pPr>
              <w:pStyle w:val="Bodyjustified"/>
            </w:pPr>
            <w:r>
              <w:t>E2</w:t>
            </w:r>
          </w:p>
        </w:tc>
        <w:tc>
          <w:tcPr>
            <w:tcW w:w="851" w:type="dxa"/>
          </w:tcPr>
          <w:p w14:paraId="1E0F984E" w14:textId="77777777" w:rsidR="00192896" w:rsidRPr="00FC4A2B" w:rsidRDefault="00192896" w:rsidP="00767C10">
            <w:pPr>
              <w:pStyle w:val="Bodyjustified"/>
            </w:pPr>
            <w:r>
              <w:t>D7</w:t>
            </w:r>
          </w:p>
        </w:tc>
        <w:tc>
          <w:tcPr>
            <w:tcW w:w="794" w:type="dxa"/>
          </w:tcPr>
          <w:p w14:paraId="5752A45A" w14:textId="77777777" w:rsidR="00192896" w:rsidRPr="00FC4A2B" w:rsidRDefault="00192896" w:rsidP="00767C10">
            <w:pPr>
              <w:pStyle w:val="Bodyjustified"/>
            </w:pPr>
            <w:r>
              <w:t>0.02</w:t>
            </w:r>
          </w:p>
        </w:tc>
      </w:tr>
      <w:tr w:rsidR="00192896" w:rsidRPr="00FC4A2B" w14:paraId="33C8F770" w14:textId="77777777" w:rsidTr="00767C10">
        <w:trPr>
          <w:trHeight w:val="284"/>
        </w:trPr>
        <w:tc>
          <w:tcPr>
            <w:tcW w:w="907" w:type="dxa"/>
          </w:tcPr>
          <w:p w14:paraId="4E449AB9" w14:textId="77777777" w:rsidR="00192896" w:rsidRPr="00FC4A2B" w:rsidRDefault="00192896" w:rsidP="00767C10">
            <w:pPr>
              <w:pStyle w:val="Bodyjustified"/>
            </w:pPr>
            <w:r w:rsidRPr="00FC4A2B">
              <w:t>33</w:t>
            </w:r>
          </w:p>
        </w:tc>
        <w:tc>
          <w:tcPr>
            <w:tcW w:w="1276" w:type="dxa"/>
          </w:tcPr>
          <w:p w14:paraId="38F07DC7" w14:textId="30B873CB" w:rsidR="00192896" w:rsidRPr="00FC4A2B" w:rsidRDefault="00192896" w:rsidP="00767C10">
            <w:pPr>
              <w:pStyle w:val="Bodyjustified"/>
            </w:pPr>
            <w:r>
              <w:t>DH50037</w:t>
            </w:r>
          </w:p>
        </w:tc>
        <w:tc>
          <w:tcPr>
            <w:tcW w:w="2778" w:type="dxa"/>
          </w:tcPr>
          <w:p w14:paraId="7D161B93" w14:textId="77777777" w:rsidR="00192896" w:rsidRDefault="00192896" w:rsidP="00767C10">
            <w:pPr>
              <w:pStyle w:val="Bodyjustified"/>
              <w:jc w:val="left"/>
            </w:pPr>
            <w:r>
              <w:t>Ceramic Pill E (2 Leads)</w:t>
            </w:r>
          </w:p>
        </w:tc>
        <w:tc>
          <w:tcPr>
            <w:tcW w:w="1247" w:type="dxa"/>
          </w:tcPr>
          <w:p w14:paraId="542CBFE7" w14:textId="02367FB6" w:rsidR="00192896" w:rsidRPr="00FC4A2B" w:rsidRDefault="00192896" w:rsidP="006676A0">
            <w:pPr>
              <w:pStyle w:val="Bodyjustified"/>
            </w:pPr>
            <w:r>
              <w:t>0.</w:t>
            </w:r>
            <w:r w:rsidR="006676A0">
              <w:t>7</w:t>
            </w:r>
            <w:r>
              <w:t>3</w:t>
            </w:r>
          </w:p>
        </w:tc>
        <w:tc>
          <w:tcPr>
            <w:tcW w:w="850" w:type="dxa"/>
          </w:tcPr>
          <w:p w14:paraId="53CAD12A" w14:textId="77777777" w:rsidR="00192896" w:rsidRPr="00FC4A2B" w:rsidRDefault="00192896" w:rsidP="00767C10">
            <w:pPr>
              <w:pStyle w:val="Bodyjustified"/>
            </w:pPr>
            <w:r>
              <w:t>E2</w:t>
            </w:r>
          </w:p>
        </w:tc>
        <w:tc>
          <w:tcPr>
            <w:tcW w:w="851" w:type="dxa"/>
          </w:tcPr>
          <w:p w14:paraId="26C726B4" w14:textId="77777777" w:rsidR="00192896" w:rsidRPr="00FC4A2B" w:rsidRDefault="00192896" w:rsidP="00767C10">
            <w:pPr>
              <w:pStyle w:val="Bodyjustified"/>
            </w:pPr>
            <w:r>
              <w:t>E2</w:t>
            </w:r>
          </w:p>
        </w:tc>
        <w:tc>
          <w:tcPr>
            <w:tcW w:w="794" w:type="dxa"/>
          </w:tcPr>
          <w:p w14:paraId="41249731" w14:textId="77777777" w:rsidR="00192896" w:rsidRPr="00FC4A2B" w:rsidRDefault="00192896" w:rsidP="00767C10">
            <w:pPr>
              <w:pStyle w:val="Bodyjustified"/>
            </w:pPr>
            <w:r>
              <w:t>0.02</w:t>
            </w:r>
          </w:p>
        </w:tc>
      </w:tr>
      <w:tr w:rsidR="00192896" w:rsidRPr="00FC4A2B" w14:paraId="74780EC7" w14:textId="77777777" w:rsidTr="00767C10">
        <w:trPr>
          <w:trHeight w:val="284"/>
        </w:trPr>
        <w:tc>
          <w:tcPr>
            <w:tcW w:w="907" w:type="dxa"/>
          </w:tcPr>
          <w:p w14:paraId="3FC945D9" w14:textId="77777777" w:rsidR="00192896" w:rsidRPr="00FC4A2B" w:rsidRDefault="00192896" w:rsidP="00767C10">
            <w:pPr>
              <w:pStyle w:val="Bodyjustified"/>
            </w:pPr>
            <w:r w:rsidRPr="00FC4A2B">
              <w:t>34</w:t>
            </w:r>
          </w:p>
        </w:tc>
        <w:tc>
          <w:tcPr>
            <w:tcW w:w="1276" w:type="dxa"/>
          </w:tcPr>
          <w:p w14:paraId="27897E95" w14:textId="1EDB9ECC" w:rsidR="00192896" w:rsidRPr="00FC4A2B" w:rsidRDefault="00192896" w:rsidP="00767C10">
            <w:pPr>
              <w:pStyle w:val="Bodyjustified"/>
            </w:pPr>
            <w:r>
              <w:t>DH50037</w:t>
            </w:r>
          </w:p>
        </w:tc>
        <w:tc>
          <w:tcPr>
            <w:tcW w:w="2778" w:type="dxa"/>
          </w:tcPr>
          <w:p w14:paraId="60C9F16B" w14:textId="77777777" w:rsidR="00192896" w:rsidRDefault="00192896" w:rsidP="00767C10">
            <w:pPr>
              <w:pStyle w:val="Bodyjustified"/>
              <w:jc w:val="left"/>
            </w:pPr>
            <w:r>
              <w:t xml:space="preserve">Ceramic Pill F </w:t>
            </w:r>
            <w:r w:rsidRPr="008021F0">
              <w:t>(Anode Lead)</w:t>
            </w:r>
          </w:p>
        </w:tc>
        <w:tc>
          <w:tcPr>
            <w:tcW w:w="1247" w:type="dxa"/>
          </w:tcPr>
          <w:p w14:paraId="3E3F872A" w14:textId="1E0CA8D9" w:rsidR="00192896" w:rsidRPr="00FC4A2B" w:rsidRDefault="00192896" w:rsidP="006676A0">
            <w:pPr>
              <w:pStyle w:val="Bodyjustified"/>
            </w:pPr>
            <w:r>
              <w:t>0.</w:t>
            </w:r>
            <w:r w:rsidR="006676A0">
              <w:t>7</w:t>
            </w:r>
            <w:r>
              <w:t>3</w:t>
            </w:r>
          </w:p>
        </w:tc>
        <w:tc>
          <w:tcPr>
            <w:tcW w:w="850" w:type="dxa"/>
          </w:tcPr>
          <w:p w14:paraId="26312250" w14:textId="77777777" w:rsidR="00192896" w:rsidRPr="00FC4A2B" w:rsidRDefault="00192896" w:rsidP="00767C10">
            <w:pPr>
              <w:pStyle w:val="Bodyjustified"/>
            </w:pPr>
            <w:r>
              <w:t>E2</w:t>
            </w:r>
          </w:p>
        </w:tc>
        <w:tc>
          <w:tcPr>
            <w:tcW w:w="851" w:type="dxa"/>
          </w:tcPr>
          <w:p w14:paraId="45FE188D" w14:textId="77777777" w:rsidR="00192896" w:rsidRPr="00FC4A2B" w:rsidRDefault="00192896" w:rsidP="00767C10">
            <w:pPr>
              <w:pStyle w:val="Bodyjustified"/>
            </w:pPr>
            <w:r>
              <w:t>D7</w:t>
            </w:r>
          </w:p>
        </w:tc>
        <w:tc>
          <w:tcPr>
            <w:tcW w:w="794" w:type="dxa"/>
          </w:tcPr>
          <w:p w14:paraId="4000A99F" w14:textId="77777777" w:rsidR="00192896" w:rsidRPr="00FC4A2B" w:rsidRDefault="00192896" w:rsidP="00767C10">
            <w:pPr>
              <w:pStyle w:val="Bodyjustified"/>
            </w:pPr>
            <w:r>
              <w:t>0.02</w:t>
            </w:r>
          </w:p>
        </w:tc>
      </w:tr>
      <w:tr w:rsidR="00FE28C6" w:rsidRPr="00FC4A2B" w14:paraId="3B5D5FBE" w14:textId="77777777" w:rsidTr="00767C10">
        <w:trPr>
          <w:trHeight w:val="284"/>
        </w:trPr>
        <w:tc>
          <w:tcPr>
            <w:tcW w:w="907" w:type="dxa"/>
          </w:tcPr>
          <w:p w14:paraId="3CDBD637" w14:textId="77777777" w:rsidR="00FE28C6" w:rsidRPr="00FC4A2B" w:rsidRDefault="00FE28C6" w:rsidP="00767C10">
            <w:pPr>
              <w:pStyle w:val="Bodyjustified"/>
            </w:pPr>
            <w:r w:rsidRPr="00FC4A2B">
              <w:t>35</w:t>
            </w:r>
          </w:p>
        </w:tc>
        <w:tc>
          <w:tcPr>
            <w:tcW w:w="1276" w:type="dxa"/>
          </w:tcPr>
          <w:p w14:paraId="58B5C170" w14:textId="2AB4D70C" w:rsidR="00FE28C6" w:rsidRPr="00FC4A2B" w:rsidRDefault="00FE28C6" w:rsidP="00767C10">
            <w:pPr>
              <w:pStyle w:val="Bodyjustified"/>
            </w:pPr>
            <w:r>
              <w:t>DH50037</w:t>
            </w:r>
          </w:p>
        </w:tc>
        <w:tc>
          <w:tcPr>
            <w:tcW w:w="2778" w:type="dxa"/>
          </w:tcPr>
          <w:p w14:paraId="4FCACE23" w14:textId="77777777" w:rsidR="00FE28C6" w:rsidRDefault="00FE28C6" w:rsidP="00767C10">
            <w:pPr>
              <w:pStyle w:val="Bodyjustified"/>
              <w:jc w:val="left"/>
            </w:pPr>
            <w:r>
              <w:t>Ceramic Pill G</w:t>
            </w:r>
          </w:p>
        </w:tc>
        <w:tc>
          <w:tcPr>
            <w:tcW w:w="1247" w:type="dxa"/>
          </w:tcPr>
          <w:p w14:paraId="3252F67F" w14:textId="1A05A68C" w:rsidR="00FE28C6" w:rsidRPr="00FC4A2B" w:rsidRDefault="00192896" w:rsidP="00767C10">
            <w:pPr>
              <w:pStyle w:val="Bodyjustified"/>
            </w:pPr>
            <w:r>
              <w:t>0.8</w:t>
            </w:r>
          </w:p>
        </w:tc>
        <w:tc>
          <w:tcPr>
            <w:tcW w:w="850" w:type="dxa"/>
          </w:tcPr>
          <w:p w14:paraId="33C7418D" w14:textId="77777777" w:rsidR="00FE28C6" w:rsidRPr="00FC4A2B" w:rsidRDefault="00FE28C6" w:rsidP="00767C10">
            <w:pPr>
              <w:pStyle w:val="Bodyjustified"/>
            </w:pPr>
            <w:r>
              <w:t>D7</w:t>
            </w:r>
          </w:p>
        </w:tc>
        <w:tc>
          <w:tcPr>
            <w:tcW w:w="851" w:type="dxa"/>
          </w:tcPr>
          <w:p w14:paraId="7E2A88C6" w14:textId="77777777" w:rsidR="00FE28C6" w:rsidRPr="00FC4A2B" w:rsidRDefault="00FE28C6" w:rsidP="00767C10">
            <w:pPr>
              <w:pStyle w:val="Bodyjustified"/>
            </w:pPr>
            <w:r>
              <w:t>A7</w:t>
            </w:r>
          </w:p>
        </w:tc>
        <w:tc>
          <w:tcPr>
            <w:tcW w:w="794" w:type="dxa"/>
          </w:tcPr>
          <w:p w14:paraId="40CE09DE" w14:textId="77777777" w:rsidR="00FE28C6" w:rsidRPr="00FC4A2B" w:rsidRDefault="00FE28C6" w:rsidP="00767C10">
            <w:pPr>
              <w:pStyle w:val="Bodyjustified"/>
            </w:pPr>
            <w:r>
              <w:t>0.15</w:t>
            </w:r>
          </w:p>
        </w:tc>
      </w:tr>
      <w:tr w:rsidR="00022DF9" w:rsidRPr="00FC4A2B" w14:paraId="0707EC26" w14:textId="77777777" w:rsidTr="00767C10">
        <w:trPr>
          <w:trHeight w:val="284"/>
        </w:trPr>
        <w:tc>
          <w:tcPr>
            <w:tcW w:w="907" w:type="dxa"/>
          </w:tcPr>
          <w:p w14:paraId="082ECA8D" w14:textId="77777777" w:rsidR="00022DF9" w:rsidRPr="00FC4A2B" w:rsidRDefault="00022DF9" w:rsidP="00767C10">
            <w:pPr>
              <w:pStyle w:val="Bodyjustified"/>
            </w:pPr>
            <w:r w:rsidRPr="00FC4A2B">
              <w:t>36</w:t>
            </w:r>
          </w:p>
        </w:tc>
        <w:tc>
          <w:tcPr>
            <w:tcW w:w="1276" w:type="dxa"/>
          </w:tcPr>
          <w:p w14:paraId="061D447D" w14:textId="0E050740" w:rsidR="00022DF9" w:rsidRPr="00FC4A2B" w:rsidRDefault="00022DF9" w:rsidP="00767C10">
            <w:pPr>
              <w:pStyle w:val="Bodyjustified"/>
            </w:pPr>
            <w:r>
              <w:t>DH50033</w:t>
            </w:r>
          </w:p>
        </w:tc>
        <w:tc>
          <w:tcPr>
            <w:tcW w:w="2778" w:type="dxa"/>
          </w:tcPr>
          <w:p w14:paraId="2BD92AE8" w14:textId="2922CAC8" w:rsidR="00022DF9" w:rsidRDefault="00022DF9" w:rsidP="00767C10">
            <w:pPr>
              <w:pStyle w:val="Bodyjustified"/>
              <w:jc w:val="left"/>
            </w:pPr>
            <w:r>
              <w:t xml:space="preserve">Ceramic Stripline </w:t>
            </w:r>
          </w:p>
        </w:tc>
        <w:tc>
          <w:tcPr>
            <w:tcW w:w="1247" w:type="dxa"/>
          </w:tcPr>
          <w:p w14:paraId="454FC24C" w14:textId="62C2C072" w:rsidR="00022DF9" w:rsidRPr="00FC4A2B" w:rsidRDefault="00192896" w:rsidP="00767C10">
            <w:pPr>
              <w:pStyle w:val="Bodyjustified"/>
            </w:pPr>
            <w:r>
              <w:t>0.26</w:t>
            </w:r>
          </w:p>
        </w:tc>
        <w:tc>
          <w:tcPr>
            <w:tcW w:w="850" w:type="dxa"/>
          </w:tcPr>
          <w:p w14:paraId="1FDDCA68" w14:textId="35F2BF99" w:rsidR="00022DF9" w:rsidRPr="00FC4A2B" w:rsidRDefault="00022DF9" w:rsidP="00767C10">
            <w:pPr>
              <w:pStyle w:val="Bodyjustified"/>
            </w:pPr>
            <w:r>
              <w:t>D7</w:t>
            </w:r>
          </w:p>
        </w:tc>
        <w:tc>
          <w:tcPr>
            <w:tcW w:w="851" w:type="dxa"/>
          </w:tcPr>
          <w:p w14:paraId="1AAAC7BB" w14:textId="3CAD19F0" w:rsidR="00022DF9" w:rsidRPr="00FC4A2B" w:rsidRDefault="00022DF9" w:rsidP="00767C10">
            <w:pPr>
              <w:pStyle w:val="Bodyjustified"/>
            </w:pPr>
            <w:r>
              <w:t>D7</w:t>
            </w:r>
          </w:p>
        </w:tc>
        <w:tc>
          <w:tcPr>
            <w:tcW w:w="794" w:type="dxa"/>
          </w:tcPr>
          <w:p w14:paraId="24BD2382" w14:textId="288723B0" w:rsidR="00022DF9" w:rsidRPr="00FC4A2B" w:rsidRDefault="00022DF9" w:rsidP="00767C10">
            <w:pPr>
              <w:pStyle w:val="Bodyjustified"/>
            </w:pPr>
            <w:r>
              <w:t>0.02</w:t>
            </w:r>
          </w:p>
        </w:tc>
      </w:tr>
      <w:tr w:rsidR="00022DF9" w:rsidRPr="00FC4A2B" w14:paraId="5A9B4D3D" w14:textId="77777777" w:rsidTr="00767C10">
        <w:trPr>
          <w:trHeight w:val="284"/>
        </w:trPr>
        <w:tc>
          <w:tcPr>
            <w:tcW w:w="907" w:type="dxa"/>
          </w:tcPr>
          <w:p w14:paraId="55FB30F0" w14:textId="77777777" w:rsidR="00022DF9" w:rsidRPr="0013176B" w:rsidRDefault="00022DF9" w:rsidP="00767C10">
            <w:pPr>
              <w:pStyle w:val="Bodyjustified"/>
            </w:pPr>
            <w:r w:rsidRPr="0013176B">
              <w:t>37</w:t>
            </w:r>
          </w:p>
        </w:tc>
        <w:tc>
          <w:tcPr>
            <w:tcW w:w="1276" w:type="dxa"/>
          </w:tcPr>
          <w:p w14:paraId="20915DCD" w14:textId="304A2A0A" w:rsidR="00022DF9" w:rsidRPr="0013176B" w:rsidRDefault="00022DF9" w:rsidP="00767C10">
            <w:pPr>
              <w:pStyle w:val="Bodyjustified"/>
            </w:pPr>
            <w:r w:rsidRPr="004C09EA">
              <w:t>DH500</w:t>
            </w:r>
            <w:r>
              <w:t>34</w:t>
            </w:r>
          </w:p>
        </w:tc>
        <w:tc>
          <w:tcPr>
            <w:tcW w:w="2778" w:type="dxa"/>
          </w:tcPr>
          <w:p w14:paraId="03C8498F" w14:textId="36CA364B" w:rsidR="00022DF9" w:rsidRDefault="00022DF9" w:rsidP="00767C10">
            <w:pPr>
              <w:pStyle w:val="Bodyjustified"/>
              <w:jc w:val="left"/>
            </w:pPr>
            <w:r>
              <w:t xml:space="preserve">Ceramic Stripline </w:t>
            </w:r>
          </w:p>
        </w:tc>
        <w:tc>
          <w:tcPr>
            <w:tcW w:w="1247" w:type="dxa"/>
          </w:tcPr>
          <w:p w14:paraId="35BA9C63" w14:textId="5F6B5968" w:rsidR="00022DF9" w:rsidRPr="0013176B" w:rsidRDefault="00192896" w:rsidP="00767C10">
            <w:pPr>
              <w:pStyle w:val="Bodyjustified"/>
            </w:pPr>
            <w:r>
              <w:t>0.31</w:t>
            </w:r>
          </w:p>
        </w:tc>
        <w:tc>
          <w:tcPr>
            <w:tcW w:w="850" w:type="dxa"/>
          </w:tcPr>
          <w:p w14:paraId="530E4699" w14:textId="4B8F3EA1" w:rsidR="00022DF9" w:rsidRPr="0013176B" w:rsidRDefault="00022DF9" w:rsidP="00767C10">
            <w:pPr>
              <w:pStyle w:val="Bodyjustified"/>
            </w:pPr>
            <w:r>
              <w:t>D7</w:t>
            </w:r>
          </w:p>
        </w:tc>
        <w:tc>
          <w:tcPr>
            <w:tcW w:w="851" w:type="dxa"/>
          </w:tcPr>
          <w:p w14:paraId="65B7441B" w14:textId="51628546" w:rsidR="00022DF9" w:rsidRPr="0013176B" w:rsidRDefault="00022DF9" w:rsidP="00767C10">
            <w:pPr>
              <w:pStyle w:val="Bodyjustified"/>
            </w:pPr>
            <w:r>
              <w:t>D7</w:t>
            </w:r>
          </w:p>
        </w:tc>
        <w:tc>
          <w:tcPr>
            <w:tcW w:w="794" w:type="dxa"/>
          </w:tcPr>
          <w:p w14:paraId="42BCA88F" w14:textId="6370D9D9" w:rsidR="00022DF9" w:rsidRPr="0013176B" w:rsidRDefault="00022DF9" w:rsidP="00767C10">
            <w:pPr>
              <w:pStyle w:val="Bodyjustified"/>
            </w:pPr>
            <w:r>
              <w:t>0.02</w:t>
            </w:r>
          </w:p>
        </w:tc>
      </w:tr>
      <w:tr w:rsidR="00022DF9" w:rsidRPr="00FC4A2B" w14:paraId="6F6055A2" w14:textId="77777777" w:rsidTr="00767C10">
        <w:trPr>
          <w:trHeight w:val="284"/>
        </w:trPr>
        <w:tc>
          <w:tcPr>
            <w:tcW w:w="907" w:type="dxa"/>
          </w:tcPr>
          <w:p w14:paraId="12EF0E74" w14:textId="77777777" w:rsidR="00022DF9" w:rsidRPr="0013176B" w:rsidRDefault="00022DF9" w:rsidP="00767C10">
            <w:pPr>
              <w:pStyle w:val="Bodyjustified"/>
            </w:pPr>
            <w:r w:rsidRPr="0013176B">
              <w:t>38</w:t>
            </w:r>
          </w:p>
        </w:tc>
        <w:tc>
          <w:tcPr>
            <w:tcW w:w="1276" w:type="dxa"/>
          </w:tcPr>
          <w:p w14:paraId="780A4431" w14:textId="105E12ED" w:rsidR="00022DF9" w:rsidRPr="0013176B" w:rsidRDefault="00022DF9" w:rsidP="00767C10">
            <w:pPr>
              <w:pStyle w:val="Bodyjustified"/>
            </w:pPr>
            <w:r w:rsidRPr="004C09EA">
              <w:t>DH500</w:t>
            </w:r>
            <w:r>
              <w:t>35</w:t>
            </w:r>
          </w:p>
        </w:tc>
        <w:tc>
          <w:tcPr>
            <w:tcW w:w="2778" w:type="dxa"/>
          </w:tcPr>
          <w:p w14:paraId="3CE6F3A7" w14:textId="0691BAB5" w:rsidR="00022DF9" w:rsidRDefault="00022DF9" w:rsidP="00767C10">
            <w:pPr>
              <w:pStyle w:val="Bodyjustified"/>
              <w:jc w:val="left"/>
            </w:pPr>
            <w:r>
              <w:t xml:space="preserve">Ceramic Stripline </w:t>
            </w:r>
          </w:p>
        </w:tc>
        <w:tc>
          <w:tcPr>
            <w:tcW w:w="1247" w:type="dxa"/>
          </w:tcPr>
          <w:p w14:paraId="031E1E12" w14:textId="64FBBFE4" w:rsidR="00022DF9" w:rsidRPr="0013176B" w:rsidRDefault="00192896" w:rsidP="00767C10">
            <w:pPr>
              <w:pStyle w:val="Bodyjustified"/>
            </w:pPr>
            <w:r>
              <w:t>0.37</w:t>
            </w:r>
          </w:p>
        </w:tc>
        <w:tc>
          <w:tcPr>
            <w:tcW w:w="850" w:type="dxa"/>
          </w:tcPr>
          <w:p w14:paraId="35744832" w14:textId="4B9F9FA7" w:rsidR="00022DF9" w:rsidRPr="0013176B" w:rsidRDefault="00022DF9" w:rsidP="00767C10">
            <w:pPr>
              <w:pStyle w:val="Bodyjustified"/>
            </w:pPr>
            <w:r>
              <w:t>D7</w:t>
            </w:r>
          </w:p>
        </w:tc>
        <w:tc>
          <w:tcPr>
            <w:tcW w:w="851" w:type="dxa"/>
          </w:tcPr>
          <w:p w14:paraId="49026DB9" w14:textId="45BC9F9C" w:rsidR="00022DF9" w:rsidRPr="0013176B" w:rsidRDefault="00022DF9" w:rsidP="00767C10">
            <w:pPr>
              <w:pStyle w:val="Bodyjustified"/>
            </w:pPr>
            <w:r>
              <w:t>D7</w:t>
            </w:r>
          </w:p>
        </w:tc>
        <w:tc>
          <w:tcPr>
            <w:tcW w:w="794" w:type="dxa"/>
          </w:tcPr>
          <w:p w14:paraId="7D382E97" w14:textId="7B623B89" w:rsidR="00022DF9" w:rsidRPr="0013176B" w:rsidRDefault="00022DF9" w:rsidP="00767C10">
            <w:pPr>
              <w:pStyle w:val="Bodyjustified"/>
            </w:pPr>
            <w:r>
              <w:t>0.02</w:t>
            </w:r>
          </w:p>
        </w:tc>
      </w:tr>
      <w:tr w:rsidR="00022DF9" w:rsidRPr="00FC4A2B" w14:paraId="07C92F0F" w14:textId="77777777" w:rsidTr="00767C10">
        <w:trPr>
          <w:trHeight w:val="284"/>
        </w:trPr>
        <w:tc>
          <w:tcPr>
            <w:tcW w:w="907" w:type="dxa"/>
          </w:tcPr>
          <w:p w14:paraId="5DC20E94" w14:textId="77777777" w:rsidR="00022DF9" w:rsidRPr="0013176B" w:rsidRDefault="00022DF9" w:rsidP="00767C10">
            <w:pPr>
              <w:pStyle w:val="Bodyjustified"/>
            </w:pPr>
            <w:r w:rsidRPr="0013176B">
              <w:t>39</w:t>
            </w:r>
          </w:p>
        </w:tc>
        <w:tc>
          <w:tcPr>
            <w:tcW w:w="1276" w:type="dxa"/>
          </w:tcPr>
          <w:p w14:paraId="78B61ECD" w14:textId="61F9536A" w:rsidR="00022DF9" w:rsidRPr="0013176B" w:rsidRDefault="00022DF9" w:rsidP="00767C10">
            <w:pPr>
              <w:pStyle w:val="Bodyjustified"/>
            </w:pPr>
            <w:r w:rsidRPr="004C09EA">
              <w:t>DH500</w:t>
            </w:r>
            <w:r>
              <w:t>36</w:t>
            </w:r>
          </w:p>
        </w:tc>
        <w:tc>
          <w:tcPr>
            <w:tcW w:w="2778" w:type="dxa"/>
          </w:tcPr>
          <w:p w14:paraId="7DC892E8" w14:textId="1FB474F8" w:rsidR="00022DF9" w:rsidRDefault="00022DF9" w:rsidP="00767C10">
            <w:pPr>
              <w:pStyle w:val="Bodyjustified"/>
              <w:jc w:val="left"/>
            </w:pPr>
            <w:r>
              <w:t xml:space="preserve">Ceramic Stripline </w:t>
            </w:r>
          </w:p>
        </w:tc>
        <w:tc>
          <w:tcPr>
            <w:tcW w:w="1247" w:type="dxa"/>
          </w:tcPr>
          <w:p w14:paraId="12B8D8D4" w14:textId="616DF25F" w:rsidR="00022DF9" w:rsidRPr="0013176B" w:rsidRDefault="00192896" w:rsidP="00767C10">
            <w:pPr>
              <w:pStyle w:val="Bodyjustified"/>
            </w:pPr>
            <w:r>
              <w:t>0.54</w:t>
            </w:r>
          </w:p>
        </w:tc>
        <w:tc>
          <w:tcPr>
            <w:tcW w:w="850" w:type="dxa"/>
          </w:tcPr>
          <w:p w14:paraId="5862EAF2" w14:textId="70440A9F" w:rsidR="00022DF9" w:rsidRPr="0013176B" w:rsidRDefault="00022DF9" w:rsidP="00767C10">
            <w:pPr>
              <w:pStyle w:val="Bodyjustified"/>
            </w:pPr>
            <w:r>
              <w:t>D7</w:t>
            </w:r>
          </w:p>
        </w:tc>
        <w:tc>
          <w:tcPr>
            <w:tcW w:w="851" w:type="dxa"/>
          </w:tcPr>
          <w:p w14:paraId="65DC2D03" w14:textId="7D5865A0" w:rsidR="00022DF9" w:rsidRPr="0013176B" w:rsidRDefault="00022DF9" w:rsidP="00767C10">
            <w:pPr>
              <w:pStyle w:val="Bodyjustified"/>
            </w:pPr>
            <w:r>
              <w:t>D7</w:t>
            </w:r>
          </w:p>
        </w:tc>
        <w:tc>
          <w:tcPr>
            <w:tcW w:w="794" w:type="dxa"/>
          </w:tcPr>
          <w:p w14:paraId="4AB7C9E5" w14:textId="0292F195" w:rsidR="00022DF9" w:rsidRPr="0013176B" w:rsidRDefault="00022DF9" w:rsidP="00767C10">
            <w:pPr>
              <w:pStyle w:val="Bodyjustified"/>
            </w:pPr>
            <w:r>
              <w:t>0.02</w:t>
            </w:r>
          </w:p>
        </w:tc>
      </w:tr>
      <w:tr w:rsidR="00022DF9" w:rsidRPr="00FC4A2B" w14:paraId="02290E2A" w14:textId="77777777" w:rsidTr="00767C10">
        <w:trPr>
          <w:trHeight w:val="284"/>
        </w:trPr>
        <w:tc>
          <w:tcPr>
            <w:tcW w:w="907" w:type="dxa"/>
          </w:tcPr>
          <w:p w14:paraId="4C1F1642" w14:textId="77777777" w:rsidR="00022DF9" w:rsidRPr="0013176B" w:rsidRDefault="00022DF9" w:rsidP="00767C10">
            <w:pPr>
              <w:pStyle w:val="Bodyjustified"/>
            </w:pPr>
            <w:r w:rsidRPr="0013176B">
              <w:t>40</w:t>
            </w:r>
          </w:p>
        </w:tc>
        <w:tc>
          <w:tcPr>
            <w:tcW w:w="1276" w:type="dxa"/>
          </w:tcPr>
          <w:p w14:paraId="5FA5CA93" w14:textId="25A0D1D1" w:rsidR="00022DF9" w:rsidRPr="0013176B" w:rsidRDefault="00022DF9" w:rsidP="00767C10">
            <w:pPr>
              <w:pStyle w:val="Bodyjustified"/>
            </w:pPr>
            <w:r w:rsidRPr="004C09EA">
              <w:t>DH500</w:t>
            </w:r>
            <w:r>
              <w:t>37</w:t>
            </w:r>
          </w:p>
        </w:tc>
        <w:tc>
          <w:tcPr>
            <w:tcW w:w="2778" w:type="dxa"/>
          </w:tcPr>
          <w:p w14:paraId="7659591E" w14:textId="68F7FEF2" w:rsidR="00022DF9" w:rsidRDefault="00022DF9" w:rsidP="00767C10">
            <w:pPr>
              <w:pStyle w:val="Bodyjustified"/>
              <w:jc w:val="left"/>
            </w:pPr>
            <w:r>
              <w:t xml:space="preserve">Ceramic Stripline </w:t>
            </w:r>
          </w:p>
        </w:tc>
        <w:tc>
          <w:tcPr>
            <w:tcW w:w="1247" w:type="dxa"/>
          </w:tcPr>
          <w:p w14:paraId="5CBCCD6E" w14:textId="65D2FE48" w:rsidR="00022DF9" w:rsidRPr="0013176B" w:rsidRDefault="00192896" w:rsidP="00767C10">
            <w:pPr>
              <w:pStyle w:val="Bodyjustified"/>
            </w:pPr>
            <w:r>
              <w:t>0.74</w:t>
            </w:r>
          </w:p>
        </w:tc>
        <w:tc>
          <w:tcPr>
            <w:tcW w:w="850" w:type="dxa"/>
          </w:tcPr>
          <w:p w14:paraId="5221E6A0" w14:textId="433FB2AC" w:rsidR="00022DF9" w:rsidRPr="0013176B" w:rsidRDefault="00022DF9" w:rsidP="00767C10">
            <w:pPr>
              <w:pStyle w:val="Bodyjustified"/>
            </w:pPr>
            <w:r>
              <w:t>D7</w:t>
            </w:r>
          </w:p>
        </w:tc>
        <w:tc>
          <w:tcPr>
            <w:tcW w:w="851" w:type="dxa"/>
          </w:tcPr>
          <w:p w14:paraId="79997704" w14:textId="7DB63A96" w:rsidR="00022DF9" w:rsidRPr="0013176B" w:rsidRDefault="00022DF9" w:rsidP="00767C10">
            <w:pPr>
              <w:pStyle w:val="Bodyjustified"/>
            </w:pPr>
            <w:r>
              <w:t>D7</w:t>
            </w:r>
          </w:p>
        </w:tc>
        <w:tc>
          <w:tcPr>
            <w:tcW w:w="794" w:type="dxa"/>
          </w:tcPr>
          <w:p w14:paraId="0F77CE11" w14:textId="5A4A8984" w:rsidR="00022DF9" w:rsidRPr="0013176B" w:rsidRDefault="00022DF9" w:rsidP="00767C10">
            <w:pPr>
              <w:pStyle w:val="Bodyjustified"/>
            </w:pPr>
            <w:r>
              <w:t>0.02</w:t>
            </w:r>
          </w:p>
        </w:tc>
      </w:tr>
    </w:tbl>
    <w:p w14:paraId="789847AB" w14:textId="36148ECD" w:rsidR="00EB2845" w:rsidRDefault="00EB2845" w:rsidP="00EE134B">
      <w:pPr>
        <w:pStyle w:val="Title2"/>
      </w:pPr>
      <w:r>
        <w:rPr>
          <w:caps w:val="0"/>
        </w:rPr>
        <w:lastRenderedPageBreak/>
        <w:t xml:space="preserve">Naked Die </w:t>
      </w:r>
      <w:r>
        <w:t>C</w:t>
      </w:r>
      <w:r>
        <w:rPr>
          <w:caps w:val="0"/>
        </w:rPr>
        <w:t>omponents</w:t>
      </w:r>
      <w:r>
        <w:t xml:space="preserve"> (N</w:t>
      </w:r>
      <w:r>
        <w:rPr>
          <w:caps w:val="0"/>
        </w:rPr>
        <w:t>ote</w:t>
      </w:r>
      <w:r>
        <w:t xml:space="preserve"> 2)</w:t>
      </w:r>
    </w:p>
    <w:tbl>
      <w:tblPr>
        <w:tblW w:w="4592" w:type="dxa"/>
        <w:tblInd w:w="3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tblGrid>
      <w:tr w:rsidR="00EB2845" w:rsidRPr="00FC4A2B" w14:paraId="07C7FB40" w14:textId="77777777" w:rsidTr="00982894">
        <w:trPr>
          <w:trHeight w:val="340"/>
          <w:tblHeader/>
        </w:trPr>
        <w:tc>
          <w:tcPr>
            <w:tcW w:w="907" w:type="dxa"/>
            <w:vMerge w:val="restart"/>
          </w:tcPr>
          <w:p w14:paraId="39F65D72" w14:textId="77777777" w:rsidR="00EB2845" w:rsidRPr="00FC4A2B" w:rsidRDefault="00EB2845" w:rsidP="00EE134B">
            <w:pPr>
              <w:pStyle w:val="Bodyjustified"/>
              <w:keepNext/>
            </w:pPr>
            <w:r w:rsidRPr="00FC4A2B">
              <w:t>Variant</w:t>
            </w:r>
            <w:r>
              <w:t xml:space="preserve"> Number</w:t>
            </w:r>
          </w:p>
        </w:tc>
        <w:tc>
          <w:tcPr>
            <w:tcW w:w="1587" w:type="dxa"/>
            <w:vMerge w:val="restart"/>
          </w:tcPr>
          <w:p w14:paraId="2FE71782" w14:textId="758A9E3F" w:rsidR="00EB2845" w:rsidRPr="00FC4A2B" w:rsidRDefault="00EB2845" w:rsidP="00EE134B">
            <w:pPr>
              <w:pStyle w:val="Bodyjustified"/>
              <w:keepNext/>
            </w:pPr>
            <w:r w:rsidRPr="00FC4A2B">
              <w:t>Based On</w:t>
            </w:r>
            <w:r>
              <w:t xml:space="preserve"> </w:t>
            </w:r>
            <w:r w:rsidRPr="00FC4A2B">
              <w:t>Type</w:t>
            </w:r>
          </w:p>
        </w:tc>
        <w:tc>
          <w:tcPr>
            <w:tcW w:w="2098" w:type="dxa"/>
            <w:vMerge w:val="restart"/>
          </w:tcPr>
          <w:p w14:paraId="232BD59C" w14:textId="0BA41C9E" w:rsidR="00EB2845" w:rsidRPr="00FC4A2B" w:rsidRDefault="00EB2845" w:rsidP="00EE134B">
            <w:pPr>
              <w:pStyle w:val="Bodyjustified"/>
              <w:keepNext/>
            </w:pPr>
            <w:r>
              <w:t>Junction</w:t>
            </w:r>
            <w:r w:rsidRPr="00FC4A2B">
              <w:t xml:space="preserve"> Capacitance</w:t>
            </w:r>
          </w:p>
          <w:p w14:paraId="63AE85C8" w14:textId="58FC7972" w:rsidR="00EB2845" w:rsidRDefault="00EB2845" w:rsidP="00EE134B">
            <w:pPr>
              <w:pStyle w:val="Bodyjustified"/>
              <w:keepNext/>
            </w:pPr>
            <w:r w:rsidRPr="00FC4A2B">
              <w:t>C</w:t>
            </w:r>
            <w:r w:rsidR="00F27CF1" w:rsidRPr="00F27CF1">
              <w:rPr>
                <w:vertAlign w:val="subscript"/>
              </w:rPr>
              <w:t>J</w:t>
            </w:r>
            <w:r w:rsidRPr="00FC4A2B">
              <w:t xml:space="preserve"> (pF)</w:t>
            </w:r>
          </w:p>
          <w:p w14:paraId="394F27C4" w14:textId="77777777" w:rsidR="00EB2845" w:rsidRPr="00FC4A2B" w:rsidRDefault="00EB2845" w:rsidP="00EE134B">
            <w:pPr>
              <w:pStyle w:val="Bodyjustified"/>
              <w:keepNext/>
            </w:pPr>
            <w:r w:rsidRPr="00FC4A2B">
              <w:t>Max</w:t>
            </w:r>
          </w:p>
        </w:tc>
      </w:tr>
      <w:tr w:rsidR="00EB2845" w:rsidRPr="00FC4A2B" w14:paraId="025613FA" w14:textId="77777777" w:rsidTr="00EB2845">
        <w:trPr>
          <w:trHeight w:val="283"/>
          <w:tblHeader/>
        </w:trPr>
        <w:tc>
          <w:tcPr>
            <w:tcW w:w="907" w:type="dxa"/>
            <w:vMerge/>
          </w:tcPr>
          <w:p w14:paraId="1DFE7874" w14:textId="77777777" w:rsidR="00EB2845" w:rsidRPr="00FC4A2B" w:rsidRDefault="00EB2845" w:rsidP="00EE134B">
            <w:pPr>
              <w:pStyle w:val="Bodyjustified"/>
              <w:keepNext/>
            </w:pPr>
          </w:p>
        </w:tc>
        <w:tc>
          <w:tcPr>
            <w:tcW w:w="1587" w:type="dxa"/>
            <w:vMerge/>
          </w:tcPr>
          <w:p w14:paraId="465FC871" w14:textId="77777777" w:rsidR="00EB2845" w:rsidRPr="00FC4A2B" w:rsidRDefault="00EB2845" w:rsidP="00EE134B">
            <w:pPr>
              <w:pStyle w:val="Bodyjustified"/>
              <w:keepNext/>
            </w:pPr>
          </w:p>
        </w:tc>
        <w:tc>
          <w:tcPr>
            <w:tcW w:w="2098" w:type="dxa"/>
            <w:vMerge/>
          </w:tcPr>
          <w:p w14:paraId="0F7B98CA" w14:textId="77777777" w:rsidR="00EB2845" w:rsidRPr="00FC4A2B" w:rsidRDefault="00EB2845" w:rsidP="00EE134B">
            <w:pPr>
              <w:pStyle w:val="Bodyjustified"/>
              <w:keepNext/>
            </w:pPr>
          </w:p>
        </w:tc>
      </w:tr>
      <w:tr w:rsidR="00EB2845" w:rsidRPr="00FC4A2B" w14:paraId="5342BD31" w14:textId="77777777" w:rsidTr="00982894">
        <w:trPr>
          <w:trHeight w:val="284"/>
        </w:trPr>
        <w:tc>
          <w:tcPr>
            <w:tcW w:w="907" w:type="dxa"/>
            <w:vAlign w:val="center"/>
          </w:tcPr>
          <w:p w14:paraId="7C6470BF" w14:textId="0017B644" w:rsidR="00EB2845" w:rsidRPr="00FC4A2B" w:rsidRDefault="00EB2845" w:rsidP="00982894">
            <w:pPr>
              <w:pStyle w:val="Bodyjustified"/>
              <w:keepNext/>
            </w:pPr>
            <w:r>
              <w:t>41</w:t>
            </w:r>
          </w:p>
        </w:tc>
        <w:tc>
          <w:tcPr>
            <w:tcW w:w="1587" w:type="dxa"/>
            <w:vAlign w:val="center"/>
          </w:tcPr>
          <w:p w14:paraId="34464DCB" w14:textId="7735D03E" w:rsidR="00EB2845" w:rsidRPr="00FC4A2B" w:rsidRDefault="00EB2845" w:rsidP="00982894">
            <w:pPr>
              <w:pStyle w:val="Bodyjustified"/>
              <w:keepNext/>
            </w:pPr>
            <w:r>
              <w:t>EH50033</w:t>
            </w:r>
          </w:p>
        </w:tc>
        <w:tc>
          <w:tcPr>
            <w:tcW w:w="2098" w:type="dxa"/>
            <w:vAlign w:val="center"/>
          </w:tcPr>
          <w:p w14:paraId="47DD77ED" w14:textId="317DB556" w:rsidR="00EB2845" w:rsidRPr="00FC4A2B" w:rsidRDefault="00EB2845" w:rsidP="00982894">
            <w:pPr>
              <w:pStyle w:val="Bodyjustified"/>
              <w:keepNext/>
            </w:pPr>
            <w:r>
              <w:t>0.12</w:t>
            </w:r>
          </w:p>
        </w:tc>
      </w:tr>
      <w:tr w:rsidR="00EB2845" w:rsidRPr="00FC4A2B" w14:paraId="21070DDC" w14:textId="77777777" w:rsidTr="00982894">
        <w:trPr>
          <w:trHeight w:val="284"/>
        </w:trPr>
        <w:tc>
          <w:tcPr>
            <w:tcW w:w="907" w:type="dxa"/>
            <w:vAlign w:val="center"/>
          </w:tcPr>
          <w:p w14:paraId="4260D7CB" w14:textId="4E1FE4EF" w:rsidR="00EB2845" w:rsidRPr="0013176B" w:rsidRDefault="00EB2845" w:rsidP="00982894">
            <w:pPr>
              <w:pStyle w:val="Bodyjustified"/>
              <w:keepNext/>
            </w:pPr>
            <w:r>
              <w:t>42</w:t>
            </w:r>
          </w:p>
        </w:tc>
        <w:tc>
          <w:tcPr>
            <w:tcW w:w="1587" w:type="dxa"/>
            <w:vAlign w:val="center"/>
          </w:tcPr>
          <w:p w14:paraId="18435C2B" w14:textId="439B13ED" w:rsidR="00EB2845" w:rsidRPr="0013176B" w:rsidRDefault="00EB2845" w:rsidP="00982894">
            <w:pPr>
              <w:pStyle w:val="Bodyjustified"/>
              <w:keepNext/>
            </w:pPr>
            <w:r>
              <w:t>E</w:t>
            </w:r>
            <w:r w:rsidRPr="004C09EA">
              <w:t>H500</w:t>
            </w:r>
            <w:r>
              <w:t>34</w:t>
            </w:r>
          </w:p>
        </w:tc>
        <w:tc>
          <w:tcPr>
            <w:tcW w:w="2098" w:type="dxa"/>
            <w:vAlign w:val="center"/>
          </w:tcPr>
          <w:p w14:paraId="34B9B919" w14:textId="468BC1F9" w:rsidR="00EB2845" w:rsidRPr="0013176B" w:rsidRDefault="00EB2845" w:rsidP="00982894">
            <w:pPr>
              <w:pStyle w:val="Bodyjustified"/>
              <w:keepNext/>
            </w:pPr>
            <w:r>
              <w:t>0.17</w:t>
            </w:r>
          </w:p>
        </w:tc>
      </w:tr>
      <w:tr w:rsidR="00EB2845" w:rsidRPr="00FC4A2B" w14:paraId="6BD671ED" w14:textId="77777777" w:rsidTr="00982894">
        <w:trPr>
          <w:trHeight w:val="284"/>
        </w:trPr>
        <w:tc>
          <w:tcPr>
            <w:tcW w:w="907" w:type="dxa"/>
            <w:vAlign w:val="center"/>
          </w:tcPr>
          <w:p w14:paraId="26AB691F" w14:textId="01577596" w:rsidR="00EB2845" w:rsidRPr="0013176B" w:rsidRDefault="00EB2845" w:rsidP="00982894">
            <w:pPr>
              <w:pStyle w:val="Bodyjustified"/>
            </w:pPr>
            <w:r>
              <w:t>43</w:t>
            </w:r>
          </w:p>
        </w:tc>
        <w:tc>
          <w:tcPr>
            <w:tcW w:w="1587" w:type="dxa"/>
            <w:vAlign w:val="center"/>
          </w:tcPr>
          <w:p w14:paraId="18EC8695" w14:textId="67766713" w:rsidR="00EB2845" w:rsidRPr="0013176B" w:rsidRDefault="00EB2845" w:rsidP="00982894">
            <w:pPr>
              <w:pStyle w:val="Bodyjustified"/>
            </w:pPr>
            <w:r>
              <w:t>E</w:t>
            </w:r>
            <w:r w:rsidRPr="004C09EA">
              <w:t>H500</w:t>
            </w:r>
            <w:r>
              <w:t>35</w:t>
            </w:r>
          </w:p>
        </w:tc>
        <w:tc>
          <w:tcPr>
            <w:tcW w:w="2098" w:type="dxa"/>
            <w:vAlign w:val="center"/>
          </w:tcPr>
          <w:p w14:paraId="55CF9E5E" w14:textId="5A849C85" w:rsidR="00EB2845" w:rsidRPr="0013176B" w:rsidRDefault="00EB2845" w:rsidP="00982894">
            <w:pPr>
              <w:pStyle w:val="Bodyjustified"/>
            </w:pPr>
            <w:r>
              <w:t>0.23</w:t>
            </w:r>
          </w:p>
        </w:tc>
      </w:tr>
      <w:tr w:rsidR="00EB2845" w:rsidRPr="00FC4A2B" w14:paraId="7D3CCF6F" w14:textId="77777777" w:rsidTr="00982894">
        <w:trPr>
          <w:trHeight w:val="284"/>
        </w:trPr>
        <w:tc>
          <w:tcPr>
            <w:tcW w:w="907" w:type="dxa"/>
            <w:vAlign w:val="center"/>
          </w:tcPr>
          <w:p w14:paraId="1CDD85EA" w14:textId="36527C36" w:rsidR="00EB2845" w:rsidRPr="0013176B" w:rsidRDefault="00EB2845" w:rsidP="00982894">
            <w:pPr>
              <w:pStyle w:val="Bodyjustified"/>
            </w:pPr>
            <w:r>
              <w:t>44</w:t>
            </w:r>
          </w:p>
        </w:tc>
        <w:tc>
          <w:tcPr>
            <w:tcW w:w="1587" w:type="dxa"/>
            <w:vAlign w:val="center"/>
          </w:tcPr>
          <w:p w14:paraId="79671C60" w14:textId="46055445" w:rsidR="00EB2845" w:rsidRPr="0013176B" w:rsidRDefault="00EB2845" w:rsidP="00982894">
            <w:pPr>
              <w:pStyle w:val="Bodyjustified"/>
            </w:pPr>
            <w:r>
              <w:t>E</w:t>
            </w:r>
            <w:r w:rsidRPr="004C09EA">
              <w:t>H500</w:t>
            </w:r>
            <w:r>
              <w:t>36</w:t>
            </w:r>
          </w:p>
        </w:tc>
        <w:tc>
          <w:tcPr>
            <w:tcW w:w="2098" w:type="dxa"/>
            <w:vAlign w:val="center"/>
          </w:tcPr>
          <w:p w14:paraId="5773052C" w14:textId="333D856A" w:rsidR="00EB2845" w:rsidRPr="0013176B" w:rsidRDefault="00EB2845" w:rsidP="00982894">
            <w:pPr>
              <w:pStyle w:val="Bodyjustified"/>
            </w:pPr>
            <w:r>
              <w:t>0.4</w:t>
            </w:r>
          </w:p>
        </w:tc>
      </w:tr>
      <w:tr w:rsidR="00EB2845" w:rsidRPr="00FC4A2B" w14:paraId="1EB3D17F" w14:textId="77777777" w:rsidTr="00982894">
        <w:trPr>
          <w:trHeight w:val="284"/>
        </w:trPr>
        <w:tc>
          <w:tcPr>
            <w:tcW w:w="907" w:type="dxa"/>
            <w:vAlign w:val="center"/>
          </w:tcPr>
          <w:p w14:paraId="20EEC365" w14:textId="1BD6C9EA" w:rsidR="00EB2845" w:rsidRPr="0013176B" w:rsidRDefault="00EB2845" w:rsidP="00982894">
            <w:pPr>
              <w:pStyle w:val="Bodyjustified"/>
            </w:pPr>
            <w:r w:rsidRPr="0013176B">
              <w:t>4</w:t>
            </w:r>
            <w:r>
              <w:t>5</w:t>
            </w:r>
          </w:p>
        </w:tc>
        <w:tc>
          <w:tcPr>
            <w:tcW w:w="1587" w:type="dxa"/>
            <w:vAlign w:val="center"/>
          </w:tcPr>
          <w:p w14:paraId="02CACD17" w14:textId="78456195" w:rsidR="00EB2845" w:rsidRPr="0013176B" w:rsidRDefault="00EB2845" w:rsidP="00982894">
            <w:pPr>
              <w:pStyle w:val="Bodyjustified"/>
            </w:pPr>
            <w:r>
              <w:t>E</w:t>
            </w:r>
            <w:r w:rsidRPr="004C09EA">
              <w:t>H500</w:t>
            </w:r>
            <w:r>
              <w:t>37</w:t>
            </w:r>
          </w:p>
        </w:tc>
        <w:tc>
          <w:tcPr>
            <w:tcW w:w="2098" w:type="dxa"/>
            <w:vAlign w:val="center"/>
          </w:tcPr>
          <w:p w14:paraId="34107810" w14:textId="19C8A2D1" w:rsidR="00EB2845" w:rsidRPr="0013176B" w:rsidRDefault="00EB2845" w:rsidP="00982894">
            <w:pPr>
              <w:pStyle w:val="Bodyjustified"/>
            </w:pPr>
            <w:r>
              <w:t>0.6</w:t>
            </w:r>
          </w:p>
        </w:tc>
      </w:tr>
    </w:tbl>
    <w:p w14:paraId="2F60CB9D" w14:textId="77777777" w:rsidR="00EB2845" w:rsidRDefault="00EB2845" w:rsidP="00EB2845">
      <w:pPr>
        <w:pStyle w:val="NOTES"/>
      </w:pPr>
      <w:r>
        <w:t>Notes:</w:t>
      </w:r>
    </w:p>
    <w:p w14:paraId="474CBFA8" w14:textId="2F700C65" w:rsidR="00F73BA8" w:rsidRDefault="00A04525" w:rsidP="00EB2845">
      <w:pPr>
        <w:pStyle w:val="numericallist"/>
      </w:pPr>
      <w:r>
        <w:t>The</w:t>
      </w:r>
      <w:r w:rsidR="000206C7">
        <w:t xml:space="preserve"> </w:t>
      </w:r>
      <w:r w:rsidR="00896861">
        <w:t>lead/</w:t>
      </w:r>
      <w:r w:rsidR="00BD2FAA">
        <w:t>terminal</w:t>
      </w:r>
      <w:r>
        <w:t xml:space="preserve"> material and finish shall be in accordance with the requirements of ESCC Basic Specification No. 23500.</w:t>
      </w:r>
    </w:p>
    <w:p w14:paraId="719E9346" w14:textId="77777777" w:rsidR="00EB2845" w:rsidRDefault="00EB2845" w:rsidP="00EB2845">
      <w:pPr>
        <w:pStyle w:val="numericallist"/>
      </w:pPr>
      <w:r>
        <w:t>For Total Capacitance for Packaged Test Sublot Samples, see the corresponding Packaged Component limits.</w:t>
      </w:r>
    </w:p>
    <w:p w14:paraId="4DB71820" w14:textId="622D44A7" w:rsidR="00EB2845" w:rsidRDefault="00EB2845" w:rsidP="00EB2845">
      <w:pPr>
        <w:pStyle w:val="Bullet2"/>
      </w:pPr>
      <w:r>
        <w:t>Example: For Variant 41 assembled in Ceramic Pill G package, C</w:t>
      </w:r>
      <w:r w:rsidRPr="00EB2845">
        <w:rPr>
          <w:vertAlign w:val="subscript"/>
        </w:rPr>
        <w:t>T</w:t>
      </w:r>
      <w:r>
        <w:t xml:space="preserve"> Max. = 0.32pF.</w:t>
      </w:r>
    </w:p>
    <w:p w14:paraId="0CDB750C" w14:textId="77777777" w:rsidR="00A04525" w:rsidRDefault="00A04525" w:rsidP="00857EE1">
      <w:pPr>
        <w:pStyle w:val="Heading2"/>
      </w:pPr>
      <w:bookmarkStart w:id="8" w:name="_Toc443055603"/>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668EFE0" w:rsidR="00FC7E4B" w:rsidRPr="00183D4A" w:rsidRDefault="00FC7E4B" w:rsidP="00857EE1">
            <w:pPr>
              <w:pStyle w:val="Bodyjustified"/>
              <w:keepNext/>
            </w:pPr>
            <w:r w:rsidRPr="00183D4A">
              <w:t>V</w:t>
            </w:r>
            <w:r>
              <w:rPr>
                <w:vertAlign w:val="subscript"/>
              </w:rPr>
              <w:t>R</w:t>
            </w:r>
            <w:r w:rsidR="00044EFB">
              <w:rPr>
                <w:vertAlign w:val="subscript"/>
              </w:rPr>
              <w:t>max</w:t>
            </w:r>
          </w:p>
        </w:tc>
        <w:tc>
          <w:tcPr>
            <w:tcW w:w="1191" w:type="dxa"/>
            <w:shd w:val="clear" w:color="auto" w:fill="auto"/>
          </w:tcPr>
          <w:p w14:paraId="02633D36" w14:textId="44B1BF0B" w:rsidR="00FC7E4B" w:rsidRPr="00183D4A" w:rsidRDefault="00FC7E4B" w:rsidP="00F14CC9">
            <w:pPr>
              <w:pStyle w:val="Bodyjustified"/>
              <w:keepNext/>
            </w:pPr>
            <w:r>
              <w:t>-</w:t>
            </w:r>
            <w:r w:rsidR="00F14CC9">
              <w:t>3</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200272B"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FE28C6">
              <w:t>,</w:t>
            </w:r>
            <w:r w:rsidR="00A52771" w:rsidRPr="00A52771">
              <w:t xml:space="preserve"> 22 to 27</w:t>
            </w:r>
            <w:r w:rsidR="00F14CC9">
              <w:t>, 29 to 34</w:t>
            </w:r>
            <w:r w:rsidR="00420207">
              <w:t>:</w:t>
            </w:r>
          </w:p>
          <w:p w14:paraId="31B564A2" w14:textId="47DAC2BF" w:rsidR="00FC7E4B" w:rsidRDefault="00FC7E4B" w:rsidP="00857EE1">
            <w:pPr>
              <w:pStyle w:val="Bodyjustified"/>
              <w:keepNext/>
              <w:jc w:val="right"/>
            </w:pPr>
            <w:r>
              <w:t xml:space="preserve">Variants </w:t>
            </w:r>
            <w:r w:rsidR="00AF5306" w:rsidRPr="00AF5306">
              <w:t>07, 14, 21</w:t>
            </w:r>
            <w:r w:rsidR="00EE134B">
              <w:t>, 41, 42, 43</w:t>
            </w:r>
            <w:r w:rsidR="00420207">
              <w:t>:</w:t>
            </w:r>
          </w:p>
          <w:p w14:paraId="067F5581" w14:textId="2E6DF22E" w:rsidR="00183D4A" w:rsidRDefault="00A52771" w:rsidP="00857EE1">
            <w:pPr>
              <w:pStyle w:val="Bodyjustified"/>
              <w:keepNext/>
              <w:jc w:val="right"/>
            </w:pPr>
            <w:r w:rsidRPr="00A52771">
              <w:t>Variants</w:t>
            </w:r>
            <w:r w:rsidR="00AF5306">
              <w:t xml:space="preserve"> </w:t>
            </w:r>
            <w:r w:rsidR="00AF5306" w:rsidRPr="00AF5306">
              <w:t>28, 35</w:t>
            </w:r>
            <w:r w:rsidR="00EE134B">
              <w:t>, 44, 45</w:t>
            </w:r>
            <w:r w:rsidR="00420207">
              <w:t>:</w:t>
            </w:r>
          </w:p>
          <w:p w14:paraId="3623A081" w14:textId="06CF0F26" w:rsidR="00A52771" w:rsidRPr="00183D4A" w:rsidRDefault="00A52771" w:rsidP="00F14CC9">
            <w:pPr>
              <w:pStyle w:val="Bodyjustified"/>
              <w:keepNext/>
              <w:jc w:val="right"/>
            </w:pPr>
            <w:r>
              <w:t xml:space="preserve">Variants </w:t>
            </w:r>
            <w:r w:rsidR="00F14CC9">
              <w:t>36</w:t>
            </w:r>
            <w:r w:rsidRPr="00A52771">
              <w:t xml:space="preserve"> to </w:t>
            </w:r>
            <w:r w:rsidR="00F14CC9">
              <w:t>40</w:t>
            </w:r>
            <w:r w:rsidR="00420207">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AEB769C" w14:textId="77777777" w:rsidR="00F14CC9" w:rsidRDefault="00F14CC9" w:rsidP="00857EE1">
            <w:pPr>
              <w:pStyle w:val="Bodyjustified"/>
              <w:keepNext/>
            </w:pPr>
          </w:p>
          <w:p w14:paraId="6D24E038" w14:textId="77777777" w:rsidR="004C5CBE" w:rsidRDefault="004C5CBE" w:rsidP="00857EE1">
            <w:pPr>
              <w:pStyle w:val="Bodyjustified"/>
              <w:keepNext/>
            </w:pPr>
            <w:r>
              <w:t>150</w:t>
            </w:r>
          </w:p>
          <w:p w14:paraId="26AC07B8" w14:textId="33569F84" w:rsidR="004C5CBE" w:rsidRPr="005C5A0D" w:rsidRDefault="00AF5306" w:rsidP="00857EE1">
            <w:pPr>
              <w:pStyle w:val="Bodyjustified"/>
              <w:keepNext/>
            </w:pPr>
            <w:r>
              <w:t>18</w:t>
            </w:r>
            <w:r w:rsidR="004C5CBE" w:rsidRPr="005C5A0D">
              <w:t>0</w:t>
            </w:r>
          </w:p>
          <w:p w14:paraId="23841B05" w14:textId="2F305D3E" w:rsidR="00F14CC9" w:rsidRDefault="00AF5306" w:rsidP="00F14CC9">
            <w:pPr>
              <w:pStyle w:val="Bodyjustified"/>
              <w:keepNext/>
            </w:pPr>
            <w:r>
              <w:t>24</w:t>
            </w:r>
            <w:r w:rsidR="004C5CBE" w:rsidRPr="005C5A0D">
              <w:t>0</w:t>
            </w:r>
          </w:p>
          <w:p w14:paraId="6AF90A3E" w14:textId="1E0D5387" w:rsidR="004C5CBE" w:rsidRPr="00183D4A" w:rsidRDefault="004C5CBE" w:rsidP="00F14CC9">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B1AF7B2" w14:textId="71C78BD2" w:rsidR="00F14CC9" w:rsidRDefault="00F14CC9" w:rsidP="00F14CC9">
            <w:pPr>
              <w:pStyle w:val="Bodyjustified"/>
              <w:keepNext/>
              <w:jc w:val="right"/>
            </w:pPr>
            <w:r>
              <w:t>Variants 01 to 06, 08 to 13, 15 to 20, 22 to 27, 29 to 34:</w:t>
            </w:r>
          </w:p>
          <w:p w14:paraId="43E8D9CB" w14:textId="4AF08B8D" w:rsidR="00AF5306" w:rsidRDefault="00AF5306" w:rsidP="00AF5306">
            <w:pPr>
              <w:pStyle w:val="Bodyjustified"/>
              <w:keepNext/>
              <w:jc w:val="right"/>
            </w:pPr>
            <w:r>
              <w:t>Variants 07, 14, 21</w:t>
            </w:r>
            <w:r w:rsidR="00EE134B">
              <w:t>, 41, 42, 43</w:t>
            </w:r>
            <w:r>
              <w:t>:</w:t>
            </w:r>
          </w:p>
          <w:p w14:paraId="04497EE3" w14:textId="26F9E8E5" w:rsidR="00AF5306" w:rsidRDefault="00AF5306" w:rsidP="00AF5306">
            <w:pPr>
              <w:pStyle w:val="Bodyjustified"/>
              <w:keepNext/>
              <w:jc w:val="right"/>
            </w:pPr>
            <w:r>
              <w:t>Variants 28, 35</w:t>
            </w:r>
            <w:r w:rsidR="00EE134B">
              <w:t>, 44, 45</w:t>
            </w:r>
            <w:r>
              <w:t>:</w:t>
            </w:r>
          </w:p>
          <w:p w14:paraId="55EC5328" w14:textId="12958450" w:rsidR="00FC7E4B" w:rsidRPr="00183D4A" w:rsidRDefault="00F14CC9" w:rsidP="00AF5306">
            <w:pPr>
              <w:pStyle w:val="Bodyjustified"/>
              <w:keepNext/>
              <w:jc w:val="right"/>
            </w:pPr>
            <w:r>
              <w:t>Variants 36 to 40:</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6E912917" w14:textId="77777777" w:rsidR="00F14CC9" w:rsidRDefault="00F14CC9" w:rsidP="00857EE1">
            <w:pPr>
              <w:pStyle w:val="Bodyjustified"/>
              <w:keepNext/>
            </w:pPr>
          </w:p>
          <w:p w14:paraId="2011A098" w14:textId="77777777" w:rsidR="00567D63" w:rsidRDefault="00567D63" w:rsidP="00857EE1">
            <w:pPr>
              <w:pStyle w:val="Bodyjustified"/>
              <w:keepNext/>
            </w:pPr>
            <w:r>
              <w:t>0.5</w:t>
            </w:r>
          </w:p>
          <w:p w14:paraId="4CA48A42" w14:textId="2F769A8B" w:rsidR="00567D63" w:rsidRPr="005C5A0D" w:rsidRDefault="00567D63" w:rsidP="00857EE1">
            <w:pPr>
              <w:pStyle w:val="Bodyjustified"/>
              <w:keepNext/>
            </w:pPr>
            <w:r w:rsidRPr="005C5A0D">
              <w:t>0.</w:t>
            </w:r>
            <w:r w:rsidR="00AF5306">
              <w:t>62</w:t>
            </w:r>
          </w:p>
          <w:p w14:paraId="6F360A9B" w14:textId="4AD8F1FC" w:rsidR="00567D63" w:rsidRPr="005C5A0D" w:rsidRDefault="00567D63" w:rsidP="00857EE1">
            <w:pPr>
              <w:pStyle w:val="Bodyjustified"/>
              <w:keepNext/>
            </w:pPr>
            <w:r w:rsidRPr="005C5A0D">
              <w:t>0.</w:t>
            </w:r>
            <w:r w:rsidR="00AF5306">
              <w:t>83</w:t>
            </w:r>
          </w:p>
          <w:p w14:paraId="1D5888D6" w14:textId="53AC8B65" w:rsidR="00567D63" w:rsidRPr="00183D4A" w:rsidRDefault="00567D63" w:rsidP="00857EE1">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4E8D51E" w14:textId="6C115102" w:rsidR="00F14CC9" w:rsidRDefault="00F14CC9" w:rsidP="00F14CC9">
            <w:pPr>
              <w:pStyle w:val="Bodyjustified"/>
              <w:keepNext/>
              <w:jc w:val="right"/>
            </w:pPr>
            <w:r>
              <w:t>Variants 01 to 06, 08 to 13, 15 to 20, 22 to 27, 29 to 34:</w:t>
            </w:r>
          </w:p>
          <w:p w14:paraId="67BBA17E" w14:textId="5C686FE2" w:rsidR="00AF5306" w:rsidRDefault="00AF5306" w:rsidP="00AF5306">
            <w:pPr>
              <w:pStyle w:val="Bodyjustified"/>
              <w:keepNext/>
              <w:jc w:val="right"/>
            </w:pPr>
            <w:r>
              <w:t>Variants 07, 14, 21</w:t>
            </w:r>
            <w:r w:rsidR="00EE134B">
              <w:t>, 41, 42, 43</w:t>
            </w:r>
            <w:r>
              <w:t>:</w:t>
            </w:r>
          </w:p>
          <w:p w14:paraId="12874BF1" w14:textId="2D991103" w:rsidR="00F14CC9" w:rsidRDefault="00AF5306" w:rsidP="00AF5306">
            <w:pPr>
              <w:pStyle w:val="Bodyjustified"/>
              <w:keepNext/>
              <w:jc w:val="right"/>
            </w:pPr>
            <w:r>
              <w:t>Variants 28, 35</w:t>
            </w:r>
            <w:r w:rsidR="00EE134B">
              <w:t>, 44, 45</w:t>
            </w:r>
            <w:r>
              <w:t>:</w:t>
            </w:r>
          </w:p>
          <w:p w14:paraId="09693AA4" w14:textId="6B791AE4" w:rsidR="0083247B" w:rsidRDefault="00F14CC9" w:rsidP="00F14CC9">
            <w:pPr>
              <w:pStyle w:val="Bodyjustified"/>
              <w:keepNext/>
              <w:jc w:val="right"/>
            </w:pPr>
            <w:r>
              <w:t>Variants 36 to 40:</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20097B77" w14:textId="77777777" w:rsidR="00F14CC9" w:rsidRDefault="00F14CC9" w:rsidP="00857EE1">
            <w:pPr>
              <w:pStyle w:val="Bodyjustified"/>
              <w:keepNext/>
            </w:pPr>
          </w:p>
          <w:p w14:paraId="603BCCFE" w14:textId="77777777" w:rsidR="00857EE1" w:rsidRDefault="00857EE1" w:rsidP="00857EE1">
            <w:pPr>
              <w:pStyle w:val="Bodyjustified"/>
              <w:keepNext/>
            </w:pPr>
            <w:r>
              <w:t>150</w:t>
            </w:r>
          </w:p>
          <w:p w14:paraId="4A17FCC0" w14:textId="4ED944C4" w:rsidR="00857EE1" w:rsidRPr="005C5A0D" w:rsidRDefault="00AF5306" w:rsidP="00857EE1">
            <w:pPr>
              <w:pStyle w:val="Bodyjustified"/>
              <w:keepNext/>
            </w:pPr>
            <w:r>
              <w:t>12</w:t>
            </w:r>
            <w:r w:rsidR="00857EE1" w:rsidRPr="005C5A0D">
              <w:t>0</w:t>
            </w:r>
          </w:p>
          <w:p w14:paraId="1548211A" w14:textId="4D34C7AC" w:rsidR="00857EE1" w:rsidRPr="005C5A0D" w:rsidRDefault="00AF5306" w:rsidP="00857EE1">
            <w:pPr>
              <w:pStyle w:val="Bodyjustified"/>
              <w:keepNext/>
            </w:pPr>
            <w:r>
              <w:t>9</w:t>
            </w:r>
            <w:r w:rsidR="00857EE1" w:rsidRPr="005C5A0D">
              <w:t>0</w:t>
            </w:r>
          </w:p>
          <w:p w14:paraId="5955029A" w14:textId="5033DE51" w:rsidR="00857EE1" w:rsidRDefault="00857EE1" w:rsidP="00857EE1">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4FBCBBCC" w:rsidR="0083247B" w:rsidRDefault="0083247B" w:rsidP="00857EE1">
            <w:pPr>
              <w:pStyle w:val="Bodyjustified"/>
              <w:keepNext/>
            </w:pP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3BE2B179" w:rsidR="00FC7E4B" w:rsidRPr="00183D4A" w:rsidRDefault="00FC7E4B" w:rsidP="004C5CBE">
            <w:pPr>
              <w:pStyle w:val="Bodyjustified"/>
            </w:pPr>
            <w:r w:rsidRPr="00183D4A">
              <w:t xml:space="preserve">Note </w:t>
            </w:r>
            <w:r w:rsidR="004C5CBE">
              <w:t>3</w:t>
            </w:r>
          </w:p>
        </w:tc>
      </w:tr>
    </w:tbl>
    <w:p w14:paraId="3438853B" w14:textId="77777777" w:rsidR="00A04525" w:rsidRDefault="008D5D79" w:rsidP="008D5D79">
      <w:pPr>
        <w:pStyle w:val="NOTES"/>
      </w:pPr>
      <w:r>
        <w:lastRenderedPageBreak/>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36ED7A48" w14:textId="267F1ABC" w:rsidR="00BA6209" w:rsidRDefault="004C5CBE" w:rsidP="0000109A">
      <w:pPr>
        <w:pStyle w:val="numericallist"/>
      </w:pPr>
      <w:r>
        <w:t>D</w:t>
      </w:r>
      <w:r w:rsidR="00A04525">
        <w:t>uration 5 seconds maximum and the same terminal shall not be resoldered until 3 minutes have elapsed.</w:t>
      </w:r>
      <w:r w:rsidR="00EE134B">
        <w:t xml:space="preserve"> Only applicable to Variants 01 to 40 (Packaged Components).</w:t>
      </w:r>
    </w:p>
    <w:p w14:paraId="36BE9832" w14:textId="0C78D4EA" w:rsidR="006C5C35" w:rsidRDefault="006C5C35" w:rsidP="006C5C35">
      <w:pPr>
        <w:pStyle w:val="Heading2"/>
      </w:pPr>
      <w:bookmarkStart w:id="9" w:name="_Toc443055604"/>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6BF3BD7C" w:rsidR="006C5C35" w:rsidRPr="006C5C35" w:rsidRDefault="006C5C35" w:rsidP="006C5C35">
      <w:r>
        <w:t xml:space="preserve">These components are </w:t>
      </w:r>
      <w:r w:rsidR="009E2D4F">
        <w:t>c</w:t>
      </w:r>
      <w:r>
        <w:t xml:space="preserve">ategorised as Class </w:t>
      </w:r>
      <w:r w:rsidR="003929C7">
        <w:t>1</w:t>
      </w:r>
      <w:r>
        <w:t xml:space="preserve"> </w:t>
      </w:r>
      <w:r w:rsidR="001107B2">
        <w:t xml:space="preserve">per ESCC Basic Specification No. 23800 </w:t>
      </w:r>
      <w:r>
        <w:t xml:space="preserve">with a Minimum Critical Path Failure Voltage of </w:t>
      </w:r>
      <w:r w:rsidR="003929C7">
        <w:t>5</w:t>
      </w:r>
      <w:r>
        <w:t>00V.</w:t>
      </w:r>
    </w:p>
    <w:p w14:paraId="3732237C" w14:textId="77777777" w:rsidR="00A04525" w:rsidRDefault="00A04525" w:rsidP="008D5D79">
      <w:pPr>
        <w:pStyle w:val="Heading2"/>
      </w:pPr>
      <w:bookmarkStart w:id="10" w:name="_Toc443055605"/>
      <w:r>
        <w:t>PHYSICAL DIMENSIONS AND TERMINAL IDENTIFICATION</w:t>
      </w:r>
      <w:bookmarkEnd w:id="10"/>
    </w:p>
    <w:p w14:paraId="19882045" w14:textId="6F02F4E6" w:rsidR="00A04525" w:rsidRDefault="00420207" w:rsidP="00420207">
      <w:pPr>
        <w:pStyle w:val="Heading3"/>
      </w:pPr>
      <w:bookmarkStart w:id="11" w:name="_Toc443055606"/>
      <w:r w:rsidRPr="00420207">
        <w:t>Ceramic Pill A (2 Leads)</w:t>
      </w:r>
      <w:r>
        <w:t xml:space="preserve"> - </w:t>
      </w:r>
      <w:r w:rsidR="00114818">
        <w:t>Variant</w:t>
      </w:r>
      <w:r w:rsidR="0000109A">
        <w:t>s</w:t>
      </w:r>
      <w:r w:rsidR="00114818">
        <w:t xml:space="preserve"> 01, </w:t>
      </w:r>
      <w:r w:rsidR="00780AA0">
        <w:t>08, 15, 22, 29</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5">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A3EDA0F" w:rsidR="00A04525" w:rsidRDefault="00420207" w:rsidP="00420207">
      <w:pPr>
        <w:pStyle w:val="Heading3"/>
      </w:pPr>
      <w:bookmarkStart w:id="12" w:name="_Toc443055607"/>
      <w:r w:rsidRPr="00420207">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16">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8403CE6" w:rsidR="00DE3083" w:rsidRDefault="00420207" w:rsidP="00420207">
      <w:pPr>
        <w:pStyle w:val="Heading3"/>
      </w:pPr>
      <w:bookmarkStart w:id="13" w:name="_Toc443055608"/>
      <w:r w:rsidRPr="00420207">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17">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B0E34C8" w:rsidR="006F368D" w:rsidRDefault="00420207" w:rsidP="00420207">
      <w:pPr>
        <w:pStyle w:val="Heading3"/>
        <w:rPr>
          <w:noProof/>
          <w:lang w:eastAsia="en-GB"/>
        </w:rPr>
      </w:pPr>
      <w:bookmarkStart w:id="14" w:name="_Toc443055609"/>
      <w:r w:rsidRPr="00420207">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18">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0B0BAC9C" w:rsidR="00F03520" w:rsidRDefault="00420207" w:rsidP="00420207">
      <w:pPr>
        <w:pStyle w:val="Heading3"/>
        <w:rPr>
          <w:rFonts w:eastAsia="Arial"/>
          <w:w w:val="103"/>
        </w:rPr>
      </w:pPr>
      <w:bookmarkStart w:id="15" w:name="_Toc443055610"/>
      <w:r w:rsidRPr="00420207">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19">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59E988E1" w:rsidR="00AD49FB" w:rsidRDefault="00420207" w:rsidP="00420207">
      <w:pPr>
        <w:pStyle w:val="Heading3"/>
        <w:rPr>
          <w:noProof/>
          <w:lang w:eastAsia="en-GB"/>
        </w:rPr>
      </w:pPr>
      <w:bookmarkStart w:id="16" w:name="_Toc443055611"/>
      <w:r w:rsidRPr="00420207">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0">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F350005" w:rsidR="00E90895" w:rsidRDefault="00022DF9" w:rsidP="00022DF9">
      <w:pPr>
        <w:pStyle w:val="Heading3"/>
      </w:pPr>
      <w:bookmarkStart w:id="17" w:name="_Toc443055612"/>
      <w:r w:rsidRPr="00022DF9">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05A434FC" w:rsidR="00AF3666" w:rsidRDefault="00022DF9" w:rsidP="00022DF9">
      <w:pPr>
        <w:pStyle w:val="Heading3"/>
        <w:rPr>
          <w:noProof/>
          <w:lang w:eastAsia="en-GB"/>
        </w:rPr>
      </w:pPr>
      <w:bookmarkStart w:id="18" w:name="_Toc443055613"/>
      <w:r w:rsidRPr="00022DF9">
        <w:lastRenderedPageBreak/>
        <w:t xml:space="preserve">Ceramic Stripline </w:t>
      </w:r>
      <w:r>
        <w:t xml:space="preserve">- </w:t>
      </w:r>
      <w:r w:rsidR="00AF3666" w:rsidRPr="0038203D">
        <w:t>Variant</w:t>
      </w:r>
      <w:r w:rsidR="00F9711D">
        <w:t>s</w:t>
      </w:r>
      <w:r w:rsidR="00AF3666" w:rsidRPr="0038203D">
        <w:t xml:space="preserve"> </w:t>
      </w:r>
      <w:r w:rsidR="00040635">
        <w:rPr>
          <w:noProof/>
          <w:lang w:eastAsia="en-GB"/>
        </w:rPr>
        <w:t>36</w:t>
      </w:r>
      <w:r w:rsidR="006A1A15">
        <w:rPr>
          <w:noProof/>
          <w:lang w:eastAsia="en-GB"/>
        </w:rPr>
        <w:t xml:space="preserve"> to </w:t>
      </w:r>
      <w:r w:rsidR="00040635">
        <w:rPr>
          <w:noProof/>
          <w:lang w:eastAsia="en-GB"/>
        </w:rPr>
        <w:t>40</w:t>
      </w:r>
      <w:bookmarkEnd w:id="18"/>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2">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B28DB" w14:paraId="185180B4" w14:textId="50951C55" w:rsidTr="00F860C9">
        <w:trPr>
          <w:trHeight w:val="284"/>
        </w:trPr>
        <w:tc>
          <w:tcPr>
            <w:tcW w:w="1247" w:type="dxa"/>
            <w:vMerge w:val="restart"/>
          </w:tcPr>
          <w:p w14:paraId="758AF7B5" w14:textId="77777777" w:rsidR="002C22F7" w:rsidRPr="009B28DB" w:rsidRDefault="002C22F7" w:rsidP="009B28DB">
            <w:pPr>
              <w:pStyle w:val="Bodyjustified"/>
            </w:pPr>
            <w:r w:rsidRPr="009B28DB">
              <w:t>Symbols</w:t>
            </w:r>
          </w:p>
        </w:tc>
        <w:tc>
          <w:tcPr>
            <w:tcW w:w="2494" w:type="dxa"/>
            <w:gridSpan w:val="2"/>
          </w:tcPr>
          <w:p w14:paraId="6F4DD782" w14:textId="4CCD3585" w:rsidR="002C22F7" w:rsidRPr="009B28DB" w:rsidRDefault="002C22F7" w:rsidP="009B28DB">
            <w:pPr>
              <w:pStyle w:val="Bodyjustified"/>
            </w:pPr>
            <w:r w:rsidRPr="009B28DB">
              <w:t>Dimensions mm</w:t>
            </w:r>
          </w:p>
        </w:tc>
        <w:tc>
          <w:tcPr>
            <w:tcW w:w="1247" w:type="dxa"/>
            <w:vMerge w:val="restart"/>
          </w:tcPr>
          <w:p w14:paraId="036CD6BA" w14:textId="4F0B3F09" w:rsidR="002C22F7" w:rsidRPr="009B28DB" w:rsidRDefault="002C22F7" w:rsidP="009B28DB">
            <w:pPr>
              <w:pStyle w:val="Bodyjustified"/>
            </w:pPr>
            <w:r w:rsidRPr="009B28DB">
              <w:t>Remarks</w:t>
            </w:r>
          </w:p>
        </w:tc>
      </w:tr>
      <w:tr w:rsidR="002C22F7" w:rsidRPr="009B28DB" w14:paraId="7AEA0D57" w14:textId="01765BFD" w:rsidTr="00F860C9">
        <w:trPr>
          <w:trHeight w:val="284"/>
        </w:trPr>
        <w:tc>
          <w:tcPr>
            <w:tcW w:w="1247" w:type="dxa"/>
            <w:vMerge/>
          </w:tcPr>
          <w:p w14:paraId="2043CAD2" w14:textId="77777777" w:rsidR="002C22F7" w:rsidRPr="009B28DB" w:rsidRDefault="002C22F7" w:rsidP="009B28DB">
            <w:pPr>
              <w:pStyle w:val="Bodyjustified"/>
            </w:pPr>
          </w:p>
        </w:tc>
        <w:tc>
          <w:tcPr>
            <w:tcW w:w="1247" w:type="dxa"/>
          </w:tcPr>
          <w:p w14:paraId="63C8AAD6" w14:textId="77777777" w:rsidR="002C22F7" w:rsidRPr="009B28DB" w:rsidRDefault="002C22F7" w:rsidP="009B28DB">
            <w:pPr>
              <w:pStyle w:val="Bodyjustified"/>
            </w:pPr>
            <w:r w:rsidRPr="009B28DB">
              <w:t>Min</w:t>
            </w:r>
          </w:p>
        </w:tc>
        <w:tc>
          <w:tcPr>
            <w:tcW w:w="1247" w:type="dxa"/>
          </w:tcPr>
          <w:p w14:paraId="244EB7B3" w14:textId="77777777" w:rsidR="002C22F7" w:rsidRPr="009B28DB" w:rsidRDefault="002C22F7" w:rsidP="009B28DB">
            <w:pPr>
              <w:pStyle w:val="Bodyjustified"/>
            </w:pPr>
            <w:r w:rsidRPr="009B28DB">
              <w:t>Max</w:t>
            </w:r>
          </w:p>
        </w:tc>
        <w:tc>
          <w:tcPr>
            <w:tcW w:w="1247" w:type="dxa"/>
            <w:vMerge/>
          </w:tcPr>
          <w:p w14:paraId="34B3B827" w14:textId="77777777" w:rsidR="002C22F7" w:rsidRPr="009B28DB" w:rsidRDefault="002C22F7" w:rsidP="009B28DB">
            <w:pPr>
              <w:pStyle w:val="Bodyjustified"/>
            </w:pPr>
          </w:p>
        </w:tc>
      </w:tr>
      <w:tr w:rsidR="002C22F7" w:rsidRPr="009B28DB" w14:paraId="78F0891C" w14:textId="6DAC6F55" w:rsidTr="00F860C9">
        <w:trPr>
          <w:trHeight w:val="284"/>
        </w:trPr>
        <w:tc>
          <w:tcPr>
            <w:tcW w:w="1247" w:type="dxa"/>
          </w:tcPr>
          <w:p w14:paraId="4E6052E2" w14:textId="2D1616D6" w:rsidR="002C22F7" w:rsidRPr="009B28DB" w:rsidRDefault="002C22F7" w:rsidP="009B28DB">
            <w:pPr>
              <w:pStyle w:val="Bodyjustified"/>
            </w:pPr>
            <w:r w:rsidRPr="009B28DB">
              <w:t>A</w:t>
            </w:r>
          </w:p>
        </w:tc>
        <w:tc>
          <w:tcPr>
            <w:tcW w:w="1247" w:type="dxa"/>
          </w:tcPr>
          <w:p w14:paraId="60588B28" w14:textId="0FA5ABE7" w:rsidR="002C22F7" w:rsidRPr="009B28DB" w:rsidRDefault="002C22F7" w:rsidP="009B28DB">
            <w:pPr>
              <w:pStyle w:val="Bodyjustified"/>
            </w:pPr>
            <w:r w:rsidRPr="009B28DB">
              <w:t>1.68</w:t>
            </w:r>
          </w:p>
        </w:tc>
        <w:tc>
          <w:tcPr>
            <w:tcW w:w="1247" w:type="dxa"/>
          </w:tcPr>
          <w:p w14:paraId="3FDF69F4" w14:textId="61C065D4" w:rsidR="002C22F7" w:rsidRPr="009B28DB" w:rsidRDefault="002C22F7" w:rsidP="009B28DB">
            <w:pPr>
              <w:pStyle w:val="Bodyjustified"/>
            </w:pPr>
            <w:r w:rsidRPr="009B28DB">
              <w:t>1.88</w:t>
            </w:r>
          </w:p>
        </w:tc>
        <w:tc>
          <w:tcPr>
            <w:tcW w:w="1247" w:type="dxa"/>
          </w:tcPr>
          <w:p w14:paraId="0B37F9F2" w14:textId="77777777" w:rsidR="002C22F7" w:rsidRPr="009B28DB" w:rsidRDefault="002C22F7" w:rsidP="009B28DB">
            <w:pPr>
              <w:pStyle w:val="Bodyjustified"/>
            </w:pPr>
          </w:p>
        </w:tc>
      </w:tr>
      <w:tr w:rsidR="002C22F7" w:rsidRPr="009B28DB" w14:paraId="37613708" w14:textId="7D7C5D8D" w:rsidTr="00F860C9">
        <w:trPr>
          <w:trHeight w:val="284"/>
        </w:trPr>
        <w:tc>
          <w:tcPr>
            <w:tcW w:w="1247" w:type="dxa"/>
          </w:tcPr>
          <w:p w14:paraId="3B06DAD1" w14:textId="12E16BC0" w:rsidR="002C22F7" w:rsidRPr="009B28DB" w:rsidRDefault="002C22F7" w:rsidP="009B28DB">
            <w:pPr>
              <w:pStyle w:val="Bodyjustified"/>
            </w:pPr>
            <w:r w:rsidRPr="009B28DB">
              <w:t>B</w:t>
            </w:r>
          </w:p>
        </w:tc>
        <w:tc>
          <w:tcPr>
            <w:tcW w:w="1247" w:type="dxa"/>
          </w:tcPr>
          <w:p w14:paraId="11055FA4" w14:textId="2D0F569A" w:rsidR="002C22F7" w:rsidRPr="009B28DB" w:rsidRDefault="002C22F7" w:rsidP="009B28DB">
            <w:pPr>
              <w:pStyle w:val="Bodyjustified"/>
            </w:pPr>
            <w:r w:rsidRPr="009B28DB">
              <w:t>0.91</w:t>
            </w:r>
          </w:p>
        </w:tc>
        <w:tc>
          <w:tcPr>
            <w:tcW w:w="1247" w:type="dxa"/>
          </w:tcPr>
          <w:p w14:paraId="1632D6A5" w14:textId="407A0A97" w:rsidR="002C22F7" w:rsidRPr="009B28DB" w:rsidRDefault="002C22F7" w:rsidP="009B28DB">
            <w:pPr>
              <w:pStyle w:val="Bodyjustified"/>
            </w:pPr>
            <w:r w:rsidRPr="009B28DB">
              <w:t>1.01</w:t>
            </w:r>
          </w:p>
        </w:tc>
        <w:tc>
          <w:tcPr>
            <w:tcW w:w="1247" w:type="dxa"/>
          </w:tcPr>
          <w:p w14:paraId="271DE39C" w14:textId="77777777" w:rsidR="002C22F7" w:rsidRPr="009B28DB" w:rsidRDefault="002C22F7" w:rsidP="009B28DB">
            <w:pPr>
              <w:pStyle w:val="Bodyjustified"/>
            </w:pPr>
          </w:p>
        </w:tc>
      </w:tr>
      <w:tr w:rsidR="002C22F7" w:rsidRPr="009B28DB" w14:paraId="01D83D91" w14:textId="40B1950A" w:rsidTr="00F860C9">
        <w:trPr>
          <w:trHeight w:val="284"/>
        </w:trPr>
        <w:tc>
          <w:tcPr>
            <w:tcW w:w="1247" w:type="dxa"/>
          </w:tcPr>
          <w:p w14:paraId="4EA4BFF0" w14:textId="2C48540D" w:rsidR="002C22F7" w:rsidRPr="009B28DB" w:rsidRDefault="002C22F7" w:rsidP="009B28DB">
            <w:pPr>
              <w:pStyle w:val="Bodyjustified"/>
            </w:pPr>
            <w:r w:rsidRPr="009B28DB">
              <w:t>C</w:t>
            </w:r>
          </w:p>
        </w:tc>
        <w:tc>
          <w:tcPr>
            <w:tcW w:w="1247" w:type="dxa"/>
          </w:tcPr>
          <w:p w14:paraId="21643C1F" w14:textId="24F528FC" w:rsidR="002C22F7" w:rsidRPr="009B28DB" w:rsidRDefault="002C22F7" w:rsidP="009B28DB">
            <w:pPr>
              <w:pStyle w:val="Bodyjustified"/>
            </w:pPr>
            <w:r w:rsidRPr="009B28DB">
              <w:t>6.15</w:t>
            </w:r>
          </w:p>
        </w:tc>
        <w:tc>
          <w:tcPr>
            <w:tcW w:w="1247" w:type="dxa"/>
          </w:tcPr>
          <w:p w14:paraId="1D633440" w14:textId="6C321520" w:rsidR="002C22F7" w:rsidRPr="009B28DB" w:rsidRDefault="002C22F7" w:rsidP="009B28DB">
            <w:pPr>
              <w:pStyle w:val="Bodyjustified"/>
            </w:pPr>
            <w:r w:rsidRPr="009B28DB">
              <w:t>6.55</w:t>
            </w:r>
          </w:p>
        </w:tc>
        <w:tc>
          <w:tcPr>
            <w:tcW w:w="1247" w:type="dxa"/>
          </w:tcPr>
          <w:p w14:paraId="77AF7167" w14:textId="77777777" w:rsidR="002C22F7" w:rsidRPr="009B28DB" w:rsidRDefault="002C22F7" w:rsidP="009B28DB">
            <w:pPr>
              <w:pStyle w:val="Bodyjustified"/>
            </w:pPr>
          </w:p>
        </w:tc>
      </w:tr>
      <w:tr w:rsidR="002C22F7" w:rsidRPr="009B28DB" w14:paraId="0EC48B1D" w14:textId="209E7548" w:rsidTr="00F860C9">
        <w:trPr>
          <w:trHeight w:val="284"/>
        </w:trPr>
        <w:tc>
          <w:tcPr>
            <w:tcW w:w="1247" w:type="dxa"/>
          </w:tcPr>
          <w:p w14:paraId="2C4C7545" w14:textId="74FADFA0" w:rsidR="002C22F7" w:rsidRPr="009B28DB" w:rsidRDefault="002C22F7" w:rsidP="009B28DB">
            <w:pPr>
              <w:pStyle w:val="Bodyjustified"/>
            </w:pPr>
            <w:r w:rsidRPr="009B28DB">
              <w:t>D</w:t>
            </w:r>
          </w:p>
        </w:tc>
        <w:tc>
          <w:tcPr>
            <w:tcW w:w="1247" w:type="dxa"/>
          </w:tcPr>
          <w:p w14:paraId="0C3B9463" w14:textId="586154B3" w:rsidR="002C22F7" w:rsidRPr="009B28DB" w:rsidRDefault="002C22F7" w:rsidP="009B28DB">
            <w:pPr>
              <w:pStyle w:val="Bodyjustified"/>
            </w:pPr>
            <w:r w:rsidRPr="009B28DB">
              <w:t>0.45</w:t>
            </w:r>
          </w:p>
        </w:tc>
        <w:tc>
          <w:tcPr>
            <w:tcW w:w="1247" w:type="dxa"/>
          </w:tcPr>
          <w:p w14:paraId="64B855E8" w14:textId="28FB3C68" w:rsidR="002C22F7" w:rsidRPr="009B28DB" w:rsidRDefault="002C22F7" w:rsidP="009B28DB">
            <w:pPr>
              <w:pStyle w:val="Bodyjustified"/>
            </w:pPr>
            <w:r w:rsidRPr="009B28DB">
              <w:t>0.55</w:t>
            </w:r>
          </w:p>
        </w:tc>
        <w:tc>
          <w:tcPr>
            <w:tcW w:w="1247" w:type="dxa"/>
          </w:tcPr>
          <w:p w14:paraId="7A05FE2E" w14:textId="7D7E1069" w:rsidR="002C22F7" w:rsidRPr="009B28DB" w:rsidRDefault="002C22F7" w:rsidP="009B28DB">
            <w:pPr>
              <w:pStyle w:val="Bodyjustified"/>
            </w:pPr>
            <w:r w:rsidRPr="009B28DB">
              <w:t>Both leads</w:t>
            </w:r>
          </w:p>
        </w:tc>
      </w:tr>
      <w:tr w:rsidR="002C22F7" w:rsidRPr="009B28DB" w14:paraId="5C9C39CF" w14:textId="52F51F4C" w:rsidTr="00F860C9">
        <w:trPr>
          <w:trHeight w:val="284"/>
        </w:trPr>
        <w:tc>
          <w:tcPr>
            <w:tcW w:w="1247" w:type="dxa"/>
          </w:tcPr>
          <w:p w14:paraId="5F196DB8" w14:textId="62D36D32" w:rsidR="002C22F7" w:rsidRPr="009B28DB" w:rsidRDefault="002C22F7" w:rsidP="009B28DB">
            <w:pPr>
              <w:pStyle w:val="Bodyjustified"/>
            </w:pPr>
            <w:r w:rsidRPr="009B28DB">
              <w:t>E</w:t>
            </w:r>
          </w:p>
        </w:tc>
        <w:tc>
          <w:tcPr>
            <w:tcW w:w="1247" w:type="dxa"/>
          </w:tcPr>
          <w:p w14:paraId="6D930FA5" w14:textId="49493267" w:rsidR="002C22F7" w:rsidRPr="009B28DB" w:rsidRDefault="002C22F7" w:rsidP="009B28DB">
            <w:pPr>
              <w:pStyle w:val="Bodyjustified"/>
            </w:pPr>
            <w:r w:rsidRPr="009B28DB">
              <w:t>0.08</w:t>
            </w:r>
          </w:p>
        </w:tc>
        <w:tc>
          <w:tcPr>
            <w:tcW w:w="1247" w:type="dxa"/>
          </w:tcPr>
          <w:p w14:paraId="3DCC2B0C" w14:textId="181F8458" w:rsidR="002C22F7" w:rsidRPr="009B28DB" w:rsidRDefault="002C22F7" w:rsidP="009B28DB">
            <w:pPr>
              <w:pStyle w:val="Bodyjustified"/>
            </w:pPr>
            <w:r w:rsidRPr="009B28DB">
              <w:t>0.12</w:t>
            </w:r>
          </w:p>
        </w:tc>
        <w:tc>
          <w:tcPr>
            <w:tcW w:w="1247" w:type="dxa"/>
          </w:tcPr>
          <w:p w14:paraId="20BE98BA" w14:textId="15261367" w:rsidR="002C22F7" w:rsidRPr="009B28DB" w:rsidRDefault="002C22F7" w:rsidP="009B28DB">
            <w:pPr>
              <w:pStyle w:val="Bodyjustified"/>
            </w:pPr>
            <w:r w:rsidRPr="009B28DB">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1440AE5" w14:textId="77777777" w:rsidR="00D6087A" w:rsidRPr="00D6087A" w:rsidRDefault="00BF25D5" w:rsidP="00D6087A">
      <w:pPr>
        <w:pStyle w:val="Heading3"/>
      </w:pPr>
      <w:bookmarkStart w:id="19" w:name="_Toc443055614"/>
      <w:r>
        <w:rPr>
          <w:lang w:eastAsia="en-GB"/>
        </w:rPr>
        <w:lastRenderedPageBreak/>
        <w:t>Naked Die – Variants 41 to 45</w:t>
      </w:r>
      <w:bookmarkEnd w:id="19"/>
    </w:p>
    <w:p w14:paraId="5A62F185" w14:textId="77777777" w:rsidR="00D6087A" w:rsidRPr="00D6087A" w:rsidRDefault="00D6087A" w:rsidP="00D6087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03F7011C" wp14:editId="35F23E87">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BEBA8EAE-BF5A-486C-A8C5-ECC9F3942E4B}">
                          <a14:imgProps xmlns:a14="http://schemas.microsoft.com/office/drawing/2010/main">
                            <a14:imgLayer r:embed="rId24">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D6087A" w:rsidRPr="00D6087A" w14:paraId="2C759EEE" w14:textId="77777777" w:rsidTr="000534A5">
        <w:trPr>
          <w:trHeight w:val="284"/>
        </w:trPr>
        <w:tc>
          <w:tcPr>
            <w:tcW w:w="1020" w:type="dxa"/>
            <w:vMerge w:val="restart"/>
          </w:tcPr>
          <w:p w14:paraId="20D85E9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27B1E0E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0E0F8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6087A" w:rsidRPr="00D6087A" w14:paraId="0E932D1C" w14:textId="77777777" w:rsidTr="000534A5">
        <w:trPr>
          <w:trHeight w:val="284"/>
        </w:trPr>
        <w:tc>
          <w:tcPr>
            <w:tcW w:w="1020" w:type="dxa"/>
            <w:vMerge/>
          </w:tcPr>
          <w:p w14:paraId="375EECD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4FB1193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8226C9D"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BAD9E0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45D49C70" w14:textId="77777777" w:rsidTr="000534A5">
        <w:trPr>
          <w:trHeight w:val="284"/>
        </w:trPr>
        <w:tc>
          <w:tcPr>
            <w:tcW w:w="1020" w:type="dxa"/>
          </w:tcPr>
          <w:p w14:paraId="3F364D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2138FF0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229C20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5A889BFA"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6D24A37B" w14:textId="77777777" w:rsidTr="000534A5">
        <w:trPr>
          <w:trHeight w:val="284"/>
        </w:trPr>
        <w:tc>
          <w:tcPr>
            <w:tcW w:w="1020" w:type="dxa"/>
          </w:tcPr>
          <w:p w14:paraId="08824DA2"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09E8E44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4689E92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33C379CE"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00C27643" w14:textId="77777777" w:rsidTr="000534A5">
        <w:trPr>
          <w:trHeight w:val="284"/>
        </w:trPr>
        <w:tc>
          <w:tcPr>
            <w:tcW w:w="1020" w:type="dxa"/>
          </w:tcPr>
          <w:p w14:paraId="31A0A9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B846193" w14:textId="2E334A3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2</w:t>
            </w:r>
          </w:p>
          <w:p w14:paraId="20A02C68" w14:textId="016F6CEE"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3</w:t>
            </w:r>
          </w:p>
          <w:p w14:paraId="3BD449C1" w14:textId="6A65BDF1"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4</w:t>
            </w:r>
          </w:p>
          <w:p w14:paraId="5A1E3EE3" w14:textId="6CD12D4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7090397D" w14:textId="3F4854B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06</w:t>
            </w:r>
          </w:p>
        </w:tc>
        <w:tc>
          <w:tcPr>
            <w:tcW w:w="1021" w:type="dxa"/>
          </w:tcPr>
          <w:p w14:paraId="67FA74F5" w14:textId="170E5C5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0E65C149" w14:textId="233F517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6</w:t>
            </w:r>
          </w:p>
          <w:p w14:paraId="70B4BEAB" w14:textId="0C3E1728"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07</w:t>
            </w:r>
          </w:p>
          <w:p w14:paraId="6103AC51" w14:textId="1796F66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08</w:t>
            </w:r>
          </w:p>
          <w:p w14:paraId="1DAA1B2F" w14:textId="1577CB13"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w:t>
            </w:r>
          </w:p>
        </w:tc>
        <w:tc>
          <w:tcPr>
            <w:tcW w:w="1587" w:type="dxa"/>
          </w:tcPr>
          <w:p w14:paraId="21E1A3BB" w14:textId="0B0B6C0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41</w:t>
            </w:r>
          </w:p>
          <w:p w14:paraId="6853059D" w14:textId="1B59210B"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540B3937" w14:textId="3F04B1DC"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4D9EE35F" w14:textId="0F0536A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61BF3E36" w14:textId="46BA985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tc>
      </w:tr>
    </w:tbl>
    <w:p w14:paraId="3F3F973F" w14:textId="77777777" w:rsidR="00D6087A" w:rsidRPr="00D6087A" w:rsidRDefault="00D6087A" w:rsidP="00D6087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D76FBE5" w14:textId="059A1A7E" w:rsidR="00BF25D5" w:rsidRDefault="00D6087A" w:rsidP="00D6087A">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0" w:name="_Toc443055615"/>
      <w:r>
        <w:t>FUNCTIONAL DIAGRAM</w:t>
      </w:r>
      <w:bookmarkEnd w:id="20"/>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4149188E" w:rsidR="00764880" w:rsidRDefault="00764880" w:rsidP="00764880">
      <w:pPr>
        <w:pStyle w:val="numericallist"/>
      </w:pPr>
      <w:r>
        <w:t xml:space="preserve">For Variants </w:t>
      </w:r>
      <w:r w:rsidR="00676127">
        <w:t>36</w:t>
      </w:r>
      <w:r>
        <w:t xml:space="preserve"> to </w:t>
      </w:r>
      <w:r w:rsidR="00676127">
        <w:t>40</w:t>
      </w:r>
      <w:r>
        <w:t>, the lid is isolated from the terminals.</w:t>
      </w:r>
    </w:p>
    <w:p w14:paraId="6ACBD968" w14:textId="77777777" w:rsidR="00A04525" w:rsidRDefault="00A04525" w:rsidP="00DB0F8A">
      <w:pPr>
        <w:pStyle w:val="Heading2"/>
      </w:pPr>
      <w:bookmarkStart w:id="21" w:name="_Toc443055616"/>
      <w:r>
        <w:t>MATERIALS AND FINISHES</w:t>
      </w:r>
      <w:bookmarkEnd w:id="21"/>
    </w:p>
    <w:p w14:paraId="1EA04AEC" w14:textId="39A68C99" w:rsidR="000C4769" w:rsidRPr="000C4769" w:rsidRDefault="000C4769" w:rsidP="000C4769">
      <w:pPr>
        <w:pStyle w:val="Heading3"/>
      </w:pPr>
      <w:bookmarkStart w:id="22" w:name="_Toc443055617"/>
      <w:r>
        <w:t>Materials and Finishes of Packaged Components</w:t>
      </w:r>
      <w:bookmarkEnd w:id="22"/>
    </w:p>
    <w:p w14:paraId="29606404" w14:textId="7560D38A" w:rsidR="00A04525" w:rsidRDefault="000C4769" w:rsidP="000C4769">
      <w:pPr>
        <w:spacing w:after="120"/>
      </w:pPr>
      <w:r>
        <w:t>For Variants 01 to 40, the m</w:t>
      </w:r>
      <w:r w:rsidR="00A04525">
        <w:t>aterials and finishes shall be as follows:</w:t>
      </w:r>
    </w:p>
    <w:p w14:paraId="439F0FAA" w14:textId="03F7A7D8" w:rsidR="00A04525" w:rsidRDefault="00D1277D" w:rsidP="00E5103C">
      <w:pPr>
        <w:pStyle w:val="alphabeticallist"/>
      </w:pPr>
      <w:r>
        <w:t>Case</w:t>
      </w:r>
    </w:p>
    <w:p w14:paraId="6051C200" w14:textId="10FBCB36" w:rsidR="00A04525" w:rsidRDefault="00D1277D" w:rsidP="00F452C2">
      <w:pPr>
        <w:pStyle w:val="alphabeticallist"/>
        <w:numPr>
          <w:ilvl w:val="0"/>
          <w:numId w:val="0"/>
        </w:numPr>
        <w:spacing w:after="120"/>
        <w:ind w:left="1984"/>
      </w:pPr>
      <w:r w:rsidRPr="00D1277D">
        <w:t>The case shall be hermetically sealed and have a ceramic body with</w:t>
      </w:r>
      <w:r w:rsidR="00E5103C">
        <w:t xml:space="preserve"> </w:t>
      </w:r>
      <w:r w:rsidRPr="00D1277D">
        <w:t>a metal</w:t>
      </w:r>
      <w:r w:rsidR="006E79C8">
        <w:t xml:space="preserve"> base and</w:t>
      </w:r>
      <w:r w:rsidRPr="00D1277D">
        <w:t xml:space="preserve"> lid</w:t>
      </w:r>
      <w:r w:rsidR="00E5103C">
        <w:t>.</w:t>
      </w:r>
    </w:p>
    <w:p w14:paraId="083432C7" w14:textId="28E73998" w:rsidR="00E5103C" w:rsidRDefault="00206202" w:rsidP="00E5103C">
      <w:pPr>
        <w:pStyle w:val="alphabeticallist"/>
      </w:pPr>
      <w:r>
        <w:t>Leads/</w:t>
      </w:r>
      <w:r w:rsidR="00E5103C">
        <w:t>Terminals</w:t>
      </w:r>
    </w:p>
    <w:p w14:paraId="6A0ABDEC" w14:textId="558CAEB8" w:rsidR="00007395" w:rsidRDefault="00DD45D0" w:rsidP="00F452C2">
      <w:pPr>
        <w:pStyle w:val="alphabeticallist"/>
        <w:numPr>
          <w:ilvl w:val="0"/>
          <w:numId w:val="0"/>
        </w:numPr>
        <w:spacing w:after="120"/>
        <w:ind w:left="1984"/>
      </w:pPr>
      <w:r>
        <w:t>A</w:t>
      </w:r>
      <w:r w:rsidR="00007395">
        <w:t>s specified in Component Type Variants.</w:t>
      </w:r>
    </w:p>
    <w:p w14:paraId="456C8A18" w14:textId="7D63C9A0" w:rsidR="000C4769" w:rsidRDefault="000C4769" w:rsidP="000C4769">
      <w:pPr>
        <w:pStyle w:val="Heading3"/>
      </w:pPr>
      <w:bookmarkStart w:id="23" w:name="_Toc443055618"/>
      <w:r>
        <w:lastRenderedPageBreak/>
        <w:t>Materials and Finishes of Naked Die Components</w:t>
      </w:r>
      <w:bookmarkEnd w:id="23"/>
    </w:p>
    <w:p w14:paraId="28EAAFA5" w14:textId="382FFD9A" w:rsidR="00C2366E" w:rsidRPr="00C2366E" w:rsidRDefault="000C4769" w:rsidP="00C2366E">
      <w:pPr>
        <w:keepNext/>
        <w:spacing w:after="120"/>
      </w:pPr>
      <w:r>
        <w:t>For Variants 41 to 45, the materials and finishes shall be as follows:</w:t>
      </w:r>
      <w:r w:rsidR="00C2366E" w:rsidRPr="00C2366E">
        <w:t xml:space="preserve"> </w:t>
      </w:r>
    </w:p>
    <w:p w14:paraId="4E61140C" w14:textId="77777777" w:rsidR="00C2366E" w:rsidRPr="00C2366E" w:rsidRDefault="00C2366E" w:rsidP="00C2366E">
      <w:pPr>
        <w:pStyle w:val="alphabeticallist"/>
      </w:pPr>
      <w:r w:rsidRPr="00C2366E">
        <w:t>Bond pad</w:t>
      </w:r>
    </w:p>
    <w:p w14:paraId="7D4AF8A8" w14:textId="77777777" w:rsidR="00C2366E" w:rsidRPr="00C2366E" w:rsidRDefault="00C2366E" w:rsidP="00F452C2">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40323F3D" w14:textId="77777777" w:rsidR="00C2366E" w:rsidRPr="00C2366E" w:rsidRDefault="00C2366E" w:rsidP="00C2366E">
      <w:pPr>
        <w:pStyle w:val="alphabeticallist"/>
      </w:pPr>
      <w:r w:rsidRPr="00C2366E">
        <w:t>Die backface</w:t>
      </w:r>
    </w:p>
    <w:p w14:paraId="6FFAA39E" w14:textId="62B0EAE3" w:rsidR="000C4769" w:rsidRDefault="00C2366E" w:rsidP="00F452C2">
      <w:pPr>
        <w:pStyle w:val="alphabeticallist"/>
        <w:numPr>
          <w:ilvl w:val="0"/>
          <w:numId w:val="0"/>
        </w:numPr>
        <w:ind w:left="1984"/>
      </w:pPr>
      <w:r w:rsidRPr="00C2366E">
        <w:t>The die backface metallisation shall be TiPtAu with a layer of gold of thickness 0.7µm minimum.</w:t>
      </w:r>
    </w:p>
    <w:p w14:paraId="3B8C6C7E" w14:textId="77777777" w:rsidR="00A04525" w:rsidRDefault="00A04525" w:rsidP="00DB0F8A">
      <w:pPr>
        <w:pStyle w:val="Heading1"/>
      </w:pPr>
      <w:bookmarkStart w:id="24" w:name="_Toc443055619"/>
      <w:r>
        <w:t>REQUIREMENTS</w:t>
      </w:r>
      <w:bookmarkEnd w:id="24"/>
    </w:p>
    <w:p w14:paraId="152AE63B" w14:textId="77777777" w:rsidR="00A04525" w:rsidRDefault="00A04525" w:rsidP="00DB0F8A">
      <w:pPr>
        <w:pStyle w:val="Heading2"/>
      </w:pPr>
      <w:bookmarkStart w:id="25" w:name="_Toc443055620"/>
      <w:r>
        <w:t>GENERAL</w:t>
      </w:r>
      <w:bookmarkEnd w:id="2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6" w:name="_Toc443055621"/>
      <w:r>
        <w:t>Deviations from the Generic Specification</w:t>
      </w:r>
      <w:bookmarkEnd w:id="26"/>
    </w:p>
    <w:p w14:paraId="5508EB94" w14:textId="309F2934" w:rsidR="0063589A" w:rsidRDefault="0063589A" w:rsidP="0063589A">
      <w:pPr>
        <w:pStyle w:val="Heading4"/>
      </w:pPr>
      <w:bookmarkStart w:id="27" w:name="_Toc443055622"/>
      <w:r>
        <w:t>Deviation</w:t>
      </w:r>
      <w:r w:rsidR="003F43D9">
        <w:t>s</w:t>
      </w:r>
      <w:r>
        <w:t xml:space="preserve"> from Qualification and Periodic Tests</w:t>
      </w:r>
      <w:r w:rsidR="00974843">
        <w:t xml:space="preserve"> (</w:t>
      </w:r>
      <w:r>
        <w:t>Chart F4</w:t>
      </w:r>
      <w:r w:rsidR="00974843">
        <w:t>)</w:t>
      </w:r>
      <w:bookmarkEnd w:id="27"/>
    </w:p>
    <w:p w14:paraId="6B500938" w14:textId="787EA366" w:rsidR="006C70C1" w:rsidRDefault="006C70C1"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8" w:name="_Toc443055623"/>
      <w:r>
        <w:t>MARKING</w:t>
      </w:r>
      <w:bookmarkEnd w:id="28"/>
    </w:p>
    <w:p w14:paraId="5BF7A2BE" w14:textId="77777777" w:rsidR="00A04525" w:rsidRDefault="00A04525" w:rsidP="00A04525">
      <w:r>
        <w:t>The marking shall be in accordance with the requirements of ESCC Basic Specification No. 21700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29" w:name="_Toc443055624"/>
      <w:r>
        <w:t>Die Shear</w:t>
      </w:r>
      <w:bookmarkEnd w:id="2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D7F0C">
      <w:pPr>
        <w:pStyle w:val="Heading2"/>
      </w:pPr>
      <w:bookmarkStart w:id="30" w:name="_Toc443055625"/>
      <w:r>
        <w:lastRenderedPageBreak/>
        <w:t>TERMINAL STRENGTH</w:t>
      </w:r>
      <w:bookmarkEnd w:id="30"/>
    </w:p>
    <w:p w14:paraId="1EA7D52B" w14:textId="77777777" w:rsidR="00A04525" w:rsidRDefault="00A04525" w:rsidP="001D7F0C">
      <w:pPr>
        <w:keepNext/>
      </w:pPr>
      <w:r>
        <w:t>The test conditions for terminal strength, tested as specified in the ESCC Generic Specification, shall be as follows:</w:t>
      </w:r>
    </w:p>
    <w:p w14:paraId="27A99DED" w14:textId="498509D0" w:rsidR="00A04525" w:rsidRDefault="00A04525" w:rsidP="00663278">
      <w:pPr>
        <w:pStyle w:val="BulletList"/>
      </w:pPr>
      <w:r>
        <w:t xml:space="preserve">For </w:t>
      </w:r>
      <w:r w:rsidR="0063589A" w:rsidRPr="0063589A">
        <w:t xml:space="preserve">Variants </w:t>
      </w:r>
      <w:r w:rsidR="00663278" w:rsidRPr="00663278">
        <w:t>01, 03 to 06, 08, 10 to 13, 15, 17 to 20, 22, 24 t</w:t>
      </w:r>
      <w:r w:rsidR="004D1CF6">
        <w:t>o 27, 29, 31 to 34, 36 to 40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D4F7C36" w:rsidR="0026234E" w:rsidRDefault="0026234E" w:rsidP="0026234E">
      <w:pPr>
        <w:pStyle w:val="BulletList"/>
      </w:pPr>
      <w:r>
        <w:t>F</w:t>
      </w:r>
      <w:r w:rsidRPr="0026234E">
        <w:t>or Variants 02, 07, 09, 14, 16, 21, 23, 28, 30, 35</w:t>
      </w:r>
      <w:r w:rsidR="006C70C1">
        <w:t>, 41 to 45</w:t>
      </w:r>
      <w:r>
        <w:t xml:space="preserve">: </w:t>
      </w:r>
      <w:r w:rsidRPr="0026234E">
        <w:t>shall not be performed</w:t>
      </w:r>
      <w:r w:rsidR="009B28DB">
        <w:t>.</w:t>
      </w:r>
    </w:p>
    <w:p w14:paraId="311C55A1" w14:textId="5F364A15" w:rsidR="00A04525" w:rsidRDefault="00A04525" w:rsidP="00590621">
      <w:pPr>
        <w:pStyle w:val="Heading2"/>
      </w:pPr>
      <w:bookmarkStart w:id="31" w:name="_Toc443055626"/>
      <w:r>
        <w:t>ELECTRICAL MEASUREMENTS AT ROOM</w:t>
      </w:r>
      <w:r w:rsidR="00C218AD">
        <w:t>,</w:t>
      </w:r>
      <w:r>
        <w:t xml:space="preserve"> </w:t>
      </w:r>
      <w:r w:rsidR="00B17C4A" w:rsidRPr="00B17C4A">
        <w:t>HIGH</w:t>
      </w:r>
      <w:r w:rsidR="00C218AD">
        <w:t xml:space="preserve"> AND LOW</w:t>
      </w:r>
      <w:r>
        <w:t xml:space="preserve"> TEMPERATURES</w:t>
      </w:r>
      <w:bookmarkEnd w:id="31"/>
    </w:p>
    <w:p w14:paraId="58A70291" w14:textId="77777777" w:rsidR="00A04525" w:rsidRDefault="00A04525" w:rsidP="00590621">
      <w:pPr>
        <w:pStyle w:val="Heading3"/>
      </w:pPr>
      <w:bookmarkStart w:id="32" w:name="_Toc443055627"/>
      <w:r>
        <w:t>Room Temperature Electrical Measurements</w:t>
      </w:r>
      <w:bookmarkEnd w:id="32"/>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738" w:type="dxa"/>
        <w:tblInd w:w="1531" w:type="dxa"/>
        <w:tblLayout w:type="fixed"/>
        <w:tblCellMar>
          <w:top w:w="28" w:type="dxa"/>
          <w:left w:w="57" w:type="dxa"/>
          <w:bottom w:w="28" w:type="dxa"/>
          <w:right w:w="57" w:type="dxa"/>
        </w:tblCellMar>
        <w:tblLook w:val="0000" w:firstRow="0" w:lastRow="0" w:firstColumn="0" w:lastColumn="0" w:noHBand="0" w:noVBand="0"/>
      </w:tblPr>
      <w:tblGrid>
        <w:gridCol w:w="2518"/>
        <w:gridCol w:w="912"/>
        <w:gridCol w:w="1418"/>
        <w:gridCol w:w="1814"/>
        <w:gridCol w:w="709"/>
        <w:gridCol w:w="739"/>
        <w:gridCol w:w="628"/>
      </w:tblGrid>
      <w:tr w:rsidR="00183D4A" w:rsidRPr="00183D4A" w14:paraId="4ADD1B35" w14:textId="77777777" w:rsidTr="00CC3338">
        <w:trPr>
          <w:trHeight w:val="283"/>
          <w:tblHeader/>
        </w:trPr>
        <w:tc>
          <w:tcPr>
            <w:tcW w:w="251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CC3338">
        <w:trPr>
          <w:trHeight w:val="283"/>
          <w:tblHeader/>
        </w:trPr>
        <w:tc>
          <w:tcPr>
            <w:tcW w:w="251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CC3338">
        <w:trPr>
          <w:trHeight w:val="317"/>
        </w:trPr>
        <w:tc>
          <w:tcPr>
            <w:tcW w:w="2518" w:type="dxa"/>
            <w:vAlign w:val="center"/>
          </w:tcPr>
          <w:p w14:paraId="6BF7318C" w14:textId="08BC6D28" w:rsidR="00EB00AB" w:rsidRPr="00183D4A" w:rsidRDefault="00EB00AB" w:rsidP="00097337">
            <w:pPr>
              <w:pStyle w:val="Bodyjustified"/>
              <w:keepNext/>
              <w:jc w:val="left"/>
            </w:pPr>
            <w:r w:rsidRPr="007336EE">
              <w:t>Reverse Current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00BD13C7" w:rsidR="00EB00AB" w:rsidRPr="00183D4A" w:rsidRDefault="00EB00AB" w:rsidP="00097337">
            <w:pPr>
              <w:pStyle w:val="Bodyjustified"/>
              <w:keepNext/>
            </w:pPr>
            <w:r w:rsidRPr="007336EE">
              <w:t>4016</w:t>
            </w:r>
          </w:p>
        </w:tc>
        <w:tc>
          <w:tcPr>
            <w:tcW w:w="1814" w:type="dxa"/>
            <w:vAlign w:val="center"/>
          </w:tcPr>
          <w:p w14:paraId="27DDFC01" w14:textId="1A094C63" w:rsidR="00EB00AB" w:rsidRPr="00264C5E" w:rsidRDefault="00EB00AB" w:rsidP="00767C10">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767C10">
              <w:t>3</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CC3338">
        <w:trPr>
          <w:trHeight w:val="317"/>
        </w:trPr>
        <w:tc>
          <w:tcPr>
            <w:tcW w:w="2518" w:type="dxa"/>
            <w:tcBorders>
              <w:bottom w:val="single" w:sz="4" w:space="0" w:color="auto"/>
            </w:tcBorders>
            <w:vAlign w:val="center"/>
          </w:tcPr>
          <w:p w14:paraId="6149EC3F" w14:textId="2FF0BC6A" w:rsidR="00EB00AB" w:rsidRPr="00183D4A" w:rsidRDefault="00EB00AB" w:rsidP="00097337">
            <w:pPr>
              <w:pStyle w:val="Bodyjustified"/>
              <w:keepNext/>
              <w:jc w:val="left"/>
            </w:pPr>
            <w:r w:rsidRPr="007336EE">
              <w:t>Reverse Current 2</w:t>
            </w:r>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58CC8C53" w:rsidR="00EB00AB" w:rsidRPr="00183D4A" w:rsidRDefault="00EB00AB" w:rsidP="00097337">
            <w:pPr>
              <w:pStyle w:val="Bodyjustified"/>
              <w:keepNext/>
            </w:pPr>
            <w:r w:rsidRPr="007336EE">
              <w:t>4016</w:t>
            </w:r>
          </w:p>
        </w:tc>
        <w:tc>
          <w:tcPr>
            <w:tcW w:w="1814" w:type="dxa"/>
            <w:tcBorders>
              <w:bottom w:val="single" w:sz="4" w:space="0" w:color="auto"/>
            </w:tcBorders>
            <w:vAlign w:val="center"/>
          </w:tcPr>
          <w:p w14:paraId="447D34D4" w14:textId="69070CFA" w:rsidR="00EB00AB" w:rsidRPr="00183D4A" w:rsidRDefault="00EB00AB" w:rsidP="00097337">
            <w:pPr>
              <w:pStyle w:val="Bodyjustified"/>
              <w:keepNext/>
              <w:jc w:val="left"/>
            </w:pPr>
            <w:r w:rsidRPr="007336EE">
              <w:t>V</w:t>
            </w:r>
            <w:r w:rsidRPr="0022374D">
              <w:rPr>
                <w:vertAlign w:val="subscript"/>
              </w:rPr>
              <w:t>R</w:t>
            </w:r>
            <w:r w:rsidRPr="007336EE">
              <w:t xml:space="preserve"> =</w:t>
            </w:r>
            <w:r>
              <w:t xml:space="preserve"> </w:t>
            </w:r>
            <w:r w:rsidR="00767C10">
              <w:t>-1</w:t>
            </w:r>
            <w:r w:rsidR="003668F4">
              <w:t>5</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17494C2D" w:rsidR="00EB00AB" w:rsidRPr="00183D4A" w:rsidRDefault="00767C10" w:rsidP="00097337">
            <w:pPr>
              <w:pStyle w:val="Bodyjustified"/>
              <w:keepNext/>
            </w:pPr>
            <w:r>
              <w:t>1</w:t>
            </w:r>
            <w:r w:rsidR="00EB00AB" w:rsidRPr="007336EE">
              <w:t>0</w:t>
            </w:r>
            <w:r w:rsidR="003668F4">
              <w:t>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CC3338">
        <w:trPr>
          <w:trHeight w:val="317"/>
        </w:trPr>
        <w:tc>
          <w:tcPr>
            <w:tcW w:w="2518" w:type="dxa"/>
            <w:tcBorders>
              <w:bottom w:val="single" w:sz="4" w:space="0" w:color="auto"/>
            </w:tcBorders>
            <w:vAlign w:val="center"/>
          </w:tcPr>
          <w:p w14:paraId="620CE426" w14:textId="30ECA053" w:rsidR="006227FF" w:rsidRPr="00183D4A" w:rsidRDefault="00EB00AB" w:rsidP="00097337">
            <w:pPr>
              <w:pStyle w:val="Bodyjustified"/>
              <w:keepNext/>
              <w:jc w:val="left"/>
            </w:pPr>
            <w:r w:rsidRPr="007336EE">
              <w:t>Forward Voltage</w:t>
            </w:r>
          </w:p>
        </w:tc>
        <w:tc>
          <w:tcPr>
            <w:tcW w:w="912" w:type="dxa"/>
            <w:tcBorders>
              <w:bottom w:val="nil"/>
            </w:tcBorders>
            <w:vAlign w:val="center"/>
          </w:tcPr>
          <w:p w14:paraId="23997453" w14:textId="4988658C" w:rsidR="00EB00AB" w:rsidRPr="00183D4A" w:rsidRDefault="00EB00AB" w:rsidP="00097337">
            <w:pPr>
              <w:pStyle w:val="Bodyjustified"/>
              <w:keepNext/>
            </w:pPr>
            <w:r w:rsidRPr="007336EE">
              <w:t>V</w:t>
            </w:r>
            <w:r w:rsidRPr="007336EE">
              <w:rPr>
                <w:vertAlign w:val="subscript"/>
              </w:rPr>
              <w:t>F</w:t>
            </w:r>
          </w:p>
        </w:tc>
        <w:tc>
          <w:tcPr>
            <w:tcW w:w="1418" w:type="dxa"/>
            <w:tcBorders>
              <w:bottom w:val="nil"/>
            </w:tcBorders>
            <w:vAlign w:val="center"/>
          </w:tcPr>
          <w:p w14:paraId="51106AEB" w14:textId="10AC86AD" w:rsidR="00EB00AB" w:rsidRPr="00183D4A" w:rsidRDefault="00EB00AB" w:rsidP="00097337">
            <w:pPr>
              <w:pStyle w:val="Bodyjustified"/>
              <w:keepNext/>
            </w:pPr>
            <w:r w:rsidRPr="007336EE">
              <w:t>4011</w:t>
            </w:r>
          </w:p>
        </w:tc>
        <w:tc>
          <w:tcPr>
            <w:tcW w:w="1814" w:type="dxa"/>
            <w:tcBorders>
              <w:bottom w:val="single" w:sz="4" w:space="0" w:color="auto"/>
            </w:tcBorders>
            <w:vAlign w:val="center"/>
          </w:tcPr>
          <w:p w14:paraId="7DE2A03F" w14:textId="6DF8C5D4" w:rsidR="00EB00AB" w:rsidRPr="00183D4A" w:rsidRDefault="00EB00AB" w:rsidP="00097337">
            <w:pPr>
              <w:pStyle w:val="Bodyjustified"/>
              <w:keepNext/>
              <w:jc w:val="left"/>
            </w:pPr>
            <w:r w:rsidRPr="007336EE">
              <w:t>I</w:t>
            </w:r>
            <w:r w:rsidRPr="0022374D">
              <w:rPr>
                <w:vertAlign w:val="subscript"/>
              </w:rPr>
              <w:t>F</w:t>
            </w:r>
            <w:r>
              <w:rPr>
                <w:vertAlign w:val="subscript"/>
              </w:rPr>
              <w:t xml:space="preserve"> </w:t>
            </w:r>
            <w:r w:rsidR="00767C10">
              <w:t>= 10</w:t>
            </w:r>
            <w:r w:rsidRPr="007336EE">
              <w:t>mA</w:t>
            </w:r>
          </w:p>
        </w:tc>
        <w:tc>
          <w:tcPr>
            <w:tcW w:w="709" w:type="dxa"/>
            <w:tcBorders>
              <w:bottom w:val="nil"/>
            </w:tcBorders>
            <w:vAlign w:val="center"/>
          </w:tcPr>
          <w:p w14:paraId="7A2A79C8" w14:textId="2DA5B65C" w:rsidR="00EB00AB" w:rsidRPr="00183D4A" w:rsidRDefault="003668F4" w:rsidP="00097337">
            <w:pPr>
              <w:pStyle w:val="Bodyjustified"/>
              <w:keepNext/>
            </w:pPr>
            <w:r>
              <w:t>-</w:t>
            </w:r>
          </w:p>
        </w:tc>
        <w:tc>
          <w:tcPr>
            <w:tcW w:w="739" w:type="dxa"/>
            <w:tcBorders>
              <w:bottom w:val="nil"/>
            </w:tcBorders>
            <w:vAlign w:val="center"/>
          </w:tcPr>
          <w:p w14:paraId="4A8EF93F" w14:textId="4951A191" w:rsidR="00EB00AB" w:rsidRPr="00183D4A" w:rsidRDefault="003668F4" w:rsidP="00097337">
            <w:pPr>
              <w:pStyle w:val="Bodyjustified"/>
              <w:keepNext/>
            </w:pPr>
            <w:r>
              <w:t>1.1</w:t>
            </w:r>
          </w:p>
        </w:tc>
        <w:tc>
          <w:tcPr>
            <w:tcW w:w="628" w:type="dxa"/>
            <w:tcBorders>
              <w:bottom w:val="nil"/>
            </w:tcBorders>
            <w:vAlign w:val="center"/>
          </w:tcPr>
          <w:p w14:paraId="69FCCF02" w14:textId="783F7152" w:rsidR="00EB00AB" w:rsidRPr="00183D4A" w:rsidRDefault="00EB00AB" w:rsidP="00097337">
            <w:pPr>
              <w:pStyle w:val="Bodyjustified"/>
              <w:keepNext/>
            </w:pPr>
            <w:r>
              <w:t>V</w:t>
            </w:r>
          </w:p>
        </w:tc>
      </w:tr>
      <w:tr w:rsidR="00511177" w:rsidRPr="00183D4A" w14:paraId="0603537C" w14:textId="77777777" w:rsidTr="00511177">
        <w:trPr>
          <w:trHeight w:val="283"/>
        </w:trPr>
        <w:tc>
          <w:tcPr>
            <w:tcW w:w="2518" w:type="dxa"/>
            <w:tcBorders>
              <w:bottom w:val="nil"/>
            </w:tcBorders>
          </w:tcPr>
          <w:p w14:paraId="34B5C99C" w14:textId="3EBDCD20" w:rsidR="00511177" w:rsidRPr="00183D4A" w:rsidRDefault="00511177" w:rsidP="00590621">
            <w:pPr>
              <w:pStyle w:val="Bodyjustified"/>
              <w:keepNext/>
              <w:jc w:val="left"/>
            </w:pPr>
            <w:r w:rsidRPr="007336EE">
              <w:t>Thermal Resistance</w:t>
            </w:r>
            <w:r>
              <w:t>, Junction-to-Case</w:t>
            </w:r>
          </w:p>
        </w:tc>
        <w:tc>
          <w:tcPr>
            <w:tcW w:w="912" w:type="dxa"/>
            <w:vMerge w:val="restart"/>
          </w:tcPr>
          <w:p w14:paraId="3D043399" w14:textId="0F815497" w:rsidR="00511177" w:rsidRPr="00183D4A" w:rsidRDefault="00511177" w:rsidP="00590621">
            <w:pPr>
              <w:pStyle w:val="Bodyjustified"/>
              <w:keepNext/>
            </w:pPr>
            <w:r w:rsidRPr="007336EE">
              <w:t>R</w:t>
            </w:r>
            <w:r w:rsidRPr="00DF3D75">
              <w:rPr>
                <w:vertAlign w:val="subscript"/>
              </w:rPr>
              <w:t>th(j-c)</w:t>
            </w:r>
          </w:p>
        </w:tc>
        <w:tc>
          <w:tcPr>
            <w:tcW w:w="1418" w:type="dxa"/>
            <w:vMerge w:val="restart"/>
          </w:tcPr>
          <w:p w14:paraId="653C4AD3" w14:textId="078E8219" w:rsidR="00511177" w:rsidRPr="00183D4A" w:rsidRDefault="00511177" w:rsidP="00590621">
            <w:pPr>
              <w:pStyle w:val="Bodyjustified"/>
              <w:keepNext/>
            </w:pPr>
            <w:r w:rsidRPr="007336EE">
              <w:t>3101</w:t>
            </w:r>
          </w:p>
        </w:tc>
        <w:tc>
          <w:tcPr>
            <w:tcW w:w="1814" w:type="dxa"/>
            <w:tcBorders>
              <w:bottom w:val="nil"/>
            </w:tcBorders>
          </w:tcPr>
          <w:p w14:paraId="550F5D1D" w14:textId="221FA72E" w:rsidR="00511177" w:rsidRPr="00183D4A" w:rsidRDefault="00511177" w:rsidP="003668F4">
            <w:pPr>
              <w:pStyle w:val="Bodyjustified"/>
              <w:keepNext/>
              <w:jc w:val="left"/>
            </w:pPr>
            <w:r w:rsidRPr="007336EE">
              <w:t xml:space="preserve">Note </w:t>
            </w:r>
            <w:r>
              <w:t>1</w:t>
            </w:r>
          </w:p>
        </w:tc>
        <w:tc>
          <w:tcPr>
            <w:tcW w:w="709" w:type="dxa"/>
            <w:vMerge w:val="restart"/>
          </w:tcPr>
          <w:p w14:paraId="558C781B" w14:textId="366AA7E7" w:rsidR="00511177" w:rsidRPr="00183D4A" w:rsidRDefault="00605798" w:rsidP="00590621">
            <w:pPr>
              <w:pStyle w:val="Bodyjustified"/>
              <w:keepNext/>
            </w:pPr>
            <w:r>
              <w:t>-</w:t>
            </w:r>
          </w:p>
        </w:tc>
        <w:tc>
          <w:tcPr>
            <w:tcW w:w="739" w:type="dxa"/>
            <w:vMerge w:val="restart"/>
          </w:tcPr>
          <w:p w14:paraId="025419FB" w14:textId="21773F54" w:rsidR="00511177" w:rsidRPr="00183D4A" w:rsidRDefault="00511177" w:rsidP="00590621">
            <w:pPr>
              <w:pStyle w:val="Bodyjustified"/>
              <w:keepNext/>
            </w:pPr>
            <w:r>
              <w:t>Note 2</w:t>
            </w:r>
          </w:p>
        </w:tc>
        <w:tc>
          <w:tcPr>
            <w:tcW w:w="628" w:type="dxa"/>
            <w:vMerge w:val="restart"/>
          </w:tcPr>
          <w:p w14:paraId="6F756728" w14:textId="3A5D8DF2" w:rsidR="00511177" w:rsidRPr="00183D4A" w:rsidRDefault="00511177" w:rsidP="00590621">
            <w:pPr>
              <w:pStyle w:val="Bodyjustified"/>
              <w:keepNext/>
            </w:pPr>
            <w:r>
              <w:rPr>
                <w:rFonts w:cs="Arial"/>
              </w:rPr>
              <w:t>°C</w:t>
            </w:r>
            <w:r>
              <w:t>/W</w:t>
            </w:r>
          </w:p>
        </w:tc>
      </w:tr>
      <w:tr w:rsidR="00511177" w:rsidRPr="00183D4A" w14:paraId="0B27010F" w14:textId="77777777" w:rsidTr="00511177">
        <w:trPr>
          <w:trHeight w:val="737"/>
        </w:trPr>
        <w:tc>
          <w:tcPr>
            <w:tcW w:w="2518" w:type="dxa"/>
            <w:tcBorders>
              <w:top w:val="nil"/>
              <w:bottom w:val="nil"/>
            </w:tcBorders>
          </w:tcPr>
          <w:p w14:paraId="0DB080E1" w14:textId="46709D99" w:rsidR="00511177" w:rsidRPr="007336EE" w:rsidRDefault="00511177" w:rsidP="00767C10">
            <w:pPr>
              <w:pStyle w:val="Bodyjustified"/>
              <w:keepNext/>
              <w:jc w:val="right"/>
            </w:pPr>
            <w:r w:rsidRPr="003668F4">
              <w:t>Variants 01 to 06, 08 to 13, 15 to 20, 22 to 27</w:t>
            </w:r>
            <w:r>
              <w:t>, 29 </w:t>
            </w:r>
            <w:r w:rsidRPr="003668F4">
              <w:t>to</w:t>
            </w:r>
            <w:r>
              <w:t> 34, 36 to 40:</w:t>
            </w:r>
          </w:p>
        </w:tc>
        <w:tc>
          <w:tcPr>
            <w:tcW w:w="912" w:type="dxa"/>
            <w:vMerge/>
          </w:tcPr>
          <w:p w14:paraId="474CE24C" w14:textId="77777777" w:rsidR="00511177" w:rsidRPr="007336EE" w:rsidRDefault="00511177" w:rsidP="00590621">
            <w:pPr>
              <w:pStyle w:val="Bodyjustified"/>
              <w:keepNext/>
            </w:pPr>
          </w:p>
        </w:tc>
        <w:tc>
          <w:tcPr>
            <w:tcW w:w="1418" w:type="dxa"/>
            <w:vMerge/>
          </w:tcPr>
          <w:p w14:paraId="6B925E0A" w14:textId="77777777" w:rsidR="00511177" w:rsidRPr="007336EE" w:rsidRDefault="00511177" w:rsidP="00590621">
            <w:pPr>
              <w:pStyle w:val="Bodyjustified"/>
              <w:keepNext/>
            </w:pPr>
          </w:p>
        </w:tc>
        <w:tc>
          <w:tcPr>
            <w:tcW w:w="1814" w:type="dxa"/>
            <w:tcBorders>
              <w:top w:val="nil"/>
              <w:bottom w:val="nil"/>
            </w:tcBorders>
          </w:tcPr>
          <w:p w14:paraId="7E7F4584" w14:textId="77777777" w:rsidR="00511177" w:rsidRDefault="00511177" w:rsidP="003668F4">
            <w:pPr>
              <w:pStyle w:val="Bodyjustified"/>
              <w:keepNext/>
              <w:jc w:val="left"/>
            </w:pPr>
          </w:p>
          <w:p w14:paraId="739AE418" w14:textId="77777777" w:rsidR="00511177" w:rsidRDefault="00511177" w:rsidP="003668F4">
            <w:pPr>
              <w:pStyle w:val="Bodyjustified"/>
              <w:keepNext/>
              <w:jc w:val="left"/>
            </w:pPr>
          </w:p>
          <w:p w14:paraId="692E9D11" w14:textId="48B5D8E4" w:rsidR="00511177" w:rsidRPr="007336EE" w:rsidRDefault="00511177" w:rsidP="003668F4">
            <w:pPr>
              <w:pStyle w:val="Bodyjustified"/>
              <w:keepNext/>
              <w:jc w:val="left"/>
            </w:pPr>
            <w:r>
              <w:t>P = 0.25W</w:t>
            </w:r>
          </w:p>
        </w:tc>
        <w:tc>
          <w:tcPr>
            <w:tcW w:w="709" w:type="dxa"/>
            <w:vMerge/>
          </w:tcPr>
          <w:p w14:paraId="409AF425" w14:textId="77777777" w:rsidR="00511177" w:rsidRDefault="00511177" w:rsidP="00590621">
            <w:pPr>
              <w:pStyle w:val="Bodyjustified"/>
              <w:keepNext/>
            </w:pPr>
          </w:p>
        </w:tc>
        <w:tc>
          <w:tcPr>
            <w:tcW w:w="739" w:type="dxa"/>
            <w:vMerge/>
          </w:tcPr>
          <w:p w14:paraId="3C4C838C" w14:textId="45A0B05F" w:rsidR="00511177" w:rsidRDefault="00511177" w:rsidP="00590621">
            <w:pPr>
              <w:pStyle w:val="Bodyjustified"/>
              <w:keepNext/>
            </w:pPr>
          </w:p>
        </w:tc>
        <w:tc>
          <w:tcPr>
            <w:tcW w:w="628" w:type="dxa"/>
            <w:vMerge/>
          </w:tcPr>
          <w:p w14:paraId="5E5F5AB0" w14:textId="77777777" w:rsidR="00511177" w:rsidRDefault="00511177" w:rsidP="00590621">
            <w:pPr>
              <w:pStyle w:val="Bodyjustified"/>
              <w:keepNext/>
              <w:rPr>
                <w:rFonts w:cs="Arial"/>
              </w:rPr>
            </w:pPr>
          </w:p>
        </w:tc>
      </w:tr>
      <w:tr w:rsidR="00511177" w:rsidRPr="00183D4A" w14:paraId="58B4EB76" w14:textId="77777777" w:rsidTr="00511177">
        <w:trPr>
          <w:trHeight w:val="317"/>
        </w:trPr>
        <w:tc>
          <w:tcPr>
            <w:tcW w:w="2518" w:type="dxa"/>
            <w:tcBorders>
              <w:top w:val="nil"/>
            </w:tcBorders>
          </w:tcPr>
          <w:p w14:paraId="72605E3C" w14:textId="5D5CFCB5" w:rsidR="00511177" w:rsidRPr="007336EE" w:rsidRDefault="00511177" w:rsidP="00767C10">
            <w:pPr>
              <w:pStyle w:val="Bodyjustified"/>
              <w:keepNext/>
              <w:jc w:val="right"/>
            </w:pPr>
            <w:r w:rsidRPr="003668F4">
              <w:t xml:space="preserve">Variants </w:t>
            </w:r>
            <w:r w:rsidRPr="00DE091E">
              <w:t>07, 14, 21</w:t>
            </w:r>
            <w:r>
              <w:t>,</w:t>
            </w:r>
            <w:r w:rsidRPr="00DE091E">
              <w:t xml:space="preserve"> 28</w:t>
            </w:r>
            <w:r>
              <w:t>,</w:t>
            </w:r>
            <w:r w:rsidRPr="003668F4">
              <w:t xml:space="preserve"> </w:t>
            </w:r>
            <w:r>
              <w:t>35</w:t>
            </w:r>
            <w:r w:rsidR="006C70C1">
              <w:t>, 41 to 45</w:t>
            </w:r>
            <w:r>
              <w:t>:</w:t>
            </w:r>
          </w:p>
        </w:tc>
        <w:tc>
          <w:tcPr>
            <w:tcW w:w="912" w:type="dxa"/>
            <w:vMerge/>
          </w:tcPr>
          <w:p w14:paraId="760C1011" w14:textId="77777777" w:rsidR="00511177" w:rsidRPr="007336EE" w:rsidRDefault="00511177" w:rsidP="00590621">
            <w:pPr>
              <w:pStyle w:val="Bodyjustified"/>
              <w:keepNext/>
            </w:pPr>
          </w:p>
        </w:tc>
        <w:tc>
          <w:tcPr>
            <w:tcW w:w="1418" w:type="dxa"/>
            <w:vMerge/>
          </w:tcPr>
          <w:p w14:paraId="47D14826" w14:textId="77777777" w:rsidR="00511177" w:rsidRPr="007336EE" w:rsidRDefault="00511177" w:rsidP="00590621">
            <w:pPr>
              <w:pStyle w:val="Bodyjustified"/>
              <w:keepNext/>
            </w:pPr>
          </w:p>
        </w:tc>
        <w:tc>
          <w:tcPr>
            <w:tcW w:w="1814" w:type="dxa"/>
            <w:tcBorders>
              <w:top w:val="nil"/>
            </w:tcBorders>
          </w:tcPr>
          <w:p w14:paraId="53578478" w14:textId="77777777" w:rsidR="006C70C1" w:rsidRDefault="006C70C1" w:rsidP="003668F4">
            <w:pPr>
              <w:pStyle w:val="Bodyjustified"/>
              <w:keepNext/>
              <w:jc w:val="left"/>
            </w:pPr>
          </w:p>
          <w:p w14:paraId="42C9A9E7" w14:textId="034E6BAA" w:rsidR="00511177" w:rsidRPr="007336EE" w:rsidRDefault="00511177" w:rsidP="003668F4">
            <w:pPr>
              <w:pStyle w:val="Bodyjustified"/>
              <w:keepNext/>
              <w:jc w:val="left"/>
            </w:pPr>
            <w:r>
              <w:t>P = 0.5W</w:t>
            </w:r>
          </w:p>
        </w:tc>
        <w:tc>
          <w:tcPr>
            <w:tcW w:w="709" w:type="dxa"/>
            <w:vMerge/>
          </w:tcPr>
          <w:p w14:paraId="1D439B12" w14:textId="77777777" w:rsidR="00511177" w:rsidRDefault="00511177" w:rsidP="00590621">
            <w:pPr>
              <w:pStyle w:val="Bodyjustified"/>
              <w:keepNext/>
            </w:pPr>
          </w:p>
        </w:tc>
        <w:tc>
          <w:tcPr>
            <w:tcW w:w="739" w:type="dxa"/>
            <w:vMerge/>
          </w:tcPr>
          <w:p w14:paraId="4D87E36D" w14:textId="79E33A61" w:rsidR="00511177" w:rsidRDefault="00511177" w:rsidP="00590621">
            <w:pPr>
              <w:pStyle w:val="Bodyjustified"/>
              <w:keepNext/>
            </w:pPr>
          </w:p>
        </w:tc>
        <w:tc>
          <w:tcPr>
            <w:tcW w:w="628" w:type="dxa"/>
            <w:vMerge/>
          </w:tcPr>
          <w:p w14:paraId="712CA4A3" w14:textId="77777777" w:rsidR="00511177" w:rsidRDefault="00511177" w:rsidP="00590621">
            <w:pPr>
              <w:pStyle w:val="Bodyjustified"/>
              <w:keepNext/>
              <w:rPr>
                <w:rFonts w:cs="Arial"/>
              </w:rPr>
            </w:pPr>
          </w:p>
        </w:tc>
      </w:tr>
      <w:tr w:rsidR="008847FC" w:rsidRPr="00183D4A" w14:paraId="12B8FC2D" w14:textId="77777777" w:rsidTr="006C70C1">
        <w:trPr>
          <w:trHeight w:val="317"/>
        </w:trPr>
        <w:tc>
          <w:tcPr>
            <w:tcW w:w="2518" w:type="dxa"/>
            <w:tcBorders>
              <w:top w:val="single" w:sz="4" w:space="0" w:color="auto"/>
              <w:bottom w:val="single" w:sz="4" w:space="0" w:color="auto"/>
            </w:tcBorders>
            <w:vAlign w:val="center"/>
          </w:tcPr>
          <w:p w14:paraId="48A6804E" w14:textId="5F81CBD4" w:rsidR="008847FC" w:rsidRPr="00183D4A" w:rsidRDefault="008847FC" w:rsidP="006C70C1">
            <w:pPr>
              <w:pStyle w:val="Bodyjustified"/>
              <w:keepNext/>
              <w:jc w:val="left"/>
            </w:pPr>
            <w:r w:rsidRPr="00F6505B">
              <w:t>Total Capacitance</w:t>
            </w:r>
            <w:r w:rsidR="006C70C1">
              <w:t xml:space="preserve"> (Note 3)</w:t>
            </w:r>
          </w:p>
        </w:tc>
        <w:tc>
          <w:tcPr>
            <w:tcW w:w="912" w:type="dxa"/>
            <w:tcBorders>
              <w:bottom w:val="single" w:sz="4" w:space="0" w:color="auto"/>
            </w:tcBorders>
            <w:vAlign w:val="center"/>
          </w:tcPr>
          <w:p w14:paraId="36951C62" w14:textId="7C69A9B3" w:rsidR="008847FC" w:rsidRPr="00183D4A" w:rsidRDefault="008847FC" w:rsidP="006C70C1">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7CA03887" w:rsidR="008847FC" w:rsidRPr="00183D4A" w:rsidRDefault="008847FC" w:rsidP="006C70C1">
            <w:pPr>
              <w:pStyle w:val="Bodyjustified"/>
              <w:keepNext/>
            </w:pPr>
            <w:r w:rsidRPr="00F6505B">
              <w:t>4001</w:t>
            </w:r>
          </w:p>
        </w:tc>
        <w:tc>
          <w:tcPr>
            <w:tcW w:w="1814" w:type="dxa"/>
            <w:tcBorders>
              <w:top w:val="single" w:sz="4" w:space="0" w:color="auto"/>
              <w:bottom w:val="single" w:sz="4" w:space="0" w:color="auto"/>
            </w:tcBorders>
            <w:vAlign w:val="center"/>
          </w:tcPr>
          <w:p w14:paraId="5EC646A3" w14:textId="259BF51C" w:rsidR="008847FC" w:rsidRPr="00183D4A" w:rsidRDefault="008847FC" w:rsidP="006C70C1">
            <w:pPr>
              <w:pStyle w:val="Bodyjustified"/>
              <w:keepNext/>
              <w:jc w:val="left"/>
            </w:pPr>
            <w:r w:rsidRPr="00B87D8C">
              <w:t>V</w:t>
            </w:r>
            <w:r w:rsidRPr="000246AA">
              <w:rPr>
                <w:vertAlign w:val="subscript"/>
              </w:rPr>
              <w:t>R</w:t>
            </w:r>
            <w:r>
              <w:rPr>
                <w:vertAlign w:val="subscript"/>
              </w:rPr>
              <w:t xml:space="preserve"> </w:t>
            </w:r>
            <w:r w:rsidRPr="00B87D8C">
              <w:t>= -</w:t>
            </w:r>
            <w:r w:rsidR="00767C10">
              <w:t>6</w:t>
            </w:r>
            <w:r w:rsidRPr="00B87D8C">
              <w:t>V</w:t>
            </w:r>
            <w:r w:rsidR="00DD09BE">
              <w:t xml:space="preserve">, </w:t>
            </w:r>
            <w:r>
              <w:t>f </w:t>
            </w:r>
            <w:r w:rsidRPr="00B87D8C">
              <w:t>=</w:t>
            </w:r>
            <w:r>
              <w:t> </w:t>
            </w:r>
            <w:r w:rsidRPr="00B87D8C">
              <w:t>1MHz</w:t>
            </w:r>
          </w:p>
        </w:tc>
        <w:tc>
          <w:tcPr>
            <w:tcW w:w="709" w:type="dxa"/>
            <w:tcBorders>
              <w:bottom w:val="single" w:sz="4" w:space="0" w:color="auto"/>
            </w:tcBorders>
            <w:vAlign w:val="center"/>
          </w:tcPr>
          <w:p w14:paraId="32593CC5" w14:textId="1B16359A" w:rsidR="008847FC" w:rsidRPr="00183D4A" w:rsidRDefault="00BE42F9" w:rsidP="006C70C1">
            <w:pPr>
              <w:pStyle w:val="Bodyjustified"/>
              <w:keepNext/>
            </w:pPr>
            <w:r>
              <w:t>-</w:t>
            </w:r>
          </w:p>
        </w:tc>
        <w:tc>
          <w:tcPr>
            <w:tcW w:w="739" w:type="dxa"/>
            <w:tcBorders>
              <w:bottom w:val="single" w:sz="4" w:space="0" w:color="auto"/>
            </w:tcBorders>
            <w:vAlign w:val="center"/>
          </w:tcPr>
          <w:p w14:paraId="05E6271B" w14:textId="6210E487" w:rsidR="008847FC" w:rsidRPr="00183D4A" w:rsidRDefault="008847FC" w:rsidP="006C70C1">
            <w:pPr>
              <w:pStyle w:val="Bodyjustified"/>
              <w:keepNext/>
            </w:pPr>
            <w:r>
              <w:t xml:space="preserve">Note </w:t>
            </w:r>
            <w:r w:rsidR="006C70C1">
              <w:t>5</w:t>
            </w:r>
          </w:p>
        </w:tc>
        <w:tc>
          <w:tcPr>
            <w:tcW w:w="628" w:type="dxa"/>
            <w:tcBorders>
              <w:bottom w:val="single" w:sz="4" w:space="0" w:color="auto"/>
            </w:tcBorders>
            <w:vAlign w:val="center"/>
          </w:tcPr>
          <w:p w14:paraId="6976EEED" w14:textId="656852FF" w:rsidR="008847FC" w:rsidRPr="00183D4A" w:rsidRDefault="008847FC" w:rsidP="006C70C1">
            <w:pPr>
              <w:pStyle w:val="Bodyjustified"/>
              <w:keepNext/>
            </w:pPr>
            <w:r>
              <w:t>pF</w:t>
            </w:r>
          </w:p>
        </w:tc>
      </w:tr>
      <w:tr w:rsidR="006C70C1" w:rsidRPr="00183D4A" w14:paraId="2BF80615" w14:textId="77777777" w:rsidTr="006C70C1">
        <w:trPr>
          <w:trHeight w:val="510"/>
        </w:trPr>
        <w:tc>
          <w:tcPr>
            <w:tcW w:w="2518" w:type="dxa"/>
            <w:tcBorders>
              <w:top w:val="single" w:sz="4" w:space="0" w:color="auto"/>
              <w:bottom w:val="single" w:sz="4" w:space="0" w:color="auto"/>
            </w:tcBorders>
          </w:tcPr>
          <w:p w14:paraId="14666690" w14:textId="12747C14" w:rsidR="006C70C1" w:rsidRPr="00F6505B" w:rsidRDefault="006C70C1" w:rsidP="006C70C1">
            <w:pPr>
              <w:pStyle w:val="Bodyjustified"/>
              <w:keepNext/>
              <w:jc w:val="left"/>
            </w:pPr>
            <w:r>
              <w:t>Junction</w:t>
            </w:r>
            <w:r w:rsidRPr="00F6505B">
              <w:t xml:space="preserve"> Capacitance</w:t>
            </w:r>
            <w:r>
              <w:t xml:space="preserve"> (Note 4)</w:t>
            </w:r>
          </w:p>
        </w:tc>
        <w:tc>
          <w:tcPr>
            <w:tcW w:w="912" w:type="dxa"/>
            <w:tcBorders>
              <w:bottom w:val="single" w:sz="4" w:space="0" w:color="auto"/>
            </w:tcBorders>
          </w:tcPr>
          <w:p w14:paraId="3779678C" w14:textId="4510DEC9" w:rsidR="006C70C1" w:rsidRPr="00F6505B" w:rsidRDefault="006C70C1" w:rsidP="006C70C1">
            <w:pPr>
              <w:pStyle w:val="Bodyjustified"/>
              <w:keepNext/>
            </w:pPr>
            <w:r w:rsidRPr="00F6505B">
              <w:t>C</w:t>
            </w:r>
            <w:r w:rsidRPr="006C70C1">
              <w:rPr>
                <w:vertAlign w:val="subscript"/>
              </w:rPr>
              <w:t>J</w:t>
            </w:r>
          </w:p>
        </w:tc>
        <w:tc>
          <w:tcPr>
            <w:tcW w:w="1418" w:type="dxa"/>
            <w:tcBorders>
              <w:bottom w:val="single" w:sz="4" w:space="0" w:color="auto"/>
            </w:tcBorders>
          </w:tcPr>
          <w:p w14:paraId="47863967" w14:textId="3E98ECF5" w:rsidR="006C70C1" w:rsidRPr="00F6505B" w:rsidRDefault="006C70C1" w:rsidP="00590621">
            <w:pPr>
              <w:pStyle w:val="Bodyjustified"/>
              <w:keepNext/>
            </w:pPr>
            <w:r w:rsidRPr="00F6505B">
              <w:t>4001</w:t>
            </w:r>
          </w:p>
        </w:tc>
        <w:tc>
          <w:tcPr>
            <w:tcW w:w="1814" w:type="dxa"/>
            <w:tcBorders>
              <w:top w:val="single" w:sz="4" w:space="0" w:color="auto"/>
              <w:bottom w:val="single" w:sz="4" w:space="0" w:color="auto"/>
            </w:tcBorders>
          </w:tcPr>
          <w:p w14:paraId="03551291" w14:textId="0BC73ED6" w:rsidR="006C70C1" w:rsidRPr="00B87D8C" w:rsidRDefault="006C70C1" w:rsidP="00DD09BE">
            <w:pPr>
              <w:pStyle w:val="Bodyjustified"/>
              <w:keepNext/>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71B5F899" w14:textId="75C24452" w:rsidR="006C70C1" w:rsidRDefault="006C70C1" w:rsidP="00590621">
            <w:pPr>
              <w:pStyle w:val="Bodyjustified"/>
              <w:keepNext/>
            </w:pPr>
            <w:r>
              <w:t>-</w:t>
            </w:r>
          </w:p>
        </w:tc>
        <w:tc>
          <w:tcPr>
            <w:tcW w:w="739" w:type="dxa"/>
            <w:tcBorders>
              <w:bottom w:val="single" w:sz="4" w:space="0" w:color="auto"/>
            </w:tcBorders>
          </w:tcPr>
          <w:p w14:paraId="6D0F0110" w14:textId="38C400EA" w:rsidR="006C70C1" w:rsidRDefault="006C70C1" w:rsidP="006C70C1">
            <w:pPr>
              <w:pStyle w:val="Bodyjustified"/>
              <w:keepNext/>
            </w:pPr>
            <w:r>
              <w:t>Note 5</w:t>
            </w:r>
          </w:p>
        </w:tc>
        <w:tc>
          <w:tcPr>
            <w:tcW w:w="628" w:type="dxa"/>
            <w:tcBorders>
              <w:bottom w:val="single" w:sz="4" w:space="0" w:color="auto"/>
            </w:tcBorders>
          </w:tcPr>
          <w:p w14:paraId="73A8C0C4" w14:textId="5263E5E7" w:rsidR="006C70C1" w:rsidRDefault="006C70C1" w:rsidP="00590621">
            <w:pPr>
              <w:pStyle w:val="Bodyjustified"/>
              <w:keepNext/>
            </w:pPr>
            <w:r>
              <w:t>pF</w:t>
            </w:r>
          </w:p>
        </w:tc>
      </w:tr>
      <w:tr w:rsidR="00EF7C15" w:rsidRPr="00183D4A" w14:paraId="1CD4BC93" w14:textId="77777777" w:rsidTr="00CC3338">
        <w:trPr>
          <w:trHeight w:val="510"/>
        </w:trPr>
        <w:tc>
          <w:tcPr>
            <w:tcW w:w="2518" w:type="dxa"/>
            <w:tcBorders>
              <w:bottom w:val="nil"/>
            </w:tcBorders>
          </w:tcPr>
          <w:p w14:paraId="5DAF0A69" w14:textId="0F7A0114" w:rsidR="00EF7C15" w:rsidRPr="00183D4A" w:rsidRDefault="00EF7C15" w:rsidP="00DF37B2">
            <w:pPr>
              <w:pStyle w:val="Bodyjustified"/>
              <w:keepNext/>
              <w:jc w:val="left"/>
            </w:pPr>
            <w:r>
              <w:t>Forward Series Resistance</w:t>
            </w:r>
          </w:p>
        </w:tc>
        <w:tc>
          <w:tcPr>
            <w:tcW w:w="912" w:type="dxa"/>
            <w:vMerge w:val="restart"/>
          </w:tcPr>
          <w:p w14:paraId="1F2F439A" w14:textId="568828C4" w:rsidR="00EF7C15" w:rsidRPr="00183D4A" w:rsidRDefault="00EF7C15" w:rsidP="00EB00AB">
            <w:pPr>
              <w:pStyle w:val="Bodyjustified"/>
              <w:keepNext/>
            </w:pPr>
            <w:r>
              <w:t>R</w:t>
            </w:r>
            <w:r w:rsidRPr="00072F6F">
              <w:rPr>
                <w:vertAlign w:val="subscript"/>
              </w:rPr>
              <w:t>SF</w:t>
            </w:r>
          </w:p>
        </w:tc>
        <w:tc>
          <w:tcPr>
            <w:tcW w:w="1418" w:type="dxa"/>
            <w:vMerge w:val="restart"/>
          </w:tcPr>
          <w:p w14:paraId="73411C2C" w14:textId="4090D280" w:rsidR="00EF7C15" w:rsidRPr="00183D4A" w:rsidRDefault="00EF7C15" w:rsidP="00EB00AB">
            <w:pPr>
              <w:pStyle w:val="Bodyjustified"/>
              <w:keepNext/>
            </w:pPr>
            <w:r>
              <w:t>4056</w:t>
            </w:r>
          </w:p>
        </w:tc>
        <w:tc>
          <w:tcPr>
            <w:tcW w:w="1814" w:type="dxa"/>
            <w:vMerge w:val="restart"/>
          </w:tcPr>
          <w:p w14:paraId="01EB247D" w14:textId="3F15899E" w:rsidR="00EF7C15" w:rsidRDefault="00EF7C15" w:rsidP="00072F6F">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2F6F">
            <w:pPr>
              <w:pStyle w:val="Bodyjustified"/>
              <w:jc w:val="left"/>
            </w:pPr>
            <w:r>
              <w:t>f = 120MHz</w:t>
            </w:r>
          </w:p>
        </w:tc>
        <w:tc>
          <w:tcPr>
            <w:tcW w:w="709" w:type="dxa"/>
            <w:tcBorders>
              <w:bottom w:val="nil"/>
            </w:tcBorders>
          </w:tcPr>
          <w:p w14:paraId="48625BCD" w14:textId="12BE8C5A" w:rsidR="00EF7C15" w:rsidRPr="00183D4A" w:rsidRDefault="00EF7C15" w:rsidP="00EB00AB">
            <w:pPr>
              <w:pStyle w:val="Bodyjustified"/>
              <w:keepNext/>
            </w:pPr>
          </w:p>
        </w:tc>
        <w:tc>
          <w:tcPr>
            <w:tcW w:w="739" w:type="dxa"/>
            <w:tcBorders>
              <w:bottom w:val="nil"/>
            </w:tcBorders>
          </w:tcPr>
          <w:p w14:paraId="006897CD" w14:textId="22D9A5E8" w:rsidR="00EF7C15" w:rsidRPr="00183D4A" w:rsidRDefault="00EF7C15" w:rsidP="00EB00AB">
            <w:pPr>
              <w:pStyle w:val="Bodyjustified"/>
              <w:keepNext/>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CC3338">
        <w:trPr>
          <w:trHeight w:val="283"/>
        </w:trPr>
        <w:tc>
          <w:tcPr>
            <w:tcW w:w="2518" w:type="dxa"/>
            <w:tcBorders>
              <w:top w:val="nil"/>
              <w:bottom w:val="single" w:sz="4" w:space="0" w:color="auto"/>
            </w:tcBorders>
          </w:tcPr>
          <w:p w14:paraId="22508799" w14:textId="333F8C64" w:rsidR="00EF7C15" w:rsidRDefault="00EF7C15" w:rsidP="00DF37B2">
            <w:pPr>
              <w:pStyle w:val="Bodyjustified"/>
              <w:keepNext/>
              <w:jc w:val="right"/>
            </w:pPr>
            <w:r>
              <w:t>Variants 01 to 07</w:t>
            </w:r>
            <w:r w:rsidR="00C962E2">
              <w:t>,</w:t>
            </w:r>
            <w:r>
              <w:t xml:space="preserve"> </w:t>
            </w:r>
            <w:r w:rsidR="00767C10">
              <w:t>36</w:t>
            </w:r>
            <w:r w:rsidR="006C70C1">
              <w:t>, 41</w:t>
            </w:r>
            <w:r>
              <w:t>:</w:t>
            </w:r>
          </w:p>
          <w:p w14:paraId="63DBF2CB" w14:textId="27F99F83" w:rsidR="00EF7C15" w:rsidRDefault="00EF7C15" w:rsidP="00DF37B2">
            <w:pPr>
              <w:pStyle w:val="Bodyjustified"/>
              <w:keepNext/>
              <w:jc w:val="right"/>
            </w:pPr>
            <w:r>
              <w:t>Variants 08 to 14</w:t>
            </w:r>
            <w:r w:rsidR="00C962E2">
              <w:t>,</w:t>
            </w:r>
            <w:r>
              <w:t xml:space="preserve"> </w:t>
            </w:r>
            <w:r w:rsidR="00767C10">
              <w:t>37</w:t>
            </w:r>
            <w:r w:rsidR="006C70C1">
              <w:t>, 42</w:t>
            </w:r>
            <w:r>
              <w:t>:</w:t>
            </w:r>
          </w:p>
          <w:p w14:paraId="40909B57" w14:textId="2E692D7F" w:rsidR="00EF7C15" w:rsidRDefault="00EF7C15" w:rsidP="00DF37B2">
            <w:pPr>
              <w:pStyle w:val="Bodyjustified"/>
              <w:keepNext/>
              <w:jc w:val="right"/>
            </w:pPr>
            <w:r>
              <w:t>Variants 15 to 21</w:t>
            </w:r>
            <w:r w:rsidR="00C962E2">
              <w:t>,</w:t>
            </w:r>
            <w:r>
              <w:t xml:space="preserve"> </w:t>
            </w:r>
            <w:r w:rsidR="00767C10">
              <w:t>38</w:t>
            </w:r>
            <w:r w:rsidR="006C70C1">
              <w:t>, 43</w:t>
            </w:r>
            <w:r>
              <w:t>:</w:t>
            </w:r>
          </w:p>
          <w:p w14:paraId="658621B2" w14:textId="140330DD" w:rsidR="00EF7C15" w:rsidRDefault="00EF7C15" w:rsidP="00DF37B2">
            <w:pPr>
              <w:pStyle w:val="Bodyjustified"/>
              <w:keepNext/>
              <w:jc w:val="right"/>
            </w:pPr>
            <w:r>
              <w:t>Variants 22 to 28</w:t>
            </w:r>
            <w:r w:rsidR="00C962E2">
              <w:t>,</w:t>
            </w:r>
            <w:r>
              <w:t xml:space="preserve"> </w:t>
            </w:r>
            <w:r w:rsidR="00767C10">
              <w:t>39</w:t>
            </w:r>
            <w:r w:rsidR="006C70C1">
              <w:t>, 44</w:t>
            </w:r>
            <w:r>
              <w:t>:</w:t>
            </w:r>
          </w:p>
          <w:p w14:paraId="17394FD0" w14:textId="59764BF3" w:rsidR="00EF7C15" w:rsidRDefault="00EF7C15" w:rsidP="00767C10">
            <w:pPr>
              <w:pStyle w:val="Bodyjustified"/>
              <w:keepNext/>
              <w:jc w:val="right"/>
            </w:pPr>
            <w:r>
              <w:t>Variants 29 to 35</w:t>
            </w:r>
            <w:r w:rsidR="00C962E2">
              <w:t>,</w:t>
            </w:r>
            <w:r>
              <w:t xml:space="preserve"> 4</w:t>
            </w:r>
            <w:r w:rsidR="00767C10">
              <w:t>0</w:t>
            </w:r>
            <w:r w:rsidR="006C70C1">
              <w:t>, 45</w:t>
            </w:r>
            <w:r>
              <w:t>:</w:t>
            </w:r>
          </w:p>
        </w:tc>
        <w:tc>
          <w:tcPr>
            <w:tcW w:w="912" w:type="dxa"/>
            <w:vMerge/>
            <w:tcBorders>
              <w:bottom w:val="single" w:sz="4" w:space="0" w:color="auto"/>
            </w:tcBorders>
          </w:tcPr>
          <w:p w14:paraId="0CB7A885" w14:textId="77777777" w:rsidR="00EF7C15" w:rsidRPr="00046BC4" w:rsidRDefault="00EF7C15" w:rsidP="00EB00AB">
            <w:pPr>
              <w:pStyle w:val="Bodyjustified"/>
              <w:keepNext/>
              <w:rPr>
                <w:rFonts w:asciiTheme="majorHAnsi" w:hAnsiTheme="majorHAnsi" w:cs="Arial"/>
              </w:rPr>
            </w:pPr>
          </w:p>
        </w:tc>
        <w:tc>
          <w:tcPr>
            <w:tcW w:w="1418" w:type="dxa"/>
            <w:vMerge/>
            <w:tcBorders>
              <w:bottom w:val="single" w:sz="4" w:space="0" w:color="auto"/>
            </w:tcBorders>
          </w:tcPr>
          <w:p w14:paraId="7CC8B481" w14:textId="77777777" w:rsidR="00EF7C15" w:rsidRDefault="00EF7C15" w:rsidP="00EB00AB">
            <w:pPr>
              <w:pStyle w:val="Bodyjustified"/>
              <w:keepNext/>
            </w:pPr>
          </w:p>
        </w:tc>
        <w:tc>
          <w:tcPr>
            <w:tcW w:w="1814" w:type="dxa"/>
            <w:vMerge/>
            <w:tcBorders>
              <w:bottom w:val="single" w:sz="4" w:space="0" w:color="auto"/>
            </w:tcBorders>
          </w:tcPr>
          <w:p w14:paraId="3AC1AFED" w14:textId="77777777" w:rsidR="00EF7C15" w:rsidRPr="00B87D8C" w:rsidRDefault="00EF7C15" w:rsidP="006227FF">
            <w:pPr>
              <w:pStyle w:val="Bodyjustified"/>
              <w:jc w:val="left"/>
            </w:pPr>
          </w:p>
        </w:tc>
        <w:tc>
          <w:tcPr>
            <w:tcW w:w="709" w:type="dxa"/>
            <w:tcBorders>
              <w:top w:val="nil"/>
              <w:bottom w:val="single" w:sz="4" w:space="0" w:color="auto"/>
            </w:tcBorders>
          </w:tcPr>
          <w:p w14:paraId="72E9D8E5" w14:textId="77777777" w:rsidR="00EF7C15" w:rsidRDefault="00EF7C15" w:rsidP="009F55E5">
            <w:pPr>
              <w:pStyle w:val="Bodyjustified"/>
            </w:pPr>
            <w:r>
              <w:t>-</w:t>
            </w:r>
          </w:p>
          <w:p w14:paraId="1032B9F6" w14:textId="77777777" w:rsidR="00EF7C15" w:rsidRDefault="00EF7C15" w:rsidP="009F55E5">
            <w:pPr>
              <w:pStyle w:val="Bodyjustified"/>
            </w:pPr>
            <w:r>
              <w:t>-</w:t>
            </w:r>
          </w:p>
          <w:p w14:paraId="0B18E892" w14:textId="77777777" w:rsidR="00EF7C15" w:rsidRDefault="00EF7C15" w:rsidP="009F55E5">
            <w:pPr>
              <w:pStyle w:val="Bodyjustified"/>
            </w:pPr>
            <w:r>
              <w:t>-</w:t>
            </w:r>
          </w:p>
          <w:p w14:paraId="4DD15F58" w14:textId="77777777" w:rsidR="00EF7C15" w:rsidRDefault="00EF7C15" w:rsidP="009F55E5">
            <w:pPr>
              <w:pStyle w:val="Bodyjustified"/>
            </w:pPr>
            <w:r>
              <w:t>-</w:t>
            </w:r>
          </w:p>
          <w:p w14:paraId="3386E2B4" w14:textId="745E6763" w:rsidR="00EF7C15" w:rsidRDefault="00EF7C15" w:rsidP="00767C10">
            <w:pPr>
              <w:pStyle w:val="Bodyjustified"/>
            </w:pPr>
            <w:r>
              <w:t>-</w:t>
            </w:r>
          </w:p>
        </w:tc>
        <w:tc>
          <w:tcPr>
            <w:tcW w:w="739" w:type="dxa"/>
            <w:tcBorders>
              <w:top w:val="nil"/>
              <w:bottom w:val="single" w:sz="4" w:space="0" w:color="auto"/>
            </w:tcBorders>
          </w:tcPr>
          <w:p w14:paraId="040BB181" w14:textId="5F633A95" w:rsidR="00EF7C15" w:rsidRDefault="00767C10" w:rsidP="009F55E5">
            <w:pPr>
              <w:pStyle w:val="Bodyjustified"/>
            </w:pPr>
            <w:r>
              <w:t>1.8</w:t>
            </w:r>
          </w:p>
          <w:p w14:paraId="641E555B" w14:textId="77777777" w:rsidR="00EF7C15" w:rsidRDefault="00EF7C15" w:rsidP="009F55E5">
            <w:pPr>
              <w:pStyle w:val="Bodyjustified"/>
            </w:pPr>
            <w:r>
              <w:t>1.5</w:t>
            </w:r>
          </w:p>
          <w:p w14:paraId="3556712D" w14:textId="77777777" w:rsidR="00EF7C15" w:rsidRDefault="00EF7C15" w:rsidP="009F55E5">
            <w:pPr>
              <w:pStyle w:val="Bodyjustified"/>
            </w:pPr>
            <w:r>
              <w:t>1</w:t>
            </w:r>
          </w:p>
          <w:p w14:paraId="58E32D11" w14:textId="5B2801BD" w:rsidR="00EF7C15" w:rsidRDefault="00EF7C15" w:rsidP="009F55E5">
            <w:pPr>
              <w:pStyle w:val="Bodyjustified"/>
            </w:pPr>
            <w:r>
              <w:t>0.</w:t>
            </w:r>
            <w:r w:rsidR="00767C10">
              <w:t>9</w:t>
            </w:r>
          </w:p>
          <w:p w14:paraId="58B3D16E" w14:textId="6FA046B9" w:rsidR="00EF7C15" w:rsidRPr="00B87D8C" w:rsidRDefault="00EF7C15" w:rsidP="00767C10">
            <w:pPr>
              <w:pStyle w:val="Bodyjustified"/>
            </w:pPr>
            <w:r>
              <w:t>0.</w:t>
            </w:r>
            <w:r w:rsidR="00767C10">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CC3338">
        <w:trPr>
          <w:trHeight w:val="510"/>
        </w:trPr>
        <w:tc>
          <w:tcPr>
            <w:tcW w:w="2518" w:type="dxa"/>
            <w:tcBorders>
              <w:bottom w:val="nil"/>
            </w:tcBorders>
          </w:tcPr>
          <w:p w14:paraId="618F1CF0" w14:textId="5720671C" w:rsidR="00EF7C15" w:rsidRPr="00183D4A" w:rsidRDefault="00EF7C15" w:rsidP="006C70C1">
            <w:pPr>
              <w:pStyle w:val="Bodyjustified"/>
              <w:keepNext/>
              <w:jc w:val="left"/>
            </w:pPr>
            <w:r>
              <w:t xml:space="preserve">Minority Carrier Lifetime (Note </w:t>
            </w:r>
            <w:r w:rsidR="006C70C1">
              <w:t>6</w:t>
            </w:r>
            <w:r>
              <w:t>)</w:t>
            </w:r>
          </w:p>
        </w:tc>
        <w:tc>
          <w:tcPr>
            <w:tcW w:w="912" w:type="dxa"/>
            <w:vMerge w:val="restart"/>
          </w:tcPr>
          <w:p w14:paraId="4A561D65" w14:textId="54E4D9F9" w:rsidR="00EF7C15" w:rsidRPr="00183D4A" w:rsidRDefault="00AF71A5" w:rsidP="00EB00AB">
            <w:pPr>
              <w:pStyle w:val="Bodyjustified"/>
            </w:pPr>
            <w:r w:rsidRPr="00AF71A5">
              <w:rPr>
                <w:rFonts w:ascii="Symbol" w:hAnsi="Symbol" w:cs="Arial"/>
              </w:rPr>
              <w:sym w:font="Symbol" w:char="F074"/>
            </w:r>
            <w:r w:rsidR="00EF7C15" w:rsidRPr="00662683">
              <w:rPr>
                <w:vertAlign w:val="subscript"/>
              </w:rPr>
              <w:t>L</w:t>
            </w:r>
          </w:p>
        </w:tc>
        <w:tc>
          <w:tcPr>
            <w:tcW w:w="1418" w:type="dxa"/>
            <w:vMerge w:val="restart"/>
          </w:tcPr>
          <w:p w14:paraId="64B28F58" w14:textId="6EE32119" w:rsidR="00EF7C15" w:rsidRPr="00183D4A" w:rsidRDefault="0038688C" w:rsidP="00EB00AB">
            <w:pPr>
              <w:pStyle w:val="Bodyjustified"/>
            </w:pPr>
            <w:r>
              <w:t>4031</w:t>
            </w:r>
          </w:p>
        </w:tc>
        <w:tc>
          <w:tcPr>
            <w:tcW w:w="1814" w:type="dxa"/>
            <w:vMerge w:val="restart"/>
          </w:tcPr>
          <w:p w14:paraId="39F40CDD" w14:textId="384D4EDC"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EF7C15" w:rsidRPr="00183D4A" w14:paraId="5FE72B29" w14:textId="77777777" w:rsidTr="00CC3338">
        <w:trPr>
          <w:trHeight w:val="283"/>
        </w:trPr>
        <w:tc>
          <w:tcPr>
            <w:tcW w:w="2518" w:type="dxa"/>
            <w:tcBorders>
              <w:top w:val="nil"/>
            </w:tcBorders>
          </w:tcPr>
          <w:p w14:paraId="0C4BC928" w14:textId="112077FD" w:rsidR="00767C10" w:rsidRDefault="00767C10" w:rsidP="00767C10">
            <w:pPr>
              <w:pStyle w:val="Bodyjustified"/>
              <w:keepNext/>
              <w:jc w:val="right"/>
            </w:pPr>
            <w:r>
              <w:t>Variants 01 to 07, 36</w:t>
            </w:r>
            <w:r w:rsidR="006C70C1">
              <w:t>, 41</w:t>
            </w:r>
            <w:r>
              <w:t>:</w:t>
            </w:r>
          </w:p>
          <w:p w14:paraId="5270BA74" w14:textId="25A7DE15" w:rsidR="00767C10" w:rsidRDefault="00767C10" w:rsidP="00767C10">
            <w:pPr>
              <w:pStyle w:val="Bodyjustified"/>
              <w:keepNext/>
              <w:jc w:val="right"/>
            </w:pPr>
            <w:r>
              <w:t xml:space="preserve">Variants 08 to 14, </w:t>
            </w:r>
            <w:r w:rsidRPr="00767C10">
              <w:t xml:space="preserve">15 to 21, </w:t>
            </w:r>
            <w:r>
              <w:t xml:space="preserve"> 37, 38</w:t>
            </w:r>
            <w:r w:rsidR="006C70C1">
              <w:t>, 42, 43</w:t>
            </w:r>
            <w:r>
              <w:t>:</w:t>
            </w:r>
          </w:p>
          <w:p w14:paraId="2C95BE6B" w14:textId="33FF95CF" w:rsidR="00767C10" w:rsidRDefault="00767C10" w:rsidP="00767C10">
            <w:pPr>
              <w:pStyle w:val="Bodyjustified"/>
              <w:keepNext/>
              <w:jc w:val="right"/>
            </w:pPr>
            <w:r>
              <w:t>Variants 22 to 28, 39</w:t>
            </w:r>
            <w:r w:rsidR="006C70C1">
              <w:t>, 44</w:t>
            </w:r>
            <w:r>
              <w:t>:</w:t>
            </w:r>
          </w:p>
          <w:p w14:paraId="7AC9A2A1" w14:textId="6F22F94B" w:rsidR="00EF7C15" w:rsidRPr="008A46C7" w:rsidRDefault="00767C10" w:rsidP="00767C10">
            <w:pPr>
              <w:pStyle w:val="Bodyjustified"/>
              <w:jc w:val="right"/>
            </w:pPr>
            <w:r>
              <w:t>Variants 29 to 35, 40</w:t>
            </w:r>
            <w:r w:rsidR="006C70C1">
              <w:t>, 45</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177F598D" w14:textId="77777777" w:rsidR="00EF7C15" w:rsidRDefault="006C70C1" w:rsidP="00EF7C15">
            <w:pPr>
              <w:pStyle w:val="Bodyjustified"/>
            </w:pPr>
            <w:r>
              <w:t>-</w:t>
            </w:r>
          </w:p>
          <w:p w14:paraId="0B9B364A" w14:textId="77777777" w:rsidR="006C70C1" w:rsidRDefault="006C70C1" w:rsidP="00EF7C15">
            <w:pPr>
              <w:pStyle w:val="Bodyjustified"/>
            </w:pPr>
          </w:p>
          <w:p w14:paraId="5C7E73F9" w14:textId="77777777" w:rsidR="006C70C1" w:rsidRDefault="006C70C1" w:rsidP="00EF7C15">
            <w:pPr>
              <w:pStyle w:val="Bodyjustified"/>
            </w:pPr>
            <w:r>
              <w:t>-</w:t>
            </w:r>
          </w:p>
          <w:p w14:paraId="35668629" w14:textId="77777777" w:rsidR="006C70C1" w:rsidRDefault="006C70C1" w:rsidP="00EF7C15">
            <w:pPr>
              <w:pStyle w:val="Bodyjustified"/>
            </w:pPr>
            <w:r>
              <w:t>-</w:t>
            </w:r>
          </w:p>
          <w:p w14:paraId="34BB5815" w14:textId="5C66EC00" w:rsidR="006C70C1" w:rsidRPr="00B87D8C" w:rsidRDefault="006C70C1" w:rsidP="00EF7C15">
            <w:pPr>
              <w:pStyle w:val="Bodyjustified"/>
            </w:pPr>
            <w:r>
              <w:t>-</w:t>
            </w:r>
          </w:p>
        </w:tc>
        <w:tc>
          <w:tcPr>
            <w:tcW w:w="739" w:type="dxa"/>
            <w:tcBorders>
              <w:top w:val="nil"/>
            </w:tcBorders>
          </w:tcPr>
          <w:p w14:paraId="0EEA90C3" w14:textId="77777777" w:rsidR="006C70C1" w:rsidRDefault="006C70C1" w:rsidP="006C70C1">
            <w:pPr>
              <w:pStyle w:val="Bodyjustified"/>
            </w:pPr>
            <w:r>
              <w:t>40</w:t>
            </w:r>
          </w:p>
          <w:p w14:paraId="57C03978" w14:textId="77777777" w:rsidR="006C70C1" w:rsidRDefault="006C70C1" w:rsidP="006C70C1">
            <w:pPr>
              <w:pStyle w:val="Bodyjustified"/>
            </w:pPr>
          </w:p>
          <w:p w14:paraId="04698604" w14:textId="77777777" w:rsidR="006C70C1" w:rsidRDefault="006C70C1" w:rsidP="006C70C1">
            <w:pPr>
              <w:pStyle w:val="Bodyjustified"/>
            </w:pPr>
            <w:r>
              <w:t>50</w:t>
            </w:r>
          </w:p>
          <w:p w14:paraId="5F46FDA0" w14:textId="77777777" w:rsidR="006C70C1" w:rsidRDefault="006C70C1" w:rsidP="006C70C1">
            <w:pPr>
              <w:pStyle w:val="Bodyjustified"/>
            </w:pPr>
            <w:r>
              <w:t>60</w:t>
            </w:r>
          </w:p>
          <w:p w14:paraId="122EE7A9" w14:textId="417CC97A" w:rsidR="00EF7C15" w:rsidRPr="00B87D8C" w:rsidRDefault="006C70C1" w:rsidP="006C70C1">
            <w:pPr>
              <w:pStyle w:val="Bodyjustified"/>
            </w:pPr>
            <w:r>
              <w:t>80</w:t>
            </w:r>
          </w:p>
        </w:tc>
        <w:tc>
          <w:tcPr>
            <w:tcW w:w="628" w:type="dxa"/>
            <w:vMerge/>
          </w:tcPr>
          <w:p w14:paraId="2C7A038E" w14:textId="77777777" w:rsidR="00EF7C15" w:rsidRPr="00B87D8C" w:rsidRDefault="00EF7C15" w:rsidP="009F55E5">
            <w:pPr>
              <w:pStyle w:val="Bodyjustified"/>
            </w:pPr>
          </w:p>
        </w:tc>
      </w:tr>
    </w:tbl>
    <w:p w14:paraId="477E7577" w14:textId="3935B4D4" w:rsidR="00A04525" w:rsidRDefault="008D5D79" w:rsidP="008D5D79">
      <w:pPr>
        <w:pStyle w:val="NOTES"/>
      </w:pPr>
      <w:r>
        <w:t>NOTES</w:t>
      </w:r>
      <w:r w:rsidR="00A04525">
        <w:t>:</w:t>
      </w:r>
    </w:p>
    <w:p w14:paraId="4FD3B1F0" w14:textId="04C91D2E" w:rsidR="00A04525" w:rsidRDefault="00EB00AB" w:rsidP="00EB00AB">
      <w:pPr>
        <w:pStyle w:val="numericallist"/>
      </w:pPr>
      <w:r w:rsidRPr="00EB00AB">
        <w:t xml:space="preserve">Pulsed measurement, pulse width = </w:t>
      </w:r>
      <w:r w:rsidR="003668F4">
        <w:t>10m</w:t>
      </w:r>
      <w:r w:rsidRPr="00EB00AB">
        <w:t>s.</w:t>
      </w:r>
    </w:p>
    <w:p w14:paraId="6F6097E3" w14:textId="4D7FE695" w:rsidR="007526F3" w:rsidRDefault="007526F3" w:rsidP="007526F3">
      <w:pPr>
        <w:pStyle w:val="numericallist"/>
      </w:pPr>
      <w:r w:rsidRPr="007526F3">
        <w:t xml:space="preserve">See </w:t>
      </w:r>
      <w:r>
        <w:t>Maximum Ratings</w:t>
      </w:r>
      <w:r w:rsidRPr="007526F3">
        <w:t xml:space="preserve"> for the applicable limits</w:t>
      </w:r>
      <w:r>
        <w:t>.</w:t>
      </w:r>
    </w:p>
    <w:p w14:paraId="7BFE2DF3" w14:textId="4C4C2EEC" w:rsidR="00CF1F9D" w:rsidRDefault="00CF1F9D" w:rsidP="007526F3">
      <w:pPr>
        <w:pStyle w:val="numericallist"/>
      </w:pPr>
      <w:r>
        <w:t>This characteristic applies to Variants 01 to 40 (Packaged Components) and Variants 41 to 45 (Packaged Test Sublot samples for Naked Die Components) tested during Chart F3</w:t>
      </w:r>
      <w:r w:rsidR="00D50733">
        <w:t xml:space="preserve"> of the Generic Specification</w:t>
      </w:r>
      <w:r>
        <w:t>.</w:t>
      </w:r>
    </w:p>
    <w:p w14:paraId="63D5F73E" w14:textId="21B0F72B" w:rsidR="00CF1F9D" w:rsidRDefault="00CF1F9D" w:rsidP="007526F3">
      <w:pPr>
        <w:pStyle w:val="numericallist"/>
      </w:pPr>
      <w:r>
        <w:lastRenderedPageBreak/>
        <w:t>This characteristic applies only to Variants 41 to 45 (Naked Die Components) tested during Chart F2</w:t>
      </w:r>
      <w:r w:rsidR="00D50733">
        <w:t xml:space="preserve"> of the Generic Specification</w:t>
      </w:r>
      <w:r>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4E635949" w:rsidR="00EF7C15" w:rsidRDefault="00EF7C15" w:rsidP="00E63863">
      <w:pPr>
        <w:pStyle w:val="numericallist"/>
      </w:pPr>
      <w:r>
        <w:t xml:space="preserve">Only performed during </w:t>
      </w:r>
      <w:r w:rsidR="00E63863" w:rsidRPr="00E63863">
        <w:t>Chart F2 of the Generic Specification, on a sample of 27 dice per wafer. In the event of any failure, a 100% inspection shall be performed and all failures shall be clearly identified.</w:t>
      </w:r>
    </w:p>
    <w:p w14:paraId="43B241AF" w14:textId="430E4E68" w:rsidR="00A04525" w:rsidRDefault="00A04525" w:rsidP="006227FF">
      <w:pPr>
        <w:pStyle w:val="Heading3"/>
      </w:pPr>
      <w:bookmarkStart w:id="33" w:name="_Toc443055628"/>
      <w:r>
        <w:t xml:space="preserve">High </w:t>
      </w:r>
      <w:r w:rsidR="00F50AED">
        <w:t xml:space="preserve">and Low </w:t>
      </w:r>
      <w:r>
        <w:t>Temperature</w:t>
      </w:r>
      <w:r w:rsidR="00F50AED">
        <w:t>s</w:t>
      </w:r>
      <w:r>
        <w:t xml:space="preserve"> Electrical Measurements</w:t>
      </w:r>
      <w:bookmarkEnd w:id="33"/>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0D66142" w:rsidR="006227FF" w:rsidRPr="00974BB1" w:rsidRDefault="006227FF" w:rsidP="00097337">
            <w:pPr>
              <w:pStyle w:val="Bodyjustified"/>
              <w:keepNext/>
              <w:jc w:val="left"/>
            </w:pPr>
            <w:r w:rsidRPr="007336EE">
              <w:t>Reverse Current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F35580D" w:rsidR="006227FF" w:rsidRPr="00974BB1" w:rsidRDefault="006227FF" w:rsidP="00097337">
            <w:pPr>
              <w:pStyle w:val="Bodyjustified"/>
              <w:keepNext/>
            </w:pPr>
            <w:r w:rsidRPr="007336EE">
              <w:t>4016</w:t>
            </w:r>
          </w:p>
        </w:tc>
        <w:tc>
          <w:tcPr>
            <w:tcW w:w="1701" w:type="dxa"/>
            <w:shd w:val="clear" w:color="auto" w:fill="auto"/>
            <w:tcMar>
              <w:top w:w="80" w:type="dxa"/>
              <w:left w:w="80" w:type="dxa"/>
              <w:bottom w:w="80" w:type="dxa"/>
              <w:right w:w="80" w:type="dxa"/>
            </w:tcMar>
            <w:vAlign w:val="center"/>
          </w:tcPr>
          <w:p w14:paraId="0F99333A" w14:textId="1A11922D"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4918A4">
              <w:t>-1</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B59831" w:rsidR="006227FF" w:rsidRPr="00974BB1" w:rsidRDefault="004918A4"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35FA9E72" w14:textId="77777777" w:rsidR="00A04525" w:rsidRDefault="00A04525" w:rsidP="007B1059">
      <w:pPr>
        <w:pStyle w:val="Heading2"/>
      </w:pPr>
      <w:bookmarkStart w:id="34" w:name="_Toc443055629"/>
      <w:r>
        <w:t>PARAMETER DRIFT VALUES</w:t>
      </w:r>
      <w:bookmarkEnd w:id="34"/>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6F616721"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918A4">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4BA8E4FC" w:rsidR="006227FF" w:rsidRPr="00974BB1" w:rsidRDefault="004918A4"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A3E2B29" w:rsidR="00F94E55" w:rsidRPr="00992F32" w:rsidRDefault="001D5A10" w:rsidP="000331FE">
            <w:pPr>
              <w:pStyle w:val="Bodyjustified"/>
              <w:jc w:val="left"/>
            </w:pPr>
            <w:r>
              <w:t>Total Capacitance</w:t>
            </w:r>
            <w:r w:rsidR="00313DBB">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AADABD0"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313DBB">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4E2AFADA" w:rsidR="000331FE" w:rsidRPr="006227FF" w:rsidRDefault="000331FE" w:rsidP="00313DBB">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313DBB">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EB0EE67" w:rsidR="00F94E55" w:rsidRDefault="001D5A10" w:rsidP="00313DBB">
            <w:pPr>
              <w:pStyle w:val="Bodyjustified"/>
            </w:pPr>
            <w:r>
              <w:t xml:space="preserve">Note </w:t>
            </w:r>
            <w:r w:rsidR="00313DBB">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44B6D00A" w14:textId="4A61CCCE" w:rsidR="00313DBB" w:rsidRDefault="00313DBB" w:rsidP="006F368D">
      <w:pPr>
        <w:pStyle w:val="numericallist"/>
      </w:pPr>
      <w:r>
        <w:t>This characteristic applies to Variants 01 to 40 (Packaged Components) and Variants 41 to 45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5" w:name="_Toc443055630"/>
      <w:r>
        <w:lastRenderedPageBreak/>
        <w:t>INTERMEDIATE AND END-POINT ELECTRICAL MEASUREMENTS</w:t>
      </w:r>
      <w:bookmarkEnd w:id="35"/>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220D5EC5" w:rsidR="00573EB9" w:rsidRPr="00974BB1" w:rsidRDefault="002864F7"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4FAE011" w:rsidR="00573EB9" w:rsidRPr="00974BB1" w:rsidRDefault="00573EB9" w:rsidP="00573EB9">
            <w:pPr>
              <w:pStyle w:val="Bodyjustified"/>
              <w:jc w:val="left"/>
            </w:pPr>
            <w:r w:rsidRPr="00F6505B">
              <w:t>Total Capacitance</w:t>
            </w:r>
            <w:r w:rsidR="00313DBB">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15AB2117" w:rsidR="00573EB9" w:rsidRPr="00974BB1" w:rsidRDefault="00573EB9" w:rsidP="00313DBB">
            <w:pPr>
              <w:pStyle w:val="Bodyjustified"/>
            </w:pPr>
            <w:r>
              <w:t xml:space="preserve">Note </w:t>
            </w:r>
            <w:r w:rsidR="00313DBB">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612129CC" w14:textId="504D6B06" w:rsidR="00313DBB" w:rsidRDefault="00313DBB" w:rsidP="0017242F">
      <w:pPr>
        <w:pStyle w:val="numericallist"/>
      </w:pPr>
      <w:r>
        <w:t>This Characteristic applies to Variants 01 to 40 (Packaged Components) and Variants 41 to 45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36" w:name="_Toc443055631"/>
      <w:r>
        <w:t xml:space="preserve">BURN-IN </w:t>
      </w:r>
      <w:r w:rsidR="00AF19F2">
        <w:t>1</w:t>
      </w:r>
      <w:r w:rsidR="004219A4">
        <w:t xml:space="preserve"> </w:t>
      </w:r>
      <w:r>
        <w:t>CONDITIONS</w:t>
      </w:r>
      <w:bookmarkEnd w:id="36"/>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E10AADE" w:rsidR="00AF19F2" w:rsidRPr="00974BB1" w:rsidRDefault="00297004" w:rsidP="002864F7">
            <w:pPr>
              <w:pStyle w:val="Bodyjustified"/>
            </w:pPr>
            <w:r>
              <w:t>-</w:t>
            </w:r>
            <w:r w:rsidR="002864F7">
              <w:t>22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3998DB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BF602A">
        <w:t>maintained</w:t>
      </w:r>
      <w:r>
        <w:t xml:space="preserve"> </w:t>
      </w:r>
      <w:r w:rsidR="00BF602A">
        <w:t>until</w:t>
      </w:r>
      <w:r>
        <w:t xml:space="preserve"> </w:t>
      </w:r>
      <w:r w:rsidR="00353181">
        <w:t>T</w:t>
      </w:r>
      <w:r w:rsidR="00353181" w:rsidRPr="008D0F10">
        <w:rPr>
          <w:vertAlign w:val="subscript"/>
        </w:rPr>
        <w:t>amb</w:t>
      </w:r>
      <w:r w:rsidR="00353181" w:rsidRPr="008D0F10">
        <w:t xml:space="preserve"> </w:t>
      </w:r>
      <w:r w:rsidR="00BF602A">
        <w:t>&lt;</w:t>
      </w:r>
      <w:r w:rsidR="00353181">
        <w:t xml:space="preserve"> </w:t>
      </w:r>
      <w:r>
        <w:t>+3</w:t>
      </w:r>
      <w:r w:rsidRPr="008D0F10">
        <w:t>5</w:t>
      </w:r>
      <w:r>
        <w:t>°C.</w:t>
      </w:r>
    </w:p>
    <w:p w14:paraId="56FB8FBB" w14:textId="5868F2D2" w:rsidR="00A04525" w:rsidRDefault="00A04525" w:rsidP="007B1059">
      <w:pPr>
        <w:pStyle w:val="Heading2"/>
      </w:pPr>
      <w:bookmarkStart w:id="37" w:name="_Toc443055632"/>
      <w:r>
        <w:t xml:space="preserve">BURN-IN </w:t>
      </w:r>
      <w:r w:rsidR="000A0815">
        <w:t xml:space="preserve">2 </w:t>
      </w:r>
      <w:r>
        <w:t>CONDITIONS</w:t>
      </w:r>
      <w:bookmarkEnd w:id="3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66F3AEE8" w:rsidR="00974BB1" w:rsidRPr="00974BB1" w:rsidRDefault="00313DBB"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002AC26" w:rsidR="00974BB1" w:rsidRPr="00974BB1" w:rsidRDefault="00974BB1" w:rsidP="00313DBB">
            <w:pPr>
              <w:pStyle w:val="Bodyjustified"/>
            </w:pPr>
            <w:r w:rsidRPr="00974BB1">
              <w:t>T</w:t>
            </w:r>
            <w:r w:rsidR="00313DBB" w:rsidRPr="00313DBB">
              <w:rPr>
                <w:vertAlign w:val="subscript"/>
              </w:rPr>
              <w:t>c</w:t>
            </w:r>
            <w:r w:rsidRPr="00974BB1">
              <w:rPr>
                <w:vertAlign w:val="subscript"/>
              </w:rPr>
              <w:t>a</w:t>
            </w:r>
            <w:r w:rsidR="00313DBB">
              <w:rPr>
                <w:vertAlign w:val="subscript"/>
              </w:rPr>
              <w:t>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64E756" w:rsidR="00715219" w:rsidRPr="00974BB1" w:rsidRDefault="00715219" w:rsidP="00C451E4">
            <w:pPr>
              <w:pStyle w:val="Bodyjustified"/>
              <w:jc w:val="right"/>
            </w:pPr>
            <w:r>
              <w:t xml:space="preserve">Variants </w:t>
            </w:r>
            <w:r w:rsidRPr="00297004">
              <w:t>01 to 06, 08 to 13, 15</w:t>
            </w:r>
            <w:r>
              <w:t> </w:t>
            </w:r>
            <w:r w:rsidRPr="00297004">
              <w:t>to</w:t>
            </w:r>
            <w:r>
              <w:t> </w:t>
            </w:r>
            <w:r w:rsidRPr="00297004">
              <w:t>20</w:t>
            </w:r>
            <w:r w:rsidR="00C962E2">
              <w:t>,</w:t>
            </w:r>
            <w:r>
              <w:t xml:space="preserve"> </w:t>
            </w:r>
            <w:r w:rsidRPr="00297004">
              <w:t>22 to 27</w:t>
            </w:r>
            <w:r w:rsidR="00C451E4">
              <w:t>, 29 to 34</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50BD543" w14:textId="77777777" w:rsidR="00C451E4" w:rsidRDefault="00C451E4"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C451E4">
        <w:trPr>
          <w:trHeight w:val="283"/>
        </w:trPr>
        <w:tc>
          <w:tcPr>
            <w:tcW w:w="4535" w:type="dxa"/>
            <w:tcBorders>
              <w:top w:val="nil"/>
              <w:bottom w:val="nil"/>
            </w:tcBorders>
            <w:shd w:val="clear" w:color="auto" w:fill="auto"/>
          </w:tcPr>
          <w:p w14:paraId="7660D173" w14:textId="61930B17" w:rsidR="00715219" w:rsidRDefault="00715219" w:rsidP="00716B58">
            <w:pPr>
              <w:pStyle w:val="Bodyjustified"/>
              <w:jc w:val="right"/>
            </w:pPr>
            <w:r>
              <w:t xml:space="preserve">Variants </w:t>
            </w:r>
            <w:r w:rsidR="00716B58" w:rsidRPr="00716B58">
              <w:t>07, 14, 21</w:t>
            </w:r>
            <w:r w:rsidR="00313DBB">
              <w:t>, 41,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F0C0DB2" w:rsidR="00715219" w:rsidRDefault="00716B58"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2864F7" w:rsidRPr="00974BB1" w14:paraId="7480D95B" w14:textId="77777777" w:rsidTr="00C451E4">
        <w:trPr>
          <w:trHeight w:val="283"/>
        </w:trPr>
        <w:tc>
          <w:tcPr>
            <w:tcW w:w="4535" w:type="dxa"/>
            <w:tcBorders>
              <w:top w:val="nil"/>
              <w:bottom w:val="nil"/>
            </w:tcBorders>
            <w:shd w:val="clear" w:color="auto" w:fill="auto"/>
          </w:tcPr>
          <w:p w14:paraId="77F920CE" w14:textId="611D50AA" w:rsidR="002864F7" w:rsidRDefault="002864F7" w:rsidP="00716B58">
            <w:pPr>
              <w:pStyle w:val="Bodyjustified"/>
              <w:jc w:val="right"/>
            </w:pPr>
            <w:r w:rsidRPr="00297004">
              <w:t>Variants</w:t>
            </w:r>
            <w:r w:rsidR="00716B58">
              <w:t xml:space="preserve"> </w:t>
            </w:r>
            <w:r w:rsidR="00716B58" w:rsidRPr="00716B58">
              <w:t>28, 35</w:t>
            </w:r>
            <w:r w:rsidR="00313DBB">
              <w:t>, 44, 45</w:t>
            </w:r>
            <w:r w:rsidRPr="00297004">
              <w:t>:</w:t>
            </w:r>
          </w:p>
        </w:tc>
        <w:tc>
          <w:tcPr>
            <w:tcW w:w="1191" w:type="dxa"/>
            <w:vMerge/>
            <w:shd w:val="clear" w:color="auto" w:fill="auto"/>
          </w:tcPr>
          <w:p w14:paraId="2B6C84F6" w14:textId="77777777" w:rsidR="002864F7" w:rsidRPr="00974BB1" w:rsidRDefault="002864F7" w:rsidP="000A0815">
            <w:pPr>
              <w:pStyle w:val="Bodyjustified"/>
            </w:pPr>
          </w:p>
        </w:tc>
        <w:tc>
          <w:tcPr>
            <w:tcW w:w="1814" w:type="dxa"/>
            <w:tcBorders>
              <w:top w:val="nil"/>
              <w:bottom w:val="nil"/>
            </w:tcBorders>
            <w:shd w:val="clear" w:color="auto" w:fill="auto"/>
          </w:tcPr>
          <w:p w14:paraId="7D35A103" w14:textId="250C48F3" w:rsidR="002864F7" w:rsidRDefault="00716B58" w:rsidP="000A0815">
            <w:pPr>
              <w:pStyle w:val="Bodyjustified"/>
            </w:pPr>
            <w:r>
              <w:t>8</w:t>
            </w:r>
            <w:r w:rsidR="002864F7">
              <w:t>0</w:t>
            </w:r>
          </w:p>
        </w:tc>
        <w:tc>
          <w:tcPr>
            <w:tcW w:w="964" w:type="dxa"/>
            <w:vMerge/>
            <w:shd w:val="clear" w:color="auto" w:fill="auto"/>
          </w:tcPr>
          <w:p w14:paraId="0D6EF384" w14:textId="77777777" w:rsidR="002864F7" w:rsidRPr="00974BB1" w:rsidRDefault="002864F7"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58A9C626" w:rsidR="00715219" w:rsidRDefault="00715219" w:rsidP="002864F7">
            <w:pPr>
              <w:pStyle w:val="Bodyjustified"/>
              <w:jc w:val="right"/>
            </w:pPr>
            <w:r w:rsidRPr="00297004">
              <w:t xml:space="preserve">Variants </w:t>
            </w:r>
            <w:r w:rsidR="002864F7">
              <w:t>36</w:t>
            </w:r>
            <w:r w:rsidRPr="00297004">
              <w:t xml:space="preserve"> to </w:t>
            </w:r>
            <w:r w:rsidR="002864F7">
              <w:t>40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0399DF64" w:rsidR="00715219" w:rsidRDefault="00715219" w:rsidP="000A081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38" w:name="_Toc443055633"/>
      <w:r>
        <w:t>OPERATING LIFE CONDITIONS</w:t>
      </w:r>
      <w:bookmarkEnd w:id="38"/>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39" w:name="_Toc443055634"/>
      <w:r>
        <w:lastRenderedPageBreak/>
        <w:t>appendix ‘a’</w:t>
      </w:r>
      <w:bookmarkEnd w:id="39"/>
    </w:p>
    <w:p w14:paraId="3EF66173" w14:textId="1FB82F27" w:rsidR="00636B5E" w:rsidRDefault="00636B5E" w:rsidP="00636B5E">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995425">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995425">
        <w:trPr>
          <w:trHeight w:val="282"/>
        </w:trPr>
        <w:tc>
          <w:tcPr>
            <w:tcW w:w="2891"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995425">
        <w:trPr>
          <w:trHeight w:val="282"/>
        </w:trPr>
        <w:tc>
          <w:tcPr>
            <w:tcW w:w="2891"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576"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E920F7" w:rsidRPr="008469FC" w14:paraId="598BDD25" w14:textId="77777777" w:rsidTr="00995425">
        <w:trPr>
          <w:trHeight w:val="737"/>
        </w:trPr>
        <w:tc>
          <w:tcPr>
            <w:tcW w:w="2891" w:type="dxa"/>
            <w:tcMar>
              <w:top w:w="80" w:type="dxa"/>
              <w:left w:w="80" w:type="dxa"/>
              <w:bottom w:w="80" w:type="dxa"/>
              <w:right w:w="80" w:type="dxa"/>
            </w:tcMar>
          </w:tcPr>
          <w:p w14:paraId="128E147A" w14:textId="77777777" w:rsidR="00E920F7" w:rsidRPr="008469FC" w:rsidRDefault="00E920F7" w:rsidP="009E2D4F">
            <w:pPr>
              <w:pStyle w:val="Bodyjustified"/>
              <w:jc w:val="left"/>
            </w:pPr>
            <w:r w:rsidRPr="008469FC">
              <w:t>Deviations from Generic</w:t>
            </w:r>
          </w:p>
          <w:p w14:paraId="6FB453A6" w14:textId="77777777" w:rsidR="00E920F7" w:rsidRPr="008469FC" w:rsidRDefault="00E920F7" w:rsidP="009E2D4F">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31654C78" w14:textId="77777777" w:rsidR="00995425" w:rsidRDefault="00E920F7" w:rsidP="00995425">
            <w:pPr>
              <w:pStyle w:val="Bodyjustified"/>
              <w:ind w:right="57"/>
              <w:jc w:val="left"/>
            </w:pPr>
            <w:r>
              <w:t>Radiographic Inspection:</w:t>
            </w:r>
          </w:p>
          <w:p w14:paraId="4AF30AC5" w14:textId="77777777" w:rsidR="00995425" w:rsidRDefault="00995425" w:rsidP="00F452C2">
            <w:pPr>
              <w:pStyle w:val="BulletList"/>
              <w:spacing w:after="0"/>
              <w:ind w:left="360" w:right="57"/>
            </w:pPr>
            <w:r>
              <w:t>Shall not be performed on Packaged Test Sublot samples for Naked Die Components.</w:t>
            </w:r>
          </w:p>
          <w:p w14:paraId="68F0F557" w14:textId="21B511FD" w:rsidR="00995425" w:rsidRDefault="00995425" w:rsidP="00F452C2">
            <w:pPr>
              <w:pStyle w:val="BulletList"/>
              <w:spacing w:after="0"/>
              <w:ind w:left="360" w:right="57"/>
            </w:pPr>
            <w:r>
              <w:t>May be performed without serialisation and at any point during Chart F3. Any components found to fail Radiographic Inspection shall be removed from the lot.</w:t>
            </w:r>
          </w:p>
          <w:p w14:paraId="73FA0482" w14:textId="1633593C" w:rsidR="00E920F7" w:rsidRDefault="00E920F7" w:rsidP="00F452C2">
            <w:pPr>
              <w:pStyle w:val="BulletList"/>
              <w:spacing w:after="0"/>
              <w:ind w:left="360" w:right="57"/>
            </w:pPr>
            <w:r w:rsidRPr="00636B5E">
              <w:t>May be performed in the X and Z axes only.</w:t>
            </w:r>
          </w:p>
        </w:tc>
      </w:tr>
      <w:tr w:rsidR="00E920F7" w:rsidRPr="008469FC" w14:paraId="21CBE735" w14:textId="77777777" w:rsidTr="00AA40C3">
        <w:trPr>
          <w:trHeight w:val="737"/>
        </w:trPr>
        <w:tc>
          <w:tcPr>
            <w:tcW w:w="2891" w:type="dxa"/>
            <w:tcMar>
              <w:top w:w="80" w:type="dxa"/>
              <w:left w:w="80" w:type="dxa"/>
              <w:bottom w:w="80" w:type="dxa"/>
              <w:right w:w="80" w:type="dxa"/>
            </w:tcMar>
          </w:tcPr>
          <w:p w14:paraId="65AFC043" w14:textId="7F00F945" w:rsidR="00E920F7" w:rsidRPr="008469FC" w:rsidRDefault="00E920F7" w:rsidP="009E2D4F">
            <w:pPr>
              <w:pStyle w:val="Bodyjustified"/>
              <w:jc w:val="left"/>
            </w:pPr>
            <w:r w:rsidRPr="008469FC">
              <w:t>Deviations from Generic</w:t>
            </w:r>
          </w:p>
          <w:p w14:paraId="226FB2CB" w14:textId="7C48A250" w:rsidR="00E920F7" w:rsidRDefault="00E920F7" w:rsidP="009E2D4F">
            <w:pPr>
              <w:pStyle w:val="Bodyjustified"/>
              <w:jc w:val="left"/>
            </w:pPr>
            <w:r w:rsidRPr="008469FC">
              <w:t>Specification:</w:t>
            </w:r>
            <w:r>
              <w:t xml:space="preserve"> Qualification and Periodic Tests </w:t>
            </w:r>
            <w:r w:rsidR="00995425">
              <w:t xml:space="preserve">for Packaged Components and Naked Die Components </w:t>
            </w:r>
            <w:r>
              <w:t>(Chart</w:t>
            </w:r>
            <w:r w:rsidR="00995425">
              <w:t>s</w:t>
            </w:r>
            <w:r>
              <w:t xml:space="preserve"> F4</w:t>
            </w:r>
            <w:r w:rsidR="00995425">
              <w:t>A and F4B</w:t>
            </w:r>
            <w:r>
              <w:t>)</w:t>
            </w:r>
          </w:p>
        </w:tc>
        <w:tc>
          <w:tcPr>
            <w:tcW w:w="6576" w:type="dxa"/>
            <w:tcMar>
              <w:top w:w="80" w:type="dxa"/>
              <w:left w:w="80" w:type="dxa"/>
              <w:bottom w:w="80" w:type="dxa"/>
              <w:right w:w="80" w:type="dxa"/>
            </w:tcMar>
          </w:tcPr>
          <w:p w14:paraId="16D2E163" w14:textId="3688EC90" w:rsidR="00AA40C3" w:rsidRDefault="00995425" w:rsidP="00AA40C3">
            <w:pPr>
              <w:pStyle w:val="Bodyjustified"/>
              <w:spacing w:after="120"/>
              <w:jc w:val="left"/>
            </w:pPr>
            <w:r>
              <w:t xml:space="preserve">For the De-encapsulation Subgroup, the Internal Visual Inspection, </w:t>
            </w:r>
            <w:r w:rsidR="00E920F7">
              <w:t xml:space="preserve">Bond Strength </w:t>
            </w:r>
            <w:r>
              <w:t>and Die Shear tests</w:t>
            </w:r>
            <w:r w:rsidR="00E920F7">
              <w:t xml:space="preserve"> </w:t>
            </w:r>
            <w:r>
              <w:t>m</w:t>
            </w:r>
            <w:r w:rsidR="00E920F7">
              <w:t>ay</w:t>
            </w:r>
            <w:r>
              <w:t xml:space="preserve"> be replaced by measurements verifying the die solder integrity and wire integrity, as follows</w:t>
            </w:r>
            <w:r w:rsidR="00E920F7">
              <w:t>:</w:t>
            </w:r>
            <w:r w:rsidR="00AA40C3">
              <w:t xml:space="preserve"> </w:t>
            </w:r>
          </w:p>
          <w:p w14:paraId="331D5F51" w14:textId="77777777" w:rsidR="00AA40C3" w:rsidRPr="00CD2AB8" w:rsidRDefault="00AA40C3" w:rsidP="00F452C2">
            <w:pPr>
              <w:pStyle w:val="Bullet2"/>
              <w:spacing w:after="120"/>
              <w:ind w:left="360" w:right="57"/>
            </w:pPr>
            <w:r w:rsidRPr="00CD2AB8">
              <w:t>Thermal Impedance test in accordance with MIL-STD-750, Test Method 3101.</w:t>
            </w:r>
          </w:p>
          <w:p w14:paraId="08DE83CA" w14:textId="77777777" w:rsidR="00AA40C3" w:rsidRPr="00797142" w:rsidRDefault="00AA40C3" w:rsidP="00F452C2">
            <w:pPr>
              <w:pStyle w:val="Bullet2"/>
              <w:spacing w:after="120"/>
              <w:ind w:left="757" w:right="57"/>
            </w:pPr>
            <w:r w:rsidRPr="00797142">
              <w:t>P</w:t>
            </w:r>
            <w:r w:rsidRPr="00A54F72">
              <w:rPr>
                <w:vertAlign w:val="subscript"/>
              </w:rPr>
              <w:t>D</w:t>
            </w:r>
            <w:r w:rsidRPr="00797142">
              <w:t xml:space="preserve"> = 0.25W.</w:t>
            </w:r>
          </w:p>
          <w:p w14:paraId="5B729C4C" w14:textId="0AE4FFB1" w:rsidR="00AA40C3" w:rsidRPr="00CD2AB8" w:rsidRDefault="00AA40C3" w:rsidP="00F452C2">
            <w:pPr>
              <w:pStyle w:val="Bullet2"/>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56E2E720" w14:textId="77777777" w:rsidR="00AA40C3" w:rsidRPr="00CD2AB8" w:rsidRDefault="00AA40C3" w:rsidP="00F452C2">
            <w:pPr>
              <w:pStyle w:val="Bullet2"/>
              <w:spacing w:after="120"/>
              <w:ind w:left="360" w:right="57"/>
            </w:pPr>
            <w:r w:rsidRPr="00CD2AB8">
              <w:t xml:space="preserve">Forward </w:t>
            </w:r>
            <w:r>
              <w:t>Voltage</w:t>
            </w:r>
            <w:r w:rsidRPr="00CD2AB8">
              <w:t xml:space="preserve"> test in accordance with MIL-STD-750, Test Method 4011.</w:t>
            </w:r>
          </w:p>
          <w:p w14:paraId="59C99675" w14:textId="755D6CD0" w:rsidR="00AA40C3" w:rsidRDefault="00AA40C3" w:rsidP="00F452C2">
            <w:pPr>
              <w:pStyle w:val="Bullet2"/>
              <w:spacing w:after="120"/>
              <w:ind w:left="757" w:right="57"/>
            </w:pPr>
            <w:r>
              <w:t>I</w:t>
            </w:r>
            <w:r w:rsidRPr="00A54F72">
              <w:rPr>
                <w:vertAlign w:val="subscript"/>
              </w:rPr>
              <w:t>F</w:t>
            </w:r>
            <w:r>
              <w:t xml:space="preserve"> = 90mA</w:t>
            </w:r>
            <w:r w:rsidRPr="00797142">
              <w:t>.</w:t>
            </w:r>
          </w:p>
          <w:p w14:paraId="37AA780A" w14:textId="107CBEF5" w:rsidR="00C67844" w:rsidRDefault="00AA40C3" w:rsidP="00F452C2">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6377630C" w:rsidR="00636B5E" w:rsidRDefault="00636B5E" w:rsidP="00636B5E">
      <w:pPr>
        <w:pStyle w:val="Bodyjustified"/>
        <w:jc w:val="left"/>
      </w:pPr>
    </w:p>
    <w:sectPr w:rsidR="00636B5E" w:rsidSect="00E5103C">
      <w:headerReference w:type="default" r:id="rId26"/>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C856F" w14:textId="77777777" w:rsidR="00BB62FA" w:rsidRDefault="00BB62FA" w:rsidP="00546706">
      <w:r>
        <w:separator/>
      </w:r>
    </w:p>
    <w:p w14:paraId="6B47D999" w14:textId="77777777" w:rsidR="00BB62FA" w:rsidRDefault="00BB62FA" w:rsidP="00546706"/>
    <w:p w14:paraId="3E73C089" w14:textId="77777777" w:rsidR="00BB62FA" w:rsidRDefault="00BB62FA" w:rsidP="00546706"/>
    <w:p w14:paraId="79AE2EA5" w14:textId="77777777" w:rsidR="00BB62FA" w:rsidRDefault="00BB62FA" w:rsidP="00546706"/>
    <w:p w14:paraId="2A4058D8" w14:textId="77777777" w:rsidR="00BB62FA" w:rsidRDefault="00BB62FA"/>
    <w:p w14:paraId="019D1556" w14:textId="77777777" w:rsidR="00BB62FA" w:rsidRDefault="00BB62FA"/>
    <w:p w14:paraId="024846EF" w14:textId="77777777" w:rsidR="00BB62FA" w:rsidRDefault="00BB62FA"/>
  </w:endnote>
  <w:endnote w:type="continuationSeparator" w:id="0">
    <w:p w14:paraId="0DC927A6" w14:textId="77777777" w:rsidR="00BB62FA" w:rsidRDefault="00BB62FA" w:rsidP="00546706">
      <w:r>
        <w:continuationSeparator/>
      </w:r>
    </w:p>
    <w:p w14:paraId="7902D07F" w14:textId="77777777" w:rsidR="00BB62FA" w:rsidRDefault="00BB62FA" w:rsidP="00546706"/>
    <w:p w14:paraId="7C05A1BD" w14:textId="77777777" w:rsidR="00BB62FA" w:rsidRDefault="00BB62FA" w:rsidP="00546706"/>
    <w:p w14:paraId="7F1AD328" w14:textId="77777777" w:rsidR="00BB62FA" w:rsidRDefault="00BB62FA" w:rsidP="00546706"/>
    <w:p w14:paraId="43239D57" w14:textId="77777777" w:rsidR="00BB62FA" w:rsidRDefault="00BB62FA"/>
    <w:p w14:paraId="4857FD87" w14:textId="77777777" w:rsidR="00BB62FA" w:rsidRDefault="00BB62FA"/>
    <w:p w14:paraId="72A60599" w14:textId="77777777" w:rsidR="00BB62FA" w:rsidRDefault="00BB6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E2AD4" w14:textId="77777777" w:rsidR="00BB62FA" w:rsidRDefault="00BB62FA" w:rsidP="00546706">
      <w:r>
        <w:separator/>
      </w:r>
    </w:p>
    <w:p w14:paraId="550DDE9B" w14:textId="77777777" w:rsidR="00BB62FA" w:rsidRDefault="00BB62FA" w:rsidP="00546706"/>
    <w:p w14:paraId="1021C71D" w14:textId="77777777" w:rsidR="00BB62FA" w:rsidRDefault="00BB62FA" w:rsidP="00546706"/>
    <w:p w14:paraId="7AE05F1A" w14:textId="77777777" w:rsidR="00BB62FA" w:rsidRDefault="00BB62FA" w:rsidP="00546706"/>
    <w:p w14:paraId="0CAD51CC" w14:textId="77777777" w:rsidR="00BB62FA" w:rsidRDefault="00BB62FA"/>
    <w:p w14:paraId="7027C191" w14:textId="77777777" w:rsidR="00BB62FA" w:rsidRDefault="00BB62FA"/>
    <w:p w14:paraId="4039DC4D" w14:textId="77777777" w:rsidR="00BB62FA" w:rsidRDefault="00BB62FA"/>
  </w:footnote>
  <w:footnote w:type="continuationSeparator" w:id="0">
    <w:p w14:paraId="57BF50D3" w14:textId="77777777" w:rsidR="00BB62FA" w:rsidRDefault="00BB62FA" w:rsidP="00546706">
      <w:r>
        <w:continuationSeparator/>
      </w:r>
    </w:p>
    <w:p w14:paraId="618C8ABD" w14:textId="77777777" w:rsidR="00BB62FA" w:rsidRDefault="00BB62FA" w:rsidP="00546706"/>
    <w:p w14:paraId="67B35790" w14:textId="77777777" w:rsidR="00BB62FA" w:rsidRDefault="00BB62FA" w:rsidP="00546706"/>
    <w:p w14:paraId="66332685" w14:textId="77777777" w:rsidR="00BB62FA" w:rsidRDefault="00BB62FA" w:rsidP="00546706"/>
    <w:p w14:paraId="5359BC25" w14:textId="77777777" w:rsidR="00BB62FA" w:rsidRDefault="00BB62FA"/>
    <w:p w14:paraId="3493ACA3" w14:textId="77777777" w:rsidR="00BB62FA" w:rsidRDefault="00BB62FA"/>
    <w:p w14:paraId="2052B0D9" w14:textId="77777777" w:rsidR="00BB62FA" w:rsidRDefault="00BB62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06655" w:rsidRPr="00566CE2" w14:paraId="30565B78" w14:textId="77777777" w:rsidTr="00E5103C">
      <w:trPr>
        <w:trHeight w:val="851"/>
      </w:trPr>
      <w:tc>
        <w:tcPr>
          <w:tcW w:w="3170" w:type="dxa"/>
          <w:shd w:val="clear" w:color="auto" w:fill="auto"/>
        </w:tcPr>
        <w:p w14:paraId="712A7E56" w14:textId="77777777" w:rsidR="00F06655" w:rsidRPr="00566CE2" w:rsidRDefault="00F06655"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F06655" w:rsidRDefault="00F06655" w:rsidP="006E4A0A">
          <w:pPr>
            <w:ind w:left="570"/>
            <w:jc w:val="center"/>
          </w:pPr>
          <w:r>
            <w:t>ESCC Detail Specification</w:t>
          </w:r>
        </w:p>
        <w:p w14:paraId="02BA98B5" w14:textId="5F03BA67" w:rsidR="00F06655" w:rsidRPr="00566CE2" w:rsidRDefault="00F06655" w:rsidP="00097C2F">
          <w:pPr>
            <w:spacing w:after="0"/>
            <w:ind w:left="570"/>
            <w:jc w:val="center"/>
          </w:pPr>
          <w:r>
            <w:t>No. 5513/032</w:t>
          </w:r>
        </w:p>
      </w:tc>
      <w:tc>
        <w:tcPr>
          <w:tcW w:w="2985" w:type="dxa"/>
          <w:shd w:val="clear" w:color="auto" w:fill="auto"/>
        </w:tcPr>
        <w:p w14:paraId="4B810D1A" w14:textId="77777777" w:rsidR="00F06655" w:rsidRPr="00566CE2" w:rsidRDefault="00F06655" w:rsidP="00566CE2">
          <w:r w:rsidRPr="00566CE2">
            <w:t xml:space="preserve">PAGE </w:t>
          </w:r>
          <w:r w:rsidRPr="00566CE2">
            <w:fldChar w:fldCharType="begin"/>
          </w:r>
          <w:r w:rsidRPr="00566CE2">
            <w:instrText xml:space="preserve"> PAGE  \* Arabic  \* MERGEFORMAT </w:instrText>
          </w:r>
          <w:r w:rsidRPr="00566CE2">
            <w:fldChar w:fldCharType="separate"/>
          </w:r>
          <w:r w:rsidR="00F452C2">
            <w:rPr>
              <w:noProof/>
            </w:rPr>
            <w:t>22</w:t>
          </w:r>
          <w:r w:rsidRPr="00566CE2">
            <w:fldChar w:fldCharType="end"/>
          </w:r>
        </w:p>
        <w:p w14:paraId="30E084E0" w14:textId="18EE91F4" w:rsidR="00F06655" w:rsidRPr="00566CE2" w:rsidRDefault="00F06655" w:rsidP="00907A7B">
          <w:pPr>
            <w:spacing w:after="0"/>
          </w:pPr>
          <w:r>
            <w:t>ISSUE 5 Dft. C</w:t>
          </w:r>
        </w:p>
      </w:tc>
    </w:tr>
  </w:tbl>
  <w:p w14:paraId="7BFFD91E" w14:textId="77777777" w:rsidR="00F06655" w:rsidRDefault="00F06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2DF9"/>
    <w:rsid w:val="00023E81"/>
    <w:rsid w:val="00025EDD"/>
    <w:rsid w:val="000331FE"/>
    <w:rsid w:val="000335CA"/>
    <w:rsid w:val="0003564C"/>
    <w:rsid w:val="0003657B"/>
    <w:rsid w:val="00036706"/>
    <w:rsid w:val="00036CA1"/>
    <w:rsid w:val="00040635"/>
    <w:rsid w:val="000438D5"/>
    <w:rsid w:val="00044EFB"/>
    <w:rsid w:val="00045549"/>
    <w:rsid w:val="00045B2B"/>
    <w:rsid w:val="000534A5"/>
    <w:rsid w:val="000547FA"/>
    <w:rsid w:val="000548D0"/>
    <w:rsid w:val="000558EC"/>
    <w:rsid w:val="00055A7F"/>
    <w:rsid w:val="00063D5A"/>
    <w:rsid w:val="000671EC"/>
    <w:rsid w:val="000703CA"/>
    <w:rsid w:val="00070A54"/>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769"/>
    <w:rsid w:val="000C6596"/>
    <w:rsid w:val="000C6C38"/>
    <w:rsid w:val="000D0A69"/>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7B2"/>
    <w:rsid w:val="0011099A"/>
    <w:rsid w:val="00112EE0"/>
    <w:rsid w:val="0011461F"/>
    <w:rsid w:val="00114818"/>
    <w:rsid w:val="00115B90"/>
    <w:rsid w:val="0012267E"/>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4FA0"/>
    <w:rsid w:val="001807FF"/>
    <w:rsid w:val="0018153C"/>
    <w:rsid w:val="00182349"/>
    <w:rsid w:val="00183D4A"/>
    <w:rsid w:val="001866E1"/>
    <w:rsid w:val="00187CF2"/>
    <w:rsid w:val="001910B0"/>
    <w:rsid w:val="00192035"/>
    <w:rsid w:val="00192896"/>
    <w:rsid w:val="00192E81"/>
    <w:rsid w:val="001A333C"/>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D7F0C"/>
    <w:rsid w:val="001E04D9"/>
    <w:rsid w:val="001E1317"/>
    <w:rsid w:val="001E4227"/>
    <w:rsid w:val="001E4BCD"/>
    <w:rsid w:val="001F0C25"/>
    <w:rsid w:val="001F54FA"/>
    <w:rsid w:val="001F773B"/>
    <w:rsid w:val="0020029C"/>
    <w:rsid w:val="00201BD3"/>
    <w:rsid w:val="00206202"/>
    <w:rsid w:val="0021205D"/>
    <w:rsid w:val="00217854"/>
    <w:rsid w:val="002209BF"/>
    <w:rsid w:val="002235E1"/>
    <w:rsid w:val="00223651"/>
    <w:rsid w:val="002237AC"/>
    <w:rsid w:val="002248A9"/>
    <w:rsid w:val="00230452"/>
    <w:rsid w:val="00231000"/>
    <w:rsid w:val="00232CCF"/>
    <w:rsid w:val="002333CB"/>
    <w:rsid w:val="002348A5"/>
    <w:rsid w:val="00240DB1"/>
    <w:rsid w:val="00241FF4"/>
    <w:rsid w:val="002430FA"/>
    <w:rsid w:val="002433E6"/>
    <w:rsid w:val="0024424F"/>
    <w:rsid w:val="00245FDF"/>
    <w:rsid w:val="0024630C"/>
    <w:rsid w:val="00247CE8"/>
    <w:rsid w:val="002550BE"/>
    <w:rsid w:val="00256720"/>
    <w:rsid w:val="0026234E"/>
    <w:rsid w:val="00263080"/>
    <w:rsid w:val="00264C5E"/>
    <w:rsid w:val="0027268A"/>
    <w:rsid w:val="00272BD0"/>
    <w:rsid w:val="002734C6"/>
    <w:rsid w:val="002742B7"/>
    <w:rsid w:val="002769FE"/>
    <w:rsid w:val="002775F3"/>
    <w:rsid w:val="002839B8"/>
    <w:rsid w:val="00284145"/>
    <w:rsid w:val="0028477E"/>
    <w:rsid w:val="002864F7"/>
    <w:rsid w:val="00286B9E"/>
    <w:rsid w:val="002906DF"/>
    <w:rsid w:val="002936DD"/>
    <w:rsid w:val="00296C62"/>
    <w:rsid w:val="00297004"/>
    <w:rsid w:val="002A0A41"/>
    <w:rsid w:val="002A4C33"/>
    <w:rsid w:val="002A6796"/>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087F"/>
    <w:rsid w:val="002E33A6"/>
    <w:rsid w:val="002E755E"/>
    <w:rsid w:val="002F1901"/>
    <w:rsid w:val="002F1DE3"/>
    <w:rsid w:val="002F3210"/>
    <w:rsid w:val="002F7226"/>
    <w:rsid w:val="0030144C"/>
    <w:rsid w:val="003032C0"/>
    <w:rsid w:val="003060C2"/>
    <w:rsid w:val="00306ACC"/>
    <w:rsid w:val="00313DBB"/>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53C9"/>
    <w:rsid w:val="0035659C"/>
    <w:rsid w:val="00356A5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929C7"/>
    <w:rsid w:val="003A0780"/>
    <w:rsid w:val="003A4719"/>
    <w:rsid w:val="003B31B2"/>
    <w:rsid w:val="003B4579"/>
    <w:rsid w:val="003B66D8"/>
    <w:rsid w:val="003C36F5"/>
    <w:rsid w:val="003C42C6"/>
    <w:rsid w:val="003C44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13DC"/>
    <w:rsid w:val="00406A39"/>
    <w:rsid w:val="0040702E"/>
    <w:rsid w:val="00407763"/>
    <w:rsid w:val="0041202E"/>
    <w:rsid w:val="004125E9"/>
    <w:rsid w:val="00420207"/>
    <w:rsid w:val="004219A4"/>
    <w:rsid w:val="00422841"/>
    <w:rsid w:val="00422AD7"/>
    <w:rsid w:val="0042310A"/>
    <w:rsid w:val="00424D1B"/>
    <w:rsid w:val="00425601"/>
    <w:rsid w:val="004320D8"/>
    <w:rsid w:val="00432748"/>
    <w:rsid w:val="0044205B"/>
    <w:rsid w:val="00445423"/>
    <w:rsid w:val="00450426"/>
    <w:rsid w:val="00451A0B"/>
    <w:rsid w:val="00452B1D"/>
    <w:rsid w:val="00453697"/>
    <w:rsid w:val="00456E16"/>
    <w:rsid w:val="004622E7"/>
    <w:rsid w:val="0046550B"/>
    <w:rsid w:val="0046666F"/>
    <w:rsid w:val="004816D3"/>
    <w:rsid w:val="00482F03"/>
    <w:rsid w:val="004839AB"/>
    <w:rsid w:val="0048746A"/>
    <w:rsid w:val="00487681"/>
    <w:rsid w:val="00487E6C"/>
    <w:rsid w:val="004918A4"/>
    <w:rsid w:val="00493472"/>
    <w:rsid w:val="00494366"/>
    <w:rsid w:val="0049505D"/>
    <w:rsid w:val="00495405"/>
    <w:rsid w:val="0049640C"/>
    <w:rsid w:val="00496764"/>
    <w:rsid w:val="004A15BC"/>
    <w:rsid w:val="004A7CA3"/>
    <w:rsid w:val="004B0A2F"/>
    <w:rsid w:val="004B13A6"/>
    <w:rsid w:val="004C08B6"/>
    <w:rsid w:val="004C09EA"/>
    <w:rsid w:val="004C1599"/>
    <w:rsid w:val="004C3722"/>
    <w:rsid w:val="004C5CBE"/>
    <w:rsid w:val="004D1CF6"/>
    <w:rsid w:val="004D1E63"/>
    <w:rsid w:val="004D4AD7"/>
    <w:rsid w:val="004E0D80"/>
    <w:rsid w:val="004E435E"/>
    <w:rsid w:val="004E606D"/>
    <w:rsid w:val="004F0759"/>
    <w:rsid w:val="004F6133"/>
    <w:rsid w:val="004F75C7"/>
    <w:rsid w:val="005000B0"/>
    <w:rsid w:val="00501729"/>
    <w:rsid w:val="00501B6A"/>
    <w:rsid w:val="00510E8F"/>
    <w:rsid w:val="00511177"/>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071C"/>
    <w:rsid w:val="00573EB9"/>
    <w:rsid w:val="00574742"/>
    <w:rsid w:val="00581D9F"/>
    <w:rsid w:val="00582FFD"/>
    <w:rsid w:val="005867BC"/>
    <w:rsid w:val="00590621"/>
    <w:rsid w:val="00595661"/>
    <w:rsid w:val="005A2BA9"/>
    <w:rsid w:val="005A360D"/>
    <w:rsid w:val="005A437B"/>
    <w:rsid w:val="005A4407"/>
    <w:rsid w:val="005B045E"/>
    <w:rsid w:val="005B3BBE"/>
    <w:rsid w:val="005B7CF2"/>
    <w:rsid w:val="005C28AF"/>
    <w:rsid w:val="005C4D4A"/>
    <w:rsid w:val="005C5A0D"/>
    <w:rsid w:val="005D16B0"/>
    <w:rsid w:val="005D3F79"/>
    <w:rsid w:val="005D52F9"/>
    <w:rsid w:val="005E000B"/>
    <w:rsid w:val="005E43AC"/>
    <w:rsid w:val="005E627E"/>
    <w:rsid w:val="005E6707"/>
    <w:rsid w:val="005F1631"/>
    <w:rsid w:val="005F38D6"/>
    <w:rsid w:val="00605798"/>
    <w:rsid w:val="0060581B"/>
    <w:rsid w:val="006058D2"/>
    <w:rsid w:val="00605D7C"/>
    <w:rsid w:val="0060751D"/>
    <w:rsid w:val="00607AF4"/>
    <w:rsid w:val="006142E9"/>
    <w:rsid w:val="00615817"/>
    <w:rsid w:val="00616619"/>
    <w:rsid w:val="006217D2"/>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4957"/>
    <w:rsid w:val="00655561"/>
    <w:rsid w:val="006622DF"/>
    <w:rsid w:val="00663278"/>
    <w:rsid w:val="006660CA"/>
    <w:rsid w:val="0066662A"/>
    <w:rsid w:val="00667189"/>
    <w:rsid w:val="006676A0"/>
    <w:rsid w:val="00667F59"/>
    <w:rsid w:val="006706C7"/>
    <w:rsid w:val="00674039"/>
    <w:rsid w:val="00676127"/>
    <w:rsid w:val="00682A17"/>
    <w:rsid w:val="0068365F"/>
    <w:rsid w:val="00692DC9"/>
    <w:rsid w:val="0069622C"/>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6D24"/>
    <w:rsid w:val="006C70C1"/>
    <w:rsid w:val="006D20D2"/>
    <w:rsid w:val="006D23D3"/>
    <w:rsid w:val="006D36B8"/>
    <w:rsid w:val="006D3B4E"/>
    <w:rsid w:val="006D6823"/>
    <w:rsid w:val="006E2C32"/>
    <w:rsid w:val="006E4A0A"/>
    <w:rsid w:val="006E52A1"/>
    <w:rsid w:val="006E6594"/>
    <w:rsid w:val="006E71DE"/>
    <w:rsid w:val="006E79C8"/>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6B58"/>
    <w:rsid w:val="00717274"/>
    <w:rsid w:val="007179BB"/>
    <w:rsid w:val="00721196"/>
    <w:rsid w:val="007247CC"/>
    <w:rsid w:val="00731574"/>
    <w:rsid w:val="00732D70"/>
    <w:rsid w:val="00742352"/>
    <w:rsid w:val="007444E8"/>
    <w:rsid w:val="00745064"/>
    <w:rsid w:val="00745CB9"/>
    <w:rsid w:val="007511F4"/>
    <w:rsid w:val="007526F3"/>
    <w:rsid w:val="00755661"/>
    <w:rsid w:val="007571A0"/>
    <w:rsid w:val="007638F8"/>
    <w:rsid w:val="007645DA"/>
    <w:rsid w:val="00764880"/>
    <w:rsid w:val="00765FC1"/>
    <w:rsid w:val="00767C10"/>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0A4F"/>
    <w:rsid w:val="007E5CE1"/>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7037"/>
    <w:rsid w:val="00857EE1"/>
    <w:rsid w:val="00862678"/>
    <w:rsid w:val="00864E81"/>
    <w:rsid w:val="00866232"/>
    <w:rsid w:val="00867937"/>
    <w:rsid w:val="00871E47"/>
    <w:rsid w:val="00873BE4"/>
    <w:rsid w:val="008752ED"/>
    <w:rsid w:val="008805D1"/>
    <w:rsid w:val="0088307B"/>
    <w:rsid w:val="00884517"/>
    <w:rsid w:val="008847FC"/>
    <w:rsid w:val="00890240"/>
    <w:rsid w:val="00892CBF"/>
    <w:rsid w:val="00894164"/>
    <w:rsid w:val="008941ED"/>
    <w:rsid w:val="00896861"/>
    <w:rsid w:val="008A0E6C"/>
    <w:rsid w:val="008A7BB0"/>
    <w:rsid w:val="008B1A2E"/>
    <w:rsid w:val="008B263E"/>
    <w:rsid w:val="008B287C"/>
    <w:rsid w:val="008B3336"/>
    <w:rsid w:val="008B5CFD"/>
    <w:rsid w:val="008C2367"/>
    <w:rsid w:val="008C55A5"/>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07A7B"/>
    <w:rsid w:val="00916E42"/>
    <w:rsid w:val="00923D92"/>
    <w:rsid w:val="0092590A"/>
    <w:rsid w:val="00932861"/>
    <w:rsid w:val="00935397"/>
    <w:rsid w:val="00936226"/>
    <w:rsid w:val="0094184D"/>
    <w:rsid w:val="009453FD"/>
    <w:rsid w:val="00945491"/>
    <w:rsid w:val="00950CB6"/>
    <w:rsid w:val="00953864"/>
    <w:rsid w:val="00953C8A"/>
    <w:rsid w:val="00955E8B"/>
    <w:rsid w:val="00956116"/>
    <w:rsid w:val="00956268"/>
    <w:rsid w:val="00963DEB"/>
    <w:rsid w:val="00970A11"/>
    <w:rsid w:val="00974843"/>
    <w:rsid w:val="00974AAC"/>
    <w:rsid w:val="00974BB1"/>
    <w:rsid w:val="0098141A"/>
    <w:rsid w:val="00982894"/>
    <w:rsid w:val="00982EEB"/>
    <w:rsid w:val="009833FE"/>
    <w:rsid w:val="009912F5"/>
    <w:rsid w:val="00991AFF"/>
    <w:rsid w:val="00995425"/>
    <w:rsid w:val="00995DCE"/>
    <w:rsid w:val="009966F3"/>
    <w:rsid w:val="00996C18"/>
    <w:rsid w:val="009A09CE"/>
    <w:rsid w:val="009A0DC7"/>
    <w:rsid w:val="009A1554"/>
    <w:rsid w:val="009A3A60"/>
    <w:rsid w:val="009B2155"/>
    <w:rsid w:val="009B28DB"/>
    <w:rsid w:val="009B3F3A"/>
    <w:rsid w:val="009C0B50"/>
    <w:rsid w:val="009C0B67"/>
    <w:rsid w:val="009C0C61"/>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240D"/>
    <w:rsid w:val="009F55E5"/>
    <w:rsid w:val="009F6226"/>
    <w:rsid w:val="00A001BF"/>
    <w:rsid w:val="00A00EE6"/>
    <w:rsid w:val="00A0259F"/>
    <w:rsid w:val="00A02CD1"/>
    <w:rsid w:val="00A02EA8"/>
    <w:rsid w:val="00A04525"/>
    <w:rsid w:val="00A05B5E"/>
    <w:rsid w:val="00A0662C"/>
    <w:rsid w:val="00A10352"/>
    <w:rsid w:val="00A12E55"/>
    <w:rsid w:val="00A13280"/>
    <w:rsid w:val="00A1413B"/>
    <w:rsid w:val="00A14E45"/>
    <w:rsid w:val="00A20016"/>
    <w:rsid w:val="00A202ED"/>
    <w:rsid w:val="00A22730"/>
    <w:rsid w:val="00A22BFE"/>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7644"/>
    <w:rsid w:val="00A60219"/>
    <w:rsid w:val="00A61D6C"/>
    <w:rsid w:val="00A6210F"/>
    <w:rsid w:val="00A6213C"/>
    <w:rsid w:val="00A67D54"/>
    <w:rsid w:val="00A7154D"/>
    <w:rsid w:val="00A717F2"/>
    <w:rsid w:val="00A77017"/>
    <w:rsid w:val="00A81082"/>
    <w:rsid w:val="00A81A43"/>
    <w:rsid w:val="00AA2393"/>
    <w:rsid w:val="00AA30BF"/>
    <w:rsid w:val="00AA40C3"/>
    <w:rsid w:val="00AB1079"/>
    <w:rsid w:val="00AB198D"/>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306"/>
    <w:rsid w:val="00AF5D85"/>
    <w:rsid w:val="00AF622D"/>
    <w:rsid w:val="00AF71A5"/>
    <w:rsid w:val="00B04A2F"/>
    <w:rsid w:val="00B06AAC"/>
    <w:rsid w:val="00B113B3"/>
    <w:rsid w:val="00B13013"/>
    <w:rsid w:val="00B138D7"/>
    <w:rsid w:val="00B13FC1"/>
    <w:rsid w:val="00B1742C"/>
    <w:rsid w:val="00B17C4A"/>
    <w:rsid w:val="00B217AD"/>
    <w:rsid w:val="00B22DBF"/>
    <w:rsid w:val="00B238AF"/>
    <w:rsid w:val="00B24B35"/>
    <w:rsid w:val="00B2765A"/>
    <w:rsid w:val="00B27E27"/>
    <w:rsid w:val="00B30C28"/>
    <w:rsid w:val="00B3171C"/>
    <w:rsid w:val="00B3267C"/>
    <w:rsid w:val="00B3699C"/>
    <w:rsid w:val="00B36AA8"/>
    <w:rsid w:val="00B37187"/>
    <w:rsid w:val="00B40DB1"/>
    <w:rsid w:val="00B414A4"/>
    <w:rsid w:val="00B45B07"/>
    <w:rsid w:val="00B47FBA"/>
    <w:rsid w:val="00B538CD"/>
    <w:rsid w:val="00B56821"/>
    <w:rsid w:val="00B57472"/>
    <w:rsid w:val="00B6567D"/>
    <w:rsid w:val="00B74390"/>
    <w:rsid w:val="00B74C5F"/>
    <w:rsid w:val="00B84AEF"/>
    <w:rsid w:val="00B84F03"/>
    <w:rsid w:val="00B87AD1"/>
    <w:rsid w:val="00B946D7"/>
    <w:rsid w:val="00BA0DF4"/>
    <w:rsid w:val="00BA55D8"/>
    <w:rsid w:val="00BA6209"/>
    <w:rsid w:val="00BB03F7"/>
    <w:rsid w:val="00BB62FA"/>
    <w:rsid w:val="00BB7C40"/>
    <w:rsid w:val="00BC0DEC"/>
    <w:rsid w:val="00BC2B60"/>
    <w:rsid w:val="00BC449A"/>
    <w:rsid w:val="00BD2FAA"/>
    <w:rsid w:val="00BD3D05"/>
    <w:rsid w:val="00BD4FE4"/>
    <w:rsid w:val="00BD701B"/>
    <w:rsid w:val="00BD7530"/>
    <w:rsid w:val="00BE0CA8"/>
    <w:rsid w:val="00BE1A50"/>
    <w:rsid w:val="00BE42F9"/>
    <w:rsid w:val="00BE5026"/>
    <w:rsid w:val="00BE5430"/>
    <w:rsid w:val="00BE6068"/>
    <w:rsid w:val="00BE737D"/>
    <w:rsid w:val="00BF25D5"/>
    <w:rsid w:val="00BF4135"/>
    <w:rsid w:val="00BF4D4A"/>
    <w:rsid w:val="00BF5E34"/>
    <w:rsid w:val="00BF602A"/>
    <w:rsid w:val="00C0050A"/>
    <w:rsid w:val="00C034C0"/>
    <w:rsid w:val="00C035CB"/>
    <w:rsid w:val="00C03793"/>
    <w:rsid w:val="00C04C8B"/>
    <w:rsid w:val="00C072F7"/>
    <w:rsid w:val="00C102B8"/>
    <w:rsid w:val="00C13770"/>
    <w:rsid w:val="00C17BC5"/>
    <w:rsid w:val="00C20562"/>
    <w:rsid w:val="00C218AD"/>
    <w:rsid w:val="00C2366E"/>
    <w:rsid w:val="00C2403D"/>
    <w:rsid w:val="00C263B3"/>
    <w:rsid w:val="00C33BDA"/>
    <w:rsid w:val="00C3449F"/>
    <w:rsid w:val="00C36845"/>
    <w:rsid w:val="00C37D42"/>
    <w:rsid w:val="00C420EE"/>
    <w:rsid w:val="00C451E4"/>
    <w:rsid w:val="00C47C91"/>
    <w:rsid w:val="00C47E78"/>
    <w:rsid w:val="00C5001A"/>
    <w:rsid w:val="00C50C37"/>
    <w:rsid w:val="00C51544"/>
    <w:rsid w:val="00C573A2"/>
    <w:rsid w:val="00C57E3C"/>
    <w:rsid w:val="00C61034"/>
    <w:rsid w:val="00C615DB"/>
    <w:rsid w:val="00C67844"/>
    <w:rsid w:val="00C67E68"/>
    <w:rsid w:val="00C7379D"/>
    <w:rsid w:val="00C76484"/>
    <w:rsid w:val="00C82053"/>
    <w:rsid w:val="00C857BE"/>
    <w:rsid w:val="00C86DDE"/>
    <w:rsid w:val="00C946C8"/>
    <w:rsid w:val="00C94ECA"/>
    <w:rsid w:val="00C962E2"/>
    <w:rsid w:val="00C96F60"/>
    <w:rsid w:val="00CA192B"/>
    <w:rsid w:val="00CA4C9A"/>
    <w:rsid w:val="00CB10D5"/>
    <w:rsid w:val="00CC0DD5"/>
    <w:rsid w:val="00CC3338"/>
    <w:rsid w:val="00CC545D"/>
    <w:rsid w:val="00CC5BE7"/>
    <w:rsid w:val="00CC73C5"/>
    <w:rsid w:val="00CC7837"/>
    <w:rsid w:val="00CD02F5"/>
    <w:rsid w:val="00CD1EB1"/>
    <w:rsid w:val="00CD3C02"/>
    <w:rsid w:val="00CD4AF6"/>
    <w:rsid w:val="00CD5C06"/>
    <w:rsid w:val="00CD6231"/>
    <w:rsid w:val="00CD63D5"/>
    <w:rsid w:val="00CD692F"/>
    <w:rsid w:val="00CE0851"/>
    <w:rsid w:val="00CE2176"/>
    <w:rsid w:val="00CE6C13"/>
    <w:rsid w:val="00CF0251"/>
    <w:rsid w:val="00CF1F9D"/>
    <w:rsid w:val="00CF2197"/>
    <w:rsid w:val="00CF360F"/>
    <w:rsid w:val="00CF491B"/>
    <w:rsid w:val="00CF650D"/>
    <w:rsid w:val="00CF711B"/>
    <w:rsid w:val="00CF7B0E"/>
    <w:rsid w:val="00D01CC8"/>
    <w:rsid w:val="00D025DF"/>
    <w:rsid w:val="00D028F2"/>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733"/>
    <w:rsid w:val="00D527F1"/>
    <w:rsid w:val="00D52E59"/>
    <w:rsid w:val="00D56DF1"/>
    <w:rsid w:val="00D6087A"/>
    <w:rsid w:val="00D64154"/>
    <w:rsid w:val="00D653D3"/>
    <w:rsid w:val="00D70B38"/>
    <w:rsid w:val="00D71471"/>
    <w:rsid w:val="00D736EF"/>
    <w:rsid w:val="00D767B3"/>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09BE"/>
    <w:rsid w:val="00DD12D6"/>
    <w:rsid w:val="00DD13FD"/>
    <w:rsid w:val="00DD2F9A"/>
    <w:rsid w:val="00DD3A87"/>
    <w:rsid w:val="00DD3BAA"/>
    <w:rsid w:val="00DD45D0"/>
    <w:rsid w:val="00DD624E"/>
    <w:rsid w:val="00DD66B3"/>
    <w:rsid w:val="00DD6780"/>
    <w:rsid w:val="00DD7683"/>
    <w:rsid w:val="00DE091E"/>
    <w:rsid w:val="00DE0CBF"/>
    <w:rsid w:val="00DE2A03"/>
    <w:rsid w:val="00DE2B48"/>
    <w:rsid w:val="00DE3083"/>
    <w:rsid w:val="00DE5353"/>
    <w:rsid w:val="00DE5D44"/>
    <w:rsid w:val="00DE5D5B"/>
    <w:rsid w:val="00DF37B2"/>
    <w:rsid w:val="00DF3D75"/>
    <w:rsid w:val="00DF4D8C"/>
    <w:rsid w:val="00E01E0C"/>
    <w:rsid w:val="00E0260A"/>
    <w:rsid w:val="00E040F8"/>
    <w:rsid w:val="00E118C3"/>
    <w:rsid w:val="00E17704"/>
    <w:rsid w:val="00E20A27"/>
    <w:rsid w:val="00E22855"/>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863"/>
    <w:rsid w:val="00E63FA4"/>
    <w:rsid w:val="00E706F4"/>
    <w:rsid w:val="00E70ABC"/>
    <w:rsid w:val="00E72754"/>
    <w:rsid w:val="00E72A62"/>
    <w:rsid w:val="00E754B3"/>
    <w:rsid w:val="00E75962"/>
    <w:rsid w:val="00E90895"/>
    <w:rsid w:val="00E920F7"/>
    <w:rsid w:val="00E932F4"/>
    <w:rsid w:val="00E966CB"/>
    <w:rsid w:val="00EA09C2"/>
    <w:rsid w:val="00EA5C6C"/>
    <w:rsid w:val="00EB00AB"/>
    <w:rsid w:val="00EB2845"/>
    <w:rsid w:val="00EB3CE6"/>
    <w:rsid w:val="00EB436F"/>
    <w:rsid w:val="00EB5341"/>
    <w:rsid w:val="00EC0559"/>
    <w:rsid w:val="00EC0B79"/>
    <w:rsid w:val="00EC1A23"/>
    <w:rsid w:val="00EC4F58"/>
    <w:rsid w:val="00EC5887"/>
    <w:rsid w:val="00EC6AFB"/>
    <w:rsid w:val="00ED58CB"/>
    <w:rsid w:val="00EE0A29"/>
    <w:rsid w:val="00EE134B"/>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06655"/>
    <w:rsid w:val="00F125B0"/>
    <w:rsid w:val="00F134CE"/>
    <w:rsid w:val="00F135D2"/>
    <w:rsid w:val="00F136DF"/>
    <w:rsid w:val="00F14CC9"/>
    <w:rsid w:val="00F1551D"/>
    <w:rsid w:val="00F16774"/>
    <w:rsid w:val="00F16B56"/>
    <w:rsid w:val="00F22EF7"/>
    <w:rsid w:val="00F23B23"/>
    <w:rsid w:val="00F24D9C"/>
    <w:rsid w:val="00F25951"/>
    <w:rsid w:val="00F27CF1"/>
    <w:rsid w:val="00F302D5"/>
    <w:rsid w:val="00F30EC8"/>
    <w:rsid w:val="00F3617B"/>
    <w:rsid w:val="00F36BAD"/>
    <w:rsid w:val="00F36F2B"/>
    <w:rsid w:val="00F417D9"/>
    <w:rsid w:val="00F452C2"/>
    <w:rsid w:val="00F50AED"/>
    <w:rsid w:val="00F51B8D"/>
    <w:rsid w:val="00F701FE"/>
    <w:rsid w:val="00F70BBC"/>
    <w:rsid w:val="00F7303D"/>
    <w:rsid w:val="00F73BA8"/>
    <w:rsid w:val="00F76E32"/>
    <w:rsid w:val="00F7799A"/>
    <w:rsid w:val="00F81138"/>
    <w:rsid w:val="00F82207"/>
    <w:rsid w:val="00F82950"/>
    <w:rsid w:val="00F8366C"/>
    <w:rsid w:val="00F83BA5"/>
    <w:rsid w:val="00F854C9"/>
    <w:rsid w:val="00F860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28C6"/>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171D9E81-FB2B-402A-BF53-E6F39CA2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2C2"/>
    <w:pPr>
      <w:spacing w:after="240" w:line="276" w:lineRule="auto"/>
      <w:ind w:left="1418" w:right="-57"/>
      <w:jc w:val="both"/>
    </w:pPr>
    <w:rPr>
      <w:lang w:val="en-GB"/>
    </w:rPr>
  </w:style>
  <w:style w:type="paragraph" w:styleId="Heading1">
    <w:name w:val="heading 1"/>
    <w:basedOn w:val="Normal"/>
    <w:next w:val="Normal"/>
    <w:link w:val="Heading1Char"/>
    <w:autoRedefine/>
    <w:qFormat/>
    <w:rsid w:val="00F452C2"/>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452C2"/>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452C2"/>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452C2"/>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452C2"/>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452C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452C2"/>
    <w:pPr>
      <w:spacing w:after="0"/>
      <w:ind w:left="0"/>
      <w:outlineLvl w:val="6"/>
    </w:pPr>
    <w:rPr>
      <w:i/>
      <w:iCs/>
    </w:rPr>
  </w:style>
  <w:style w:type="paragraph" w:styleId="Heading8">
    <w:name w:val="heading 8"/>
    <w:basedOn w:val="Normal"/>
    <w:next w:val="Normal"/>
    <w:link w:val="Heading8Char"/>
    <w:uiPriority w:val="9"/>
    <w:semiHidden/>
    <w:qFormat/>
    <w:rsid w:val="00F452C2"/>
    <w:pPr>
      <w:numPr>
        <w:ilvl w:val="7"/>
        <w:numId w:val="5"/>
      </w:numPr>
      <w:spacing w:after="0"/>
      <w:outlineLvl w:val="7"/>
    </w:pPr>
  </w:style>
  <w:style w:type="paragraph" w:styleId="Heading9">
    <w:name w:val="heading 9"/>
    <w:basedOn w:val="Normal"/>
    <w:next w:val="Normal"/>
    <w:link w:val="Heading9Char"/>
    <w:uiPriority w:val="9"/>
    <w:semiHidden/>
    <w:qFormat/>
    <w:rsid w:val="00F452C2"/>
    <w:pPr>
      <w:spacing w:after="0"/>
      <w:ind w:left="1584" w:hanging="1584"/>
      <w:outlineLvl w:val="8"/>
    </w:pPr>
    <w:rPr>
      <w:i/>
      <w:iCs/>
      <w:spacing w:val="5"/>
    </w:rPr>
  </w:style>
  <w:style w:type="character" w:default="1" w:styleId="DefaultParagraphFont">
    <w:name w:val="Default Paragraph Font"/>
    <w:uiPriority w:val="1"/>
    <w:semiHidden/>
    <w:unhideWhenUsed/>
    <w:rsid w:val="00F452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452C2"/>
  </w:style>
  <w:style w:type="character" w:customStyle="1" w:styleId="Heading1Char">
    <w:name w:val="Heading 1 Char"/>
    <w:link w:val="Heading1"/>
    <w:rsid w:val="00F452C2"/>
    <w:rPr>
      <w:b/>
      <w:bCs/>
      <w:caps/>
      <w:u w:val="single"/>
      <w:lang w:val="en-GB"/>
    </w:rPr>
  </w:style>
  <w:style w:type="character" w:customStyle="1" w:styleId="Heading2Char">
    <w:name w:val="Heading 2 Char"/>
    <w:link w:val="Heading2"/>
    <w:rsid w:val="00F452C2"/>
    <w:rPr>
      <w:bCs/>
      <w:caps/>
      <w:u w:val="single"/>
      <w:lang w:val="en-GB"/>
    </w:rPr>
  </w:style>
  <w:style w:type="character" w:customStyle="1" w:styleId="Heading3Char">
    <w:name w:val="Heading 3 Char"/>
    <w:link w:val="Heading3"/>
    <w:rsid w:val="00F452C2"/>
    <w:rPr>
      <w:bCs/>
      <w:u w:val="single"/>
      <w:lang w:val="en-GB"/>
    </w:rPr>
  </w:style>
  <w:style w:type="character" w:customStyle="1" w:styleId="Heading4Char">
    <w:name w:val="Heading 4 Char"/>
    <w:link w:val="Heading4"/>
    <w:rsid w:val="00F452C2"/>
    <w:rPr>
      <w:bCs/>
      <w:i/>
      <w:iCs/>
      <w:lang w:val="en-GB"/>
    </w:rPr>
  </w:style>
  <w:style w:type="character" w:customStyle="1" w:styleId="Heading5Char">
    <w:name w:val="Heading 5 Char"/>
    <w:link w:val="Heading5"/>
    <w:rsid w:val="00F452C2"/>
    <w:rPr>
      <w:bCs/>
      <w:color w:val="000000"/>
      <w:lang w:val="en-GB"/>
    </w:rPr>
  </w:style>
  <w:style w:type="character" w:customStyle="1" w:styleId="Heading6Char">
    <w:name w:val="Heading 6 Char"/>
    <w:link w:val="Heading6"/>
    <w:uiPriority w:val="59"/>
    <w:semiHidden/>
    <w:rsid w:val="00F452C2"/>
    <w:rPr>
      <w:b/>
      <w:bCs/>
      <w:i/>
      <w:iCs/>
      <w:color w:val="7F7F7F"/>
      <w:lang w:val="en-GB"/>
    </w:rPr>
  </w:style>
  <w:style w:type="character" w:customStyle="1" w:styleId="Heading7Char">
    <w:name w:val="Heading 7 Char"/>
    <w:link w:val="Heading7"/>
    <w:uiPriority w:val="9"/>
    <w:semiHidden/>
    <w:rsid w:val="00F452C2"/>
    <w:rPr>
      <w:i/>
      <w:iCs/>
      <w:lang w:val="en-GB"/>
    </w:rPr>
  </w:style>
  <w:style w:type="character" w:customStyle="1" w:styleId="Heading8Char">
    <w:name w:val="Heading 8 Char"/>
    <w:link w:val="Heading8"/>
    <w:uiPriority w:val="9"/>
    <w:semiHidden/>
    <w:rsid w:val="00F452C2"/>
    <w:rPr>
      <w:lang w:val="en-GB"/>
    </w:rPr>
  </w:style>
  <w:style w:type="character" w:customStyle="1" w:styleId="Heading9Char">
    <w:name w:val="Heading 9 Char"/>
    <w:link w:val="Heading9"/>
    <w:uiPriority w:val="9"/>
    <w:semiHidden/>
    <w:rsid w:val="00F452C2"/>
    <w:rPr>
      <w:i/>
      <w:iCs/>
      <w:spacing w:val="5"/>
      <w:lang w:val="en-GB"/>
    </w:rPr>
  </w:style>
  <w:style w:type="paragraph" w:styleId="Title">
    <w:name w:val="Title"/>
    <w:aliases w:val="Title Bold"/>
    <w:basedOn w:val="Normal"/>
    <w:next w:val="Normal"/>
    <w:link w:val="TitleChar"/>
    <w:qFormat/>
    <w:rsid w:val="00F452C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452C2"/>
    <w:rPr>
      <w:b/>
      <w:caps/>
      <w:spacing w:val="5"/>
      <w:u w:val="single"/>
      <w:lang w:val="en-GB"/>
    </w:rPr>
  </w:style>
  <w:style w:type="paragraph" w:styleId="Subtitle">
    <w:name w:val="Subtitle"/>
    <w:basedOn w:val="Normal"/>
    <w:next w:val="Normal"/>
    <w:link w:val="SubtitleChar"/>
    <w:qFormat/>
    <w:rsid w:val="00F452C2"/>
    <w:pPr>
      <w:spacing w:after="600"/>
    </w:pPr>
    <w:rPr>
      <w:i/>
      <w:iCs/>
      <w:spacing w:val="13"/>
      <w:sz w:val="24"/>
      <w:szCs w:val="24"/>
    </w:rPr>
  </w:style>
  <w:style w:type="character" w:customStyle="1" w:styleId="SubtitleChar">
    <w:name w:val="Subtitle Char"/>
    <w:link w:val="Subtitle"/>
    <w:rsid w:val="00F452C2"/>
    <w:rPr>
      <w:i/>
      <w:iCs/>
      <w:spacing w:val="13"/>
      <w:sz w:val="24"/>
      <w:szCs w:val="24"/>
      <w:lang w:val="en-GB"/>
    </w:rPr>
  </w:style>
  <w:style w:type="paragraph" w:customStyle="1" w:styleId="CoverPageTitle">
    <w:name w:val="Cover Page Title"/>
    <w:basedOn w:val="Normal"/>
    <w:link w:val="CoverPageTitleChar"/>
    <w:qFormat/>
    <w:rsid w:val="00F452C2"/>
    <w:pPr>
      <w:spacing w:line="360" w:lineRule="auto"/>
      <w:ind w:left="1701" w:right="1650"/>
      <w:jc w:val="center"/>
    </w:pPr>
    <w:rPr>
      <w:rFonts w:cs="Arial"/>
      <w:b/>
      <w:sz w:val="28"/>
      <w:szCs w:val="28"/>
    </w:rPr>
  </w:style>
  <w:style w:type="character" w:customStyle="1" w:styleId="CoverPageTitleChar">
    <w:name w:val="Cover Page Title Char"/>
    <w:link w:val="CoverPageTitle"/>
    <w:rsid w:val="00F452C2"/>
    <w:rPr>
      <w:rFonts w:cs="Arial"/>
      <w:b/>
      <w:sz w:val="28"/>
      <w:szCs w:val="28"/>
      <w:lang w:val="en-GB"/>
    </w:rPr>
  </w:style>
  <w:style w:type="paragraph" w:styleId="ListParagraph">
    <w:name w:val="List Paragraph"/>
    <w:basedOn w:val="Normal"/>
    <w:link w:val="ListParagraphChar"/>
    <w:uiPriority w:val="34"/>
    <w:rsid w:val="00F452C2"/>
    <w:pPr>
      <w:ind w:left="720"/>
      <w:contextualSpacing/>
    </w:pPr>
  </w:style>
  <w:style w:type="character" w:customStyle="1" w:styleId="ListParagraphChar">
    <w:name w:val="List Paragraph Char"/>
    <w:link w:val="ListParagraph"/>
    <w:uiPriority w:val="34"/>
    <w:rsid w:val="00F452C2"/>
    <w:rPr>
      <w:lang w:val="en-GB"/>
    </w:rPr>
  </w:style>
  <w:style w:type="table" w:styleId="TableGrid">
    <w:name w:val="Table Grid"/>
    <w:basedOn w:val="TableNormal"/>
    <w:uiPriority w:val="59"/>
    <w:rsid w:val="00F452C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5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2C2"/>
    <w:rPr>
      <w:rFonts w:ascii="Tahoma" w:hAnsi="Tahoma" w:cs="Tahoma"/>
      <w:sz w:val="16"/>
      <w:szCs w:val="16"/>
      <w:lang w:val="en-GB"/>
    </w:rPr>
  </w:style>
  <w:style w:type="paragraph" w:customStyle="1" w:styleId="FigureTitle">
    <w:name w:val="Figure Title"/>
    <w:basedOn w:val="Normal"/>
    <w:link w:val="FigureTitleChar"/>
    <w:qFormat/>
    <w:rsid w:val="00F452C2"/>
    <w:pPr>
      <w:keepNext/>
      <w:keepLines/>
      <w:spacing w:before="240" w:after="80"/>
      <w:jc w:val="center"/>
    </w:pPr>
    <w:rPr>
      <w:b/>
      <w:caps/>
      <w:u w:val="single"/>
    </w:rPr>
  </w:style>
  <w:style w:type="paragraph" w:styleId="TOC1">
    <w:name w:val="toc 1"/>
    <w:basedOn w:val="Normal"/>
    <w:next w:val="Normal"/>
    <w:autoRedefine/>
    <w:uiPriority w:val="39"/>
    <w:unhideWhenUsed/>
    <w:rsid w:val="00F452C2"/>
    <w:pPr>
      <w:spacing w:after="100"/>
      <w:ind w:left="0"/>
    </w:pPr>
    <w:rPr>
      <w:caps/>
    </w:rPr>
  </w:style>
  <w:style w:type="paragraph" w:styleId="TOC2">
    <w:name w:val="toc 2"/>
    <w:basedOn w:val="Normal"/>
    <w:next w:val="Normal"/>
    <w:autoRedefine/>
    <w:uiPriority w:val="39"/>
    <w:unhideWhenUsed/>
    <w:rsid w:val="00F452C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452C2"/>
    <w:pPr>
      <w:spacing w:after="100"/>
      <w:ind w:left="0"/>
    </w:pPr>
  </w:style>
  <w:style w:type="paragraph" w:styleId="TOC4">
    <w:name w:val="toc 4"/>
    <w:basedOn w:val="Normal"/>
    <w:next w:val="Normal"/>
    <w:autoRedefine/>
    <w:uiPriority w:val="39"/>
    <w:unhideWhenUsed/>
    <w:rsid w:val="00F452C2"/>
    <w:pPr>
      <w:spacing w:after="100"/>
      <w:ind w:left="0"/>
    </w:pPr>
  </w:style>
  <w:style w:type="paragraph" w:styleId="TOC5">
    <w:name w:val="toc 5"/>
    <w:basedOn w:val="Normal"/>
    <w:next w:val="Normal"/>
    <w:autoRedefine/>
    <w:uiPriority w:val="39"/>
    <w:unhideWhenUsed/>
    <w:rsid w:val="00F452C2"/>
    <w:pPr>
      <w:spacing w:after="100"/>
      <w:ind w:left="0"/>
    </w:pPr>
  </w:style>
  <w:style w:type="paragraph" w:customStyle="1" w:styleId="Dashlist">
    <w:name w:val="Dash list"/>
    <w:basedOn w:val="Normal"/>
    <w:link w:val="DashlistChar"/>
    <w:qFormat/>
    <w:rsid w:val="00F452C2"/>
    <w:pPr>
      <w:numPr>
        <w:numId w:val="3"/>
      </w:numPr>
      <w:spacing w:after="0" w:line="240" w:lineRule="auto"/>
      <w:ind w:left="1777" w:right="0"/>
    </w:pPr>
  </w:style>
  <w:style w:type="character" w:customStyle="1" w:styleId="DashlistChar">
    <w:name w:val="Dash list Char"/>
    <w:link w:val="Dashlist"/>
    <w:rsid w:val="00F452C2"/>
    <w:rPr>
      <w:lang w:val="en-GB"/>
    </w:rPr>
  </w:style>
  <w:style w:type="paragraph" w:customStyle="1" w:styleId="Bodyjustified">
    <w:name w:val="Body justified"/>
    <w:link w:val="BodyjustifiedChar"/>
    <w:uiPriority w:val="99"/>
    <w:rsid w:val="00F452C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452C2"/>
    <w:rPr>
      <w:rFonts w:eastAsia="Arial" w:cs="Helvetica"/>
      <w:color w:val="000000"/>
      <w:w w:val="0"/>
      <w:lang w:val="en-GB"/>
    </w:rPr>
  </w:style>
  <w:style w:type="paragraph" w:customStyle="1" w:styleId="BulletList">
    <w:name w:val="Bullet List"/>
    <w:basedOn w:val="ListParagraph"/>
    <w:link w:val="BulletListChar"/>
    <w:qFormat/>
    <w:rsid w:val="00F452C2"/>
    <w:pPr>
      <w:numPr>
        <w:numId w:val="4"/>
      </w:numPr>
      <w:ind w:left="1777" w:right="0"/>
    </w:pPr>
  </w:style>
  <w:style w:type="character" w:customStyle="1" w:styleId="BulletListChar">
    <w:name w:val="Bullet List Char"/>
    <w:link w:val="BulletList"/>
    <w:rsid w:val="00F452C2"/>
    <w:rPr>
      <w:lang w:val="en-GB"/>
    </w:rPr>
  </w:style>
  <w:style w:type="paragraph" w:customStyle="1" w:styleId="numericallist">
    <w:name w:val="numerical list"/>
    <w:basedOn w:val="Normal"/>
    <w:link w:val="numericallistChar"/>
    <w:qFormat/>
    <w:rsid w:val="00F452C2"/>
    <w:pPr>
      <w:numPr>
        <w:ilvl w:val="6"/>
        <w:numId w:val="5"/>
      </w:numPr>
      <w:spacing w:after="0" w:line="240" w:lineRule="auto"/>
    </w:pPr>
  </w:style>
  <w:style w:type="character" w:customStyle="1" w:styleId="numericallistChar">
    <w:name w:val="numerical list Char"/>
    <w:link w:val="numericallist"/>
    <w:rsid w:val="00F452C2"/>
    <w:rPr>
      <w:lang w:val="en-GB"/>
    </w:rPr>
  </w:style>
  <w:style w:type="character" w:styleId="PlaceholderText">
    <w:name w:val="Placeholder Text"/>
    <w:basedOn w:val="DefaultParagraphFont"/>
    <w:uiPriority w:val="99"/>
    <w:semiHidden/>
    <w:rsid w:val="00F452C2"/>
    <w:rPr>
      <w:color w:val="808080"/>
    </w:rPr>
  </w:style>
  <w:style w:type="paragraph" w:customStyle="1" w:styleId="Leftalign">
    <w:name w:val="Left align"/>
    <w:basedOn w:val="Normal"/>
    <w:link w:val="LeftalignChar"/>
    <w:qFormat/>
    <w:rsid w:val="00F452C2"/>
    <w:pPr>
      <w:spacing w:after="0" w:line="240" w:lineRule="auto"/>
      <w:ind w:left="0" w:right="0"/>
    </w:pPr>
    <w:rPr>
      <w:rFonts w:eastAsia="Arial" w:cs="Arial"/>
    </w:rPr>
  </w:style>
  <w:style w:type="character" w:customStyle="1" w:styleId="LeftalignChar">
    <w:name w:val="Left align Char"/>
    <w:link w:val="Leftalign"/>
    <w:rsid w:val="00F452C2"/>
    <w:rPr>
      <w:rFonts w:eastAsia="Arial" w:cs="Arial"/>
      <w:lang w:val="en-GB"/>
    </w:rPr>
  </w:style>
  <w:style w:type="character" w:styleId="Hyperlink">
    <w:name w:val="Hyperlink"/>
    <w:basedOn w:val="DefaultParagraphFont"/>
    <w:rsid w:val="00F452C2"/>
    <w:rPr>
      <w:color w:val="0000FF" w:themeColor="hyperlink"/>
      <w:u w:val="none"/>
    </w:rPr>
  </w:style>
  <w:style w:type="character" w:customStyle="1" w:styleId="FigureTitleChar">
    <w:name w:val="Figure Title Char"/>
    <w:basedOn w:val="DefaultParagraphFont"/>
    <w:link w:val="FigureTitle"/>
    <w:rsid w:val="00F452C2"/>
    <w:rPr>
      <w:b/>
      <w:caps/>
      <w:u w:val="single"/>
      <w:lang w:val="en-GB"/>
    </w:rPr>
  </w:style>
  <w:style w:type="paragraph" w:customStyle="1" w:styleId="BASEDON">
    <w:name w:val="BASED ON"/>
    <w:basedOn w:val="CoverPageTitle"/>
    <w:link w:val="BASEDONChar"/>
    <w:qFormat/>
    <w:rsid w:val="00F452C2"/>
    <w:pPr>
      <w:spacing w:before="360" w:after="480"/>
    </w:pPr>
    <w:rPr>
      <w:caps/>
    </w:rPr>
  </w:style>
  <w:style w:type="character" w:customStyle="1" w:styleId="BASEDONChar">
    <w:name w:val="BASED ON Char"/>
    <w:link w:val="BASEDON"/>
    <w:rsid w:val="00F452C2"/>
    <w:rPr>
      <w:rFonts w:cs="Arial"/>
      <w:b/>
      <w:caps/>
      <w:sz w:val="28"/>
      <w:szCs w:val="28"/>
      <w:lang w:val="en-GB"/>
    </w:rPr>
  </w:style>
  <w:style w:type="paragraph" w:customStyle="1" w:styleId="NOTES">
    <w:name w:val="NOTES"/>
    <w:link w:val="NOTESChar"/>
    <w:qFormat/>
    <w:rsid w:val="00F452C2"/>
    <w:pPr>
      <w:keepNext/>
      <w:spacing w:before="240"/>
      <w:ind w:firstLine="1440"/>
    </w:pPr>
    <w:rPr>
      <w:rFonts w:eastAsia="Arial" w:cs="Helvetica"/>
      <w:b/>
      <w:caps/>
      <w:color w:val="000000"/>
      <w:u w:val="single"/>
      <w:lang w:val="en-GB"/>
    </w:rPr>
  </w:style>
  <w:style w:type="character" w:customStyle="1" w:styleId="NOTESChar">
    <w:name w:val="NOTES Char"/>
    <w:link w:val="NOTES"/>
    <w:rsid w:val="00F452C2"/>
    <w:rPr>
      <w:rFonts w:eastAsia="Arial" w:cs="Helvetica"/>
      <w:b/>
      <w:caps/>
      <w:color w:val="000000"/>
      <w:u w:val="single"/>
      <w:lang w:val="en-GB"/>
    </w:rPr>
  </w:style>
  <w:style w:type="paragraph" w:customStyle="1" w:styleId="TableTitle">
    <w:name w:val="Table Title"/>
    <w:basedOn w:val="BodyText"/>
    <w:link w:val="TableTitleChar"/>
    <w:qFormat/>
    <w:rsid w:val="00F452C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452C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452C2"/>
    <w:rPr>
      <w:lang w:val="fr-FR" w:eastAsia="fr-FR"/>
    </w:rPr>
  </w:style>
  <w:style w:type="character" w:customStyle="1" w:styleId="TableTitleChar">
    <w:name w:val="Table Title Char"/>
    <w:link w:val="TableTitle"/>
    <w:rsid w:val="00F452C2"/>
    <w:rPr>
      <w:b/>
      <w:caps/>
      <w:u w:val="single"/>
      <w:lang w:eastAsia="fr-FR"/>
    </w:rPr>
  </w:style>
  <w:style w:type="paragraph" w:customStyle="1" w:styleId="Bullet2">
    <w:name w:val="Bullet 2"/>
    <w:qFormat/>
    <w:rsid w:val="00F452C2"/>
    <w:pPr>
      <w:numPr>
        <w:numId w:val="6"/>
      </w:numPr>
      <w:ind w:left="2344"/>
    </w:pPr>
    <w:rPr>
      <w:lang w:val="en-GB"/>
    </w:rPr>
  </w:style>
  <w:style w:type="paragraph" w:customStyle="1" w:styleId="Aligncenter">
    <w:name w:val="Align center"/>
    <w:basedOn w:val="Bodyjustified"/>
    <w:link w:val="AligncenterChar"/>
    <w:qFormat/>
    <w:rsid w:val="00F452C2"/>
    <w:pPr>
      <w:keepNext/>
    </w:pPr>
  </w:style>
  <w:style w:type="character" w:customStyle="1" w:styleId="AligncenterChar">
    <w:name w:val="Align center Char"/>
    <w:link w:val="Aligncenter"/>
    <w:rsid w:val="00F452C2"/>
    <w:rPr>
      <w:rFonts w:eastAsia="Arial" w:cs="Helvetica"/>
      <w:color w:val="000000"/>
      <w:w w:val="0"/>
      <w:lang w:val="en-GB"/>
    </w:rPr>
  </w:style>
  <w:style w:type="paragraph" w:customStyle="1" w:styleId="alphabeticallist">
    <w:name w:val="alphabetical list"/>
    <w:basedOn w:val="BodyText"/>
    <w:link w:val="alphabeticallistChar"/>
    <w:qFormat/>
    <w:rsid w:val="00F452C2"/>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452C2"/>
    <w:rPr>
      <w:lang w:val="en-GB" w:eastAsia="fr-FR"/>
    </w:rPr>
  </w:style>
  <w:style w:type="paragraph" w:styleId="ListNumber">
    <w:name w:val="List Number"/>
    <w:basedOn w:val="Normal"/>
    <w:uiPriority w:val="99"/>
    <w:semiHidden/>
    <w:unhideWhenUsed/>
    <w:rsid w:val="00F452C2"/>
    <w:pPr>
      <w:numPr>
        <w:numId w:val="1"/>
      </w:numPr>
      <w:contextualSpacing/>
    </w:pPr>
  </w:style>
  <w:style w:type="paragraph" w:styleId="ListNumber2">
    <w:name w:val="List Number 2"/>
    <w:basedOn w:val="Normal"/>
    <w:uiPriority w:val="99"/>
    <w:semiHidden/>
    <w:unhideWhenUsed/>
    <w:rsid w:val="00F452C2"/>
    <w:pPr>
      <w:numPr>
        <w:numId w:val="2"/>
      </w:numPr>
      <w:contextualSpacing/>
    </w:pPr>
  </w:style>
  <w:style w:type="paragraph" w:customStyle="1" w:styleId="Title2">
    <w:name w:val="Title 2"/>
    <w:basedOn w:val="Normal"/>
    <w:link w:val="Title2Char"/>
    <w:qFormat/>
    <w:rsid w:val="00F452C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452C2"/>
    <w:rPr>
      <w:caps/>
      <w:u w:val="single"/>
      <w:lang w:val="en-GB"/>
    </w:rPr>
  </w:style>
  <w:style w:type="paragraph" w:customStyle="1" w:styleId="NB">
    <w:name w:val="N.B."/>
    <w:link w:val="NBChar"/>
    <w:qFormat/>
    <w:rsid w:val="00F452C2"/>
    <w:pPr>
      <w:keepNext/>
      <w:spacing w:before="240"/>
      <w:ind w:left="1418"/>
    </w:pPr>
    <w:rPr>
      <w:b/>
      <w:caps/>
      <w:u w:val="single"/>
      <w:lang w:val="en-GB"/>
    </w:rPr>
  </w:style>
  <w:style w:type="character" w:customStyle="1" w:styleId="NBChar">
    <w:name w:val="N.B. Char"/>
    <w:basedOn w:val="DefaultParagraphFont"/>
    <w:link w:val="NB"/>
    <w:rsid w:val="00F452C2"/>
    <w:rPr>
      <w:b/>
      <w:caps/>
      <w:u w:val="single"/>
      <w:lang w:val="en-GB"/>
    </w:rPr>
  </w:style>
  <w:style w:type="paragraph" w:customStyle="1" w:styleId="AppendixTitle">
    <w:name w:val="Appendix Title"/>
    <w:basedOn w:val="Normal"/>
    <w:qFormat/>
    <w:rsid w:val="00F452C2"/>
    <w:pPr>
      <w:keepNext/>
      <w:keepLines/>
      <w:spacing w:after="0"/>
      <w:jc w:val="center"/>
    </w:pPr>
    <w:rPr>
      <w:b/>
      <w:caps/>
      <w:spacing w:val="5"/>
      <w:u w:val="single"/>
    </w:rPr>
  </w:style>
  <w:style w:type="paragraph" w:styleId="Header">
    <w:name w:val="header"/>
    <w:basedOn w:val="Normal"/>
    <w:link w:val="HeaderChar"/>
    <w:uiPriority w:val="99"/>
    <w:unhideWhenUsed/>
    <w:rsid w:val="00F452C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452C2"/>
    <w:rPr>
      <w:lang w:val="en-GB"/>
    </w:rPr>
  </w:style>
  <w:style w:type="paragraph" w:styleId="Footer">
    <w:name w:val="footer"/>
    <w:basedOn w:val="Normal"/>
    <w:link w:val="FooterChar"/>
    <w:uiPriority w:val="99"/>
    <w:unhideWhenUsed/>
    <w:rsid w:val="00F45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2C2"/>
    <w:rPr>
      <w:lang w:val="en-GB"/>
    </w:rPr>
  </w:style>
  <w:style w:type="paragraph" w:customStyle="1" w:styleId="Rightalign">
    <w:name w:val="Right align"/>
    <w:basedOn w:val="Normal"/>
    <w:link w:val="RightalignChar"/>
    <w:qFormat/>
    <w:rsid w:val="00F452C2"/>
    <w:pPr>
      <w:spacing w:after="0" w:line="240" w:lineRule="auto"/>
      <w:ind w:left="0" w:right="0"/>
    </w:pPr>
    <w:rPr>
      <w:rFonts w:eastAsia="Arial" w:cs="Arial"/>
    </w:rPr>
  </w:style>
  <w:style w:type="character" w:customStyle="1" w:styleId="RightalignChar">
    <w:name w:val="Right align Char"/>
    <w:link w:val="Rightalign"/>
    <w:rsid w:val="00F452C2"/>
    <w:rPr>
      <w:rFonts w:eastAsia="Arial" w:cs="Arial"/>
      <w:lang w:val="en-GB"/>
    </w:rPr>
  </w:style>
  <w:style w:type="numbering" w:customStyle="1" w:styleId="NoList1">
    <w:name w:val="No List1"/>
    <w:next w:val="NoList"/>
    <w:uiPriority w:val="99"/>
    <w:semiHidden/>
    <w:unhideWhenUsed/>
    <w:rsid w:val="00F452C2"/>
  </w:style>
  <w:style w:type="paragraph" w:customStyle="1" w:styleId="Tableofcontents">
    <w:name w:val="Table of contents"/>
    <w:basedOn w:val="Normal"/>
    <w:link w:val="TableofcontentsChar"/>
    <w:qFormat/>
    <w:rsid w:val="00F452C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452C2"/>
    <w:rPr>
      <w:b/>
      <w:bCs/>
      <w:caps/>
      <w:u w:val="single"/>
      <w:lang w:val="en-GB" w:bidi="en-US"/>
    </w:rPr>
  </w:style>
  <w:style w:type="paragraph" w:customStyle="1" w:styleId="superscript">
    <w:name w:val="superscript"/>
    <w:basedOn w:val="Normal"/>
    <w:link w:val="superscriptChar"/>
    <w:qFormat/>
    <w:rsid w:val="00F452C2"/>
    <w:pPr>
      <w:spacing w:after="0" w:line="240" w:lineRule="auto"/>
      <w:ind w:left="0" w:right="0"/>
    </w:pPr>
    <w:rPr>
      <w:vertAlign w:val="superscript"/>
    </w:rPr>
  </w:style>
  <w:style w:type="character" w:customStyle="1" w:styleId="superscriptChar">
    <w:name w:val="superscript Char"/>
    <w:link w:val="superscript"/>
    <w:rsid w:val="00F452C2"/>
    <w:rPr>
      <w:vertAlign w:val="superscript"/>
      <w:lang w:val="en-GB"/>
    </w:rPr>
  </w:style>
  <w:style w:type="paragraph" w:customStyle="1" w:styleId="subscript">
    <w:name w:val="subscript"/>
    <w:basedOn w:val="Normal"/>
    <w:link w:val="subscriptChar"/>
    <w:qFormat/>
    <w:rsid w:val="00F452C2"/>
    <w:pPr>
      <w:spacing w:after="0" w:line="240" w:lineRule="auto"/>
      <w:ind w:left="0" w:right="0"/>
    </w:pPr>
    <w:rPr>
      <w:vertAlign w:val="subscript"/>
    </w:rPr>
  </w:style>
  <w:style w:type="character" w:customStyle="1" w:styleId="subscriptChar">
    <w:name w:val="subscript Char"/>
    <w:link w:val="subscript"/>
    <w:rsid w:val="00F452C2"/>
    <w:rPr>
      <w:vertAlign w:val="subscript"/>
      <w:lang w:val="en-GB"/>
    </w:rPr>
  </w:style>
  <w:style w:type="numbering" w:customStyle="1" w:styleId="NoList2">
    <w:name w:val="No List2"/>
    <w:next w:val="NoList"/>
    <w:uiPriority w:val="99"/>
    <w:semiHidden/>
    <w:unhideWhenUsed/>
    <w:rsid w:val="00F452C2"/>
  </w:style>
  <w:style w:type="numbering" w:customStyle="1" w:styleId="NoList11">
    <w:name w:val="No List11"/>
    <w:next w:val="NoList"/>
    <w:uiPriority w:val="99"/>
    <w:semiHidden/>
    <w:unhideWhenUsed/>
    <w:rsid w:val="00F452C2"/>
  </w:style>
  <w:style w:type="paragraph" w:customStyle="1" w:styleId="rightindent">
    <w:name w:val="right indent"/>
    <w:basedOn w:val="Rightalign"/>
    <w:link w:val="rightindentChar"/>
    <w:qFormat/>
    <w:rsid w:val="00F452C2"/>
    <w:pPr>
      <w:tabs>
        <w:tab w:val="left" w:pos="7920"/>
      </w:tabs>
    </w:pPr>
  </w:style>
  <w:style w:type="character" w:customStyle="1" w:styleId="rightindentChar">
    <w:name w:val="right indent Char"/>
    <w:link w:val="rightindent"/>
    <w:rsid w:val="00F452C2"/>
    <w:rPr>
      <w:rFonts w:eastAsia="Arial" w:cs="Arial"/>
      <w:lang w:val="en-GB"/>
    </w:rPr>
  </w:style>
  <w:style w:type="paragraph" w:styleId="TOCHeading">
    <w:name w:val="TOC Heading"/>
    <w:basedOn w:val="Heading1"/>
    <w:next w:val="Normal"/>
    <w:link w:val="TOCHeadingChar"/>
    <w:uiPriority w:val="39"/>
    <w:semiHidden/>
    <w:unhideWhenUsed/>
    <w:qFormat/>
    <w:rsid w:val="00F452C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452C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452C2"/>
    <w:pPr>
      <w:numPr>
        <w:numId w:val="7"/>
      </w:numPr>
      <w:ind w:left="2344"/>
    </w:pPr>
    <w:rPr>
      <w:lang w:val="en-GB"/>
    </w:rPr>
  </w:style>
  <w:style w:type="paragraph" w:customStyle="1" w:styleId="numericalroman">
    <w:name w:val="numerical roman"/>
    <w:basedOn w:val="ListParagraph"/>
    <w:qFormat/>
    <w:rsid w:val="00F452C2"/>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F452C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452C2"/>
    <w:rPr>
      <w:color w:val="800080" w:themeColor="followedHyperlink"/>
      <w:u w:val="single"/>
    </w:rPr>
  </w:style>
  <w:style w:type="character" w:styleId="BookTitle">
    <w:name w:val="Book Title"/>
    <w:basedOn w:val="DefaultParagraphFont"/>
    <w:uiPriority w:val="99"/>
    <w:rsid w:val="00F452C2"/>
    <w:rPr>
      <w:b/>
      <w:bCs/>
      <w:i/>
      <w:iCs/>
      <w:spacing w:val="5"/>
    </w:rPr>
  </w:style>
  <w:style w:type="character" w:styleId="Emphasis">
    <w:name w:val="Emphasis"/>
    <w:basedOn w:val="DefaultParagraphFont"/>
    <w:uiPriority w:val="20"/>
    <w:rsid w:val="00F452C2"/>
    <w:rPr>
      <w:i/>
      <w:iCs/>
    </w:rPr>
  </w:style>
  <w:style w:type="character" w:styleId="IntenseEmphasis">
    <w:name w:val="Intense Emphasis"/>
    <w:basedOn w:val="DefaultParagraphFont"/>
    <w:uiPriority w:val="21"/>
    <w:rsid w:val="00F452C2"/>
    <w:rPr>
      <w:i/>
      <w:iCs/>
      <w:color w:val="4F81BD" w:themeColor="accent1"/>
    </w:rPr>
  </w:style>
  <w:style w:type="paragraph" w:styleId="IntenseQuote">
    <w:name w:val="Intense Quote"/>
    <w:basedOn w:val="Normal"/>
    <w:next w:val="Normal"/>
    <w:link w:val="IntenseQuoteChar"/>
    <w:uiPriority w:val="30"/>
    <w:rsid w:val="00F452C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452C2"/>
    <w:rPr>
      <w:i/>
      <w:iCs/>
      <w:color w:val="4F81BD" w:themeColor="accent1"/>
      <w:lang w:val="en-GB"/>
    </w:rPr>
  </w:style>
  <w:style w:type="character" w:styleId="IntenseReference">
    <w:name w:val="Intense Reference"/>
    <w:basedOn w:val="DefaultParagraphFont"/>
    <w:uiPriority w:val="32"/>
    <w:rsid w:val="00F452C2"/>
    <w:rPr>
      <w:b/>
      <w:bCs/>
      <w:smallCaps/>
      <w:color w:val="4F81BD" w:themeColor="accent1"/>
      <w:spacing w:val="5"/>
    </w:rPr>
  </w:style>
  <w:style w:type="paragraph" w:styleId="NoSpacing">
    <w:name w:val="No Spacing"/>
    <w:uiPriority w:val="1"/>
    <w:rsid w:val="00F452C2"/>
    <w:pPr>
      <w:ind w:left="1418" w:right="-57"/>
      <w:jc w:val="both"/>
    </w:pPr>
    <w:rPr>
      <w:lang w:val="en-GB"/>
    </w:rPr>
  </w:style>
  <w:style w:type="paragraph" w:styleId="Quote">
    <w:name w:val="Quote"/>
    <w:basedOn w:val="Normal"/>
    <w:next w:val="Normal"/>
    <w:link w:val="QuoteChar"/>
    <w:uiPriority w:val="29"/>
    <w:rsid w:val="00F452C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452C2"/>
    <w:rPr>
      <w:i/>
      <w:iCs/>
      <w:color w:val="404040" w:themeColor="text1" w:themeTint="BF"/>
      <w:lang w:val="en-GB"/>
    </w:rPr>
  </w:style>
  <w:style w:type="character" w:styleId="Strong">
    <w:name w:val="Strong"/>
    <w:basedOn w:val="DefaultParagraphFont"/>
    <w:uiPriority w:val="22"/>
    <w:rsid w:val="00F452C2"/>
    <w:rPr>
      <w:b/>
      <w:bCs/>
    </w:rPr>
  </w:style>
  <w:style w:type="character" w:styleId="SubtleEmphasis">
    <w:name w:val="Subtle Emphasis"/>
    <w:basedOn w:val="DefaultParagraphFont"/>
    <w:uiPriority w:val="19"/>
    <w:rsid w:val="00F452C2"/>
    <w:rPr>
      <w:i/>
      <w:iCs/>
      <w:color w:val="404040" w:themeColor="text1" w:themeTint="BF"/>
    </w:rPr>
  </w:style>
  <w:style w:type="character" w:styleId="SubtleReference">
    <w:name w:val="Subtle Reference"/>
    <w:basedOn w:val="DefaultParagraphFont"/>
    <w:uiPriority w:val="31"/>
    <w:rsid w:val="00F452C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49901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1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3E8D1FC0-39F4-40AC-AA6C-CC486BD7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79</TotalTime>
  <Pages>1</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Microsoft</Company>
  <LinksUpToDate>false</LinksUpToDate>
  <CharactersWithSpaces>22466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15</cp:revision>
  <cp:lastPrinted>2015-04-02T11:43:00Z</cp:lastPrinted>
  <dcterms:created xsi:type="dcterms:W3CDTF">2016-02-11T14:01:00Z</dcterms:created>
  <dcterms:modified xsi:type="dcterms:W3CDTF">2016-09-16T10:00:00Z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