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2E5F6E" w:rsidRDefault="002E5F6E"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F373B5">
                              <w:fldChar w:fldCharType="begin"/>
                            </w:r>
                            <w:r w:rsidR="00F373B5">
                              <w:instrText xml:space="preserve"> NUMPAGES  \* Arabic  \* MERGEFORMAT </w:instrText>
                            </w:r>
                            <w:r w:rsidR="00F373B5">
                              <w:fldChar w:fldCharType="separate"/>
                            </w:r>
                            <w:r>
                              <w:rPr>
                                <w:noProof/>
                              </w:rPr>
                              <w:t>24</w:t>
                            </w:r>
                            <w:r w:rsidR="00F373B5">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2E5F6E" w:rsidRDefault="002E5F6E"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F373B5">
                        <w:fldChar w:fldCharType="begin"/>
                      </w:r>
                      <w:r w:rsidR="00F373B5">
                        <w:instrText xml:space="preserve"> NUMPAGES  \* Arabic  \* MERGEFORMAT </w:instrText>
                      </w:r>
                      <w:r w:rsidR="00F373B5">
                        <w:fldChar w:fldCharType="separate"/>
                      </w:r>
                      <w:r>
                        <w:rPr>
                          <w:noProof/>
                        </w:rPr>
                        <w:t>24</w:t>
                      </w:r>
                      <w:r w:rsidR="00F373B5">
                        <w:rPr>
                          <w:noProof/>
                        </w:rPr>
                        <w:fldChar w:fldCharType="end"/>
                      </w:r>
                    </w:p>
                  </w:txbxContent>
                </v:textbox>
              </v:shape>
            </w:pict>
          </mc:Fallback>
        </mc:AlternateContent>
      </w:r>
    </w:p>
    <w:p w14:paraId="59B7634F" w14:textId="7736C0EE" w:rsidR="009A3A60" w:rsidRPr="009A3A60" w:rsidRDefault="009A3A60" w:rsidP="0022006B">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AA30BF">
        <w:rPr>
          <w:rFonts w:eastAsia="Arial"/>
        </w:rPr>
        <w:t xml:space="preserve"> SWITCHING</w:t>
      </w:r>
    </w:p>
    <w:p w14:paraId="1A47672C" w14:textId="543EC628" w:rsidR="00F3617B" w:rsidRPr="009A3A60" w:rsidRDefault="009A3A60" w:rsidP="0022006B">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AA30BF">
        <w:rPr>
          <w:rFonts w:eastAsia="Arial"/>
        </w:rPr>
        <w:t>151</w:t>
      </w:r>
      <w:r w:rsidRPr="009A3A60">
        <w:rPr>
          <w:rFonts w:eastAsia="Arial"/>
        </w:rPr>
        <w:t xml:space="preserve"> T</w:t>
      </w:r>
      <w:r>
        <w:rPr>
          <w:rFonts w:eastAsia="Arial"/>
        </w:rPr>
        <w:t>o</w:t>
      </w:r>
      <w:r w:rsidRPr="009A3A60">
        <w:rPr>
          <w:rFonts w:eastAsia="Arial"/>
        </w:rPr>
        <w:t xml:space="preserve"> </w:t>
      </w:r>
      <w:r w:rsidR="00AA30BF">
        <w:rPr>
          <w:rFonts w:eastAsia="Arial"/>
        </w:rPr>
        <w:t>dh5</w:t>
      </w:r>
      <w:r w:rsidRPr="009A3A60">
        <w:rPr>
          <w:rFonts w:eastAsia="Arial"/>
        </w:rPr>
        <w:t>0</w:t>
      </w:r>
      <w:r w:rsidR="00AA30BF">
        <w:rPr>
          <w:rFonts w:eastAsia="Arial"/>
        </w:rPr>
        <w:t>157</w:t>
      </w:r>
      <w:r w:rsidR="00CD1484">
        <w:rPr>
          <w:rFonts w:eastAsia="Arial"/>
        </w:rPr>
        <w:t xml:space="preserve"> and eh50151 to eh50157</w:t>
      </w:r>
    </w:p>
    <w:p w14:paraId="404DB556" w14:textId="35055808" w:rsidR="007F5AFE" w:rsidRPr="00240DB1" w:rsidRDefault="007F5AFE" w:rsidP="0022006B">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5513/031</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459D31E7" w:rsidR="008B5CFD" w:rsidRPr="00240DB1" w:rsidRDefault="008B5CFD" w:rsidP="00ED6E30">
            <w:pPr>
              <w:pStyle w:val="Leftalign"/>
              <w:jc w:val="left"/>
            </w:pPr>
            <w:r w:rsidRPr="00240DB1">
              <w:t>Issue</w:t>
            </w:r>
            <w:r w:rsidR="00097C2F">
              <w:t xml:space="preserve"> </w:t>
            </w:r>
            <w:r w:rsidR="00AA30BF">
              <w:t>5</w:t>
            </w:r>
            <w:r w:rsidR="00DB3C47">
              <w:t xml:space="preserve"> Draft </w:t>
            </w:r>
            <w:r w:rsidR="00ED6E30">
              <w:t>D</w:t>
            </w:r>
          </w:p>
        </w:tc>
        <w:tc>
          <w:tcPr>
            <w:tcW w:w="4349" w:type="dxa"/>
            <w:shd w:val="clear" w:color="auto" w:fill="auto"/>
            <w:vAlign w:val="center"/>
          </w:tcPr>
          <w:p w14:paraId="698FE275" w14:textId="29E428D8" w:rsidR="008B5CFD" w:rsidRPr="00240DB1" w:rsidRDefault="00ED6E30" w:rsidP="00A621A2">
            <w:pPr>
              <w:pStyle w:val="Leftalign"/>
              <w:jc w:val="left"/>
            </w:pPr>
            <w:r>
              <w:t>September</w:t>
            </w:r>
            <w:r w:rsidR="000547FA" w:rsidRPr="00240DB1">
              <w:t xml:space="preserve"> 201</w:t>
            </w:r>
            <w:r w:rsidR="00A621A2">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6AA682A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621A2">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837031E" w:rsidR="00B22DBF" w:rsidRPr="00240DB1" w:rsidRDefault="00DB3C47" w:rsidP="005A2BA9">
            <w:pPr>
              <w:pStyle w:val="Leftalign"/>
              <w:jc w:val="left"/>
            </w:pPr>
            <w:r>
              <w:t>tba</w:t>
            </w:r>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26C596A4" w14:textId="77777777" w:rsidR="00B4599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5455168" w:history="1">
        <w:r w:rsidR="00B45991" w:rsidRPr="0040706E">
          <w:rPr>
            <w:rStyle w:val="Hyperlink"/>
            <w:noProof/>
          </w:rPr>
          <w:t>1</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General</w:t>
        </w:r>
        <w:r w:rsidR="00B45991">
          <w:rPr>
            <w:noProof/>
            <w:webHidden/>
          </w:rPr>
          <w:tab/>
        </w:r>
        <w:r w:rsidR="00B45991">
          <w:rPr>
            <w:noProof/>
            <w:webHidden/>
          </w:rPr>
          <w:fldChar w:fldCharType="begin"/>
        </w:r>
        <w:r w:rsidR="00B45991">
          <w:rPr>
            <w:noProof/>
            <w:webHidden/>
          </w:rPr>
          <w:instrText xml:space="preserve"> PAGEREF _Toc445455168 \h </w:instrText>
        </w:r>
        <w:r w:rsidR="00B45991">
          <w:rPr>
            <w:noProof/>
            <w:webHidden/>
          </w:rPr>
        </w:r>
        <w:r w:rsidR="00B45991">
          <w:rPr>
            <w:noProof/>
            <w:webHidden/>
          </w:rPr>
          <w:fldChar w:fldCharType="separate"/>
        </w:r>
        <w:r w:rsidR="00295318">
          <w:rPr>
            <w:noProof/>
            <w:webHidden/>
          </w:rPr>
          <w:t>6</w:t>
        </w:r>
        <w:r w:rsidR="00B45991">
          <w:rPr>
            <w:noProof/>
            <w:webHidden/>
          </w:rPr>
          <w:fldChar w:fldCharType="end"/>
        </w:r>
      </w:hyperlink>
    </w:p>
    <w:p w14:paraId="0530D278"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69" w:history="1">
        <w:r w:rsidR="00B45991" w:rsidRPr="0040706E">
          <w:rPr>
            <w:rStyle w:val="Hyperlink"/>
            <w:noProof/>
          </w:rPr>
          <w:t>1.1</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SCOPE</w:t>
        </w:r>
        <w:r w:rsidR="00B45991">
          <w:rPr>
            <w:noProof/>
            <w:webHidden/>
          </w:rPr>
          <w:tab/>
        </w:r>
        <w:r w:rsidR="00B45991">
          <w:rPr>
            <w:noProof/>
            <w:webHidden/>
          </w:rPr>
          <w:fldChar w:fldCharType="begin"/>
        </w:r>
        <w:r w:rsidR="00B45991">
          <w:rPr>
            <w:noProof/>
            <w:webHidden/>
          </w:rPr>
          <w:instrText xml:space="preserve"> PAGEREF _Toc445455169 \h </w:instrText>
        </w:r>
        <w:r w:rsidR="00B45991">
          <w:rPr>
            <w:noProof/>
            <w:webHidden/>
          </w:rPr>
        </w:r>
        <w:r w:rsidR="00B45991">
          <w:rPr>
            <w:noProof/>
            <w:webHidden/>
          </w:rPr>
          <w:fldChar w:fldCharType="separate"/>
        </w:r>
        <w:r w:rsidR="00295318">
          <w:rPr>
            <w:noProof/>
            <w:webHidden/>
          </w:rPr>
          <w:t>6</w:t>
        </w:r>
        <w:r w:rsidR="00B45991">
          <w:rPr>
            <w:noProof/>
            <w:webHidden/>
          </w:rPr>
          <w:fldChar w:fldCharType="end"/>
        </w:r>
      </w:hyperlink>
    </w:p>
    <w:p w14:paraId="3D07049C"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70" w:history="1">
        <w:r w:rsidR="00B45991" w:rsidRPr="0040706E">
          <w:rPr>
            <w:rStyle w:val="Hyperlink"/>
            <w:noProof/>
          </w:rPr>
          <w:t>1.2</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APPLICABLE DOCUMENTS</w:t>
        </w:r>
        <w:r w:rsidR="00B45991">
          <w:rPr>
            <w:noProof/>
            <w:webHidden/>
          </w:rPr>
          <w:tab/>
        </w:r>
        <w:r w:rsidR="00B45991">
          <w:rPr>
            <w:noProof/>
            <w:webHidden/>
          </w:rPr>
          <w:fldChar w:fldCharType="begin"/>
        </w:r>
        <w:r w:rsidR="00B45991">
          <w:rPr>
            <w:noProof/>
            <w:webHidden/>
          </w:rPr>
          <w:instrText xml:space="preserve"> PAGEREF _Toc445455170 \h </w:instrText>
        </w:r>
        <w:r w:rsidR="00B45991">
          <w:rPr>
            <w:noProof/>
            <w:webHidden/>
          </w:rPr>
        </w:r>
        <w:r w:rsidR="00B45991">
          <w:rPr>
            <w:noProof/>
            <w:webHidden/>
          </w:rPr>
          <w:fldChar w:fldCharType="separate"/>
        </w:r>
        <w:r w:rsidR="00295318">
          <w:rPr>
            <w:noProof/>
            <w:webHidden/>
          </w:rPr>
          <w:t>6</w:t>
        </w:r>
        <w:r w:rsidR="00B45991">
          <w:rPr>
            <w:noProof/>
            <w:webHidden/>
          </w:rPr>
          <w:fldChar w:fldCharType="end"/>
        </w:r>
      </w:hyperlink>
    </w:p>
    <w:p w14:paraId="5148A54B"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71" w:history="1">
        <w:r w:rsidR="00B45991" w:rsidRPr="0040706E">
          <w:rPr>
            <w:rStyle w:val="Hyperlink"/>
            <w:noProof/>
          </w:rPr>
          <w:t>1.3</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TERMS, DEFINITIONS, ABBREVIATIONS, SYMBOLS AND UNITS</w:t>
        </w:r>
        <w:r w:rsidR="00B45991">
          <w:rPr>
            <w:noProof/>
            <w:webHidden/>
          </w:rPr>
          <w:tab/>
        </w:r>
        <w:r w:rsidR="00B45991">
          <w:rPr>
            <w:noProof/>
            <w:webHidden/>
          </w:rPr>
          <w:fldChar w:fldCharType="begin"/>
        </w:r>
        <w:r w:rsidR="00B45991">
          <w:rPr>
            <w:noProof/>
            <w:webHidden/>
          </w:rPr>
          <w:instrText xml:space="preserve"> PAGEREF _Toc445455171 \h </w:instrText>
        </w:r>
        <w:r w:rsidR="00B45991">
          <w:rPr>
            <w:noProof/>
            <w:webHidden/>
          </w:rPr>
        </w:r>
        <w:r w:rsidR="00B45991">
          <w:rPr>
            <w:noProof/>
            <w:webHidden/>
          </w:rPr>
          <w:fldChar w:fldCharType="separate"/>
        </w:r>
        <w:r w:rsidR="00295318">
          <w:rPr>
            <w:noProof/>
            <w:webHidden/>
          </w:rPr>
          <w:t>6</w:t>
        </w:r>
        <w:r w:rsidR="00B45991">
          <w:rPr>
            <w:noProof/>
            <w:webHidden/>
          </w:rPr>
          <w:fldChar w:fldCharType="end"/>
        </w:r>
      </w:hyperlink>
    </w:p>
    <w:p w14:paraId="6AFA192B"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72" w:history="1">
        <w:r w:rsidR="00B45991" w:rsidRPr="0040706E">
          <w:rPr>
            <w:rStyle w:val="Hyperlink"/>
            <w:noProof/>
          </w:rPr>
          <w:t>1.4</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THE ESCC COMPONENT NUMBER AND COMPONENT TYPE VARIANTS</w:t>
        </w:r>
        <w:r w:rsidR="00B45991">
          <w:rPr>
            <w:noProof/>
            <w:webHidden/>
          </w:rPr>
          <w:tab/>
        </w:r>
        <w:r w:rsidR="00B45991">
          <w:rPr>
            <w:noProof/>
            <w:webHidden/>
          </w:rPr>
          <w:fldChar w:fldCharType="begin"/>
        </w:r>
        <w:r w:rsidR="00B45991">
          <w:rPr>
            <w:noProof/>
            <w:webHidden/>
          </w:rPr>
          <w:instrText xml:space="preserve"> PAGEREF _Toc445455172 \h </w:instrText>
        </w:r>
        <w:r w:rsidR="00B45991">
          <w:rPr>
            <w:noProof/>
            <w:webHidden/>
          </w:rPr>
        </w:r>
        <w:r w:rsidR="00B45991">
          <w:rPr>
            <w:noProof/>
            <w:webHidden/>
          </w:rPr>
          <w:fldChar w:fldCharType="separate"/>
        </w:r>
        <w:r w:rsidR="00295318">
          <w:rPr>
            <w:noProof/>
            <w:webHidden/>
          </w:rPr>
          <w:t>6</w:t>
        </w:r>
        <w:r w:rsidR="00B45991">
          <w:rPr>
            <w:noProof/>
            <w:webHidden/>
          </w:rPr>
          <w:fldChar w:fldCharType="end"/>
        </w:r>
      </w:hyperlink>
    </w:p>
    <w:p w14:paraId="17A4682E"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73" w:history="1">
        <w:r w:rsidR="00B45991" w:rsidRPr="0040706E">
          <w:rPr>
            <w:rStyle w:val="Hyperlink"/>
            <w:noProof/>
          </w:rPr>
          <w:t>1.4.1</w:t>
        </w:r>
        <w:r w:rsidR="00B45991">
          <w:rPr>
            <w:rFonts w:asciiTheme="minorHAnsi" w:eastAsiaTheme="minorEastAsia" w:hAnsiTheme="minorHAnsi" w:cstheme="minorBidi"/>
            <w:noProof/>
            <w:sz w:val="22"/>
            <w:szCs w:val="22"/>
            <w:lang w:eastAsia="en-GB"/>
          </w:rPr>
          <w:tab/>
        </w:r>
        <w:r w:rsidR="00B45991" w:rsidRPr="0040706E">
          <w:rPr>
            <w:rStyle w:val="Hyperlink"/>
            <w:noProof/>
          </w:rPr>
          <w:t>The ESCC Component Number</w:t>
        </w:r>
        <w:r w:rsidR="00B45991">
          <w:rPr>
            <w:noProof/>
            <w:webHidden/>
          </w:rPr>
          <w:tab/>
        </w:r>
        <w:r w:rsidR="00B45991">
          <w:rPr>
            <w:noProof/>
            <w:webHidden/>
          </w:rPr>
          <w:fldChar w:fldCharType="begin"/>
        </w:r>
        <w:r w:rsidR="00B45991">
          <w:rPr>
            <w:noProof/>
            <w:webHidden/>
          </w:rPr>
          <w:instrText xml:space="preserve"> PAGEREF _Toc445455173 \h </w:instrText>
        </w:r>
        <w:r w:rsidR="00B45991">
          <w:rPr>
            <w:noProof/>
            <w:webHidden/>
          </w:rPr>
        </w:r>
        <w:r w:rsidR="00B45991">
          <w:rPr>
            <w:noProof/>
            <w:webHidden/>
          </w:rPr>
          <w:fldChar w:fldCharType="separate"/>
        </w:r>
        <w:r w:rsidR="00295318">
          <w:rPr>
            <w:noProof/>
            <w:webHidden/>
          </w:rPr>
          <w:t>6</w:t>
        </w:r>
        <w:r w:rsidR="00B45991">
          <w:rPr>
            <w:noProof/>
            <w:webHidden/>
          </w:rPr>
          <w:fldChar w:fldCharType="end"/>
        </w:r>
      </w:hyperlink>
    </w:p>
    <w:p w14:paraId="193D7339"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74" w:history="1">
        <w:r w:rsidR="00B45991" w:rsidRPr="0040706E">
          <w:rPr>
            <w:rStyle w:val="Hyperlink"/>
            <w:noProof/>
          </w:rPr>
          <w:t>1.4.2</w:t>
        </w:r>
        <w:r w:rsidR="00B45991">
          <w:rPr>
            <w:rFonts w:asciiTheme="minorHAnsi" w:eastAsiaTheme="minorEastAsia" w:hAnsiTheme="minorHAnsi" w:cstheme="minorBidi"/>
            <w:noProof/>
            <w:sz w:val="22"/>
            <w:szCs w:val="22"/>
            <w:lang w:eastAsia="en-GB"/>
          </w:rPr>
          <w:tab/>
        </w:r>
        <w:r w:rsidR="00B45991" w:rsidRPr="0040706E">
          <w:rPr>
            <w:rStyle w:val="Hyperlink"/>
            <w:noProof/>
          </w:rPr>
          <w:t>Component Type Variants</w:t>
        </w:r>
        <w:r w:rsidR="00B45991">
          <w:rPr>
            <w:noProof/>
            <w:webHidden/>
          </w:rPr>
          <w:tab/>
        </w:r>
        <w:r w:rsidR="00B45991">
          <w:rPr>
            <w:noProof/>
            <w:webHidden/>
          </w:rPr>
          <w:fldChar w:fldCharType="begin"/>
        </w:r>
        <w:r w:rsidR="00B45991">
          <w:rPr>
            <w:noProof/>
            <w:webHidden/>
          </w:rPr>
          <w:instrText xml:space="preserve"> PAGEREF _Toc445455174 \h </w:instrText>
        </w:r>
        <w:r w:rsidR="00B45991">
          <w:rPr>
            <w:noProof/>
            <w:webHidden/>
          </w:rPr>
        </w:r>
        <w:r w:rsidR="00B45991">
          <w:rPr>
            <w:noProof/>
            <w:webHidden/>
          </w:rPr>
          <w:fldChar w:fldCharType="separate"/>
        </w:r>
        <w:r w:rsidR="00295318">
          <w:rPr>
            <w:noProof/>
            <w:webHidden/>
          </w:rPr>
          <w:t>6</w:t>
        </w:r>
        <w:r w:rsidR="00B45991">
          <w:rPr>
            <w:noProof/>
            <w:webHidden/>
          </w:rPr>
          <w:fldChar w:fldCharType="end"/>
        </w:r>
      </w:hyperlink>
    </w:p>
    <w:p w14:paraId="657A0242"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75" w:history="1">
        <w:r w:rsidR="00B45991" w:rsidRPr="0040706E">
          <w:rPr>
            <w:rStyle w:val="Hyperlink"/>
            <w:noProof/>
          </w:rPr>
          <w:t>1.5</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MAXIMUM RATINGS</w:t>
        </w:r>
        <w:r w:rsidR="00B45991">
          <w:rPr>
            <w:noProof/>
            <w:webHidden/>
          </w:rPr>
          <w:tab/>
        </w:r>
        <w:r w:rsidR="00B45991">
          <w:rPr>
            <w:noProof/>
            <w:webHidden/>
          </w:rPr>
          <w:fldChar w:fldCharType="begin"/>
        </w:r>
        <w:r w:rsidR="00B45991">
          <w:rPr>
            <w:noProof/>
            <w:webHidden/>
          </w:rPr>
          <w:instrText xml:space="preserve"> PAGEREF _Toc445455175 \h </w:instrText>
        </w:r>
        <w:r w:rsidR="00B45991">
          <w:rPr>
            <w:noProof/>
            <w:webHidden/>
          </w:rPr>
        </w:r>
        <w:r w:rsidR="00B45991">
          <w:rPr>
            <w:noProof/>
            <w:webHidden/>
          </w:rPr>
          <w:fldChar w:fldCharType="separate"/>
        </w:r>
        <w:r w:rsidR="00295318">
          <w:rPr>
            <w:noProof/>
            <w:webHidden/>
          </w:rPr>
          <w:t>9</w:t>
        </w:r>
        <w:r w:rsidR="00B45991">
          <w:rPr>
            <w:noProof/>
            <w:webHidden/>
          </w:rPr>
          <w:fldChar w:fldCharType="end"/>
        </w:r>
      </w:hyperlink>
    </w:p>
    <w:p w14:paraId="14B592CB"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76" w:history="1">
        <w:r w:rsidR="00B45991" w:rsidRPr="0040706E">
          <w:rPr>
            <w:rStyle w:val="Hyperlink"/>
            <w:noProof/>
          </w:rPr>
          <w:t>1.6</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Handling precautions</w:t>
        </w:r>
        <w:r w:rsidR="00B45991">
          <w:rPr>
            <w:noProof/>
            <w:webHidden/>
          </w:rPr>
          <w:tab/>
        </w:r>
        <w:r w:rsidR="00B45991">
          <w:rPr>
            <w:noProof/>
            <w:webHidden/>
          </w:rPr>
          <w:fldChar w:fldCharType="begin"/>
        </w:r>
        <w:r w:rsidR="00B45991">
          <w:rPr>
            <w:noProof/>
            <w:webHidden/>
          </w:rPr>
          <w:instrText xml:space="preserve"> PAGEREF _Toc445455176 \h </w:instrText>
        </w:r>
        <w:r w:rsidR="00B45991">
          <w:rPr>
            <w:noProof/>
            <w:webHidden/>
          </w:rPr>
        </w:r>
        <w:r w:rsidR="00B45991">
          <w:rPr>
            <w:noProof/>
            <w:webHidden/>
          </w:rPr>
          <w:fldChar w:fldCharType="separate"/>
        </w:r>
        <w:r w:rsidR="00295318">
          <w:rPr>
            <w:noProof/>
            <w:webHidden/>
          </w:rPr>
          <w:t>9</w:t>
        </w:r>
        <w:r w:rsidR="00B45991">
          <w:rPr>
            <w:noProof/>
            <w:webHidden/>
          </w:rPr>
          <w:fldChar w:fldCharType="end"/>
        </w:r>
      </w:hyperlink>
    </w:p>
    <w:p w14:paraId="14CD300B"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77" w:history="1">
        <w:r w:rsidR="00B45991" w:rsidRPr="0040706E">
          <w:rPr>
            <w:rStyle w:val="Hyperlink"/>
            <w:noProof/>
          </w:rPr>
          <w:t>1.7</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PHYSICAL DIMENSIONS AND TERMINAL IDENTIFICATION</w:t>
        </w:r>
        <w:r w:rsidR="00B45991">
          <w:rPr>
            <w:noProof/>
            <w:webHidden/>
          </w:rPr>
          <w:tab/>
        </w:r>
        <w:r w:rsidR="00B45991">
          <w:rPr>
            <w:noProof/>
            <w:webHidden/>
          </w:rPr>
          <w:fldChar w:fldCharType="begin"/>
        </w:r>
        <w:r w:rsidR="00B45991">
          <w:rPr>
            <w:noProof/>
            <w:webHidden/>
          </w:rPr>
          <w:instrText xml:space="preserve"> PAGEREF _Toc445455177 \h </w:instrText>
        </w:r>
        <w:r w:rsidR="00B45991">
          <w:rPr>
            <w:noProof/>
            <w:webHidden/>
          </w:rPr>
        </w:r>
        <w:r w:rsidR="00B45991">
          <w:rPr>
            <w:noProof/>
            <w:webHidden/>
          </w:rPr>
          <w:fldChar w:fldCharType="separate"/>
        </w:r>
        <w:r w:rsidR="00295318">
          <w:rPr>
            <w:noProof/>
            <w:webHidden/>
          </w:rPr>
          <w:t>10</w:t>
        </w:r>
        <w:r w:rsidR="00B45991">
          <w:rPr>
            <w:noProof/>
            <w:webHidden/>
          </w:rPr>
          <w:fldChar w:fldCharType="end"/>
        </w:r>
      </w:hyperlink>
    </w:p>
    <w:p w14:paraId="1EB8D59D"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78" w:history="1">
        <w:r w:rsidR="00B45991" w:rsidRPr="0040706E">
          <w:rPr>
            <w:rStyle w:val="Hyperlink"/>
            <w:noProof/>
          </w:rPr>
          <w:t>1.7.1</w:t>
        </w:r>
        <w:r w:rsidR="00B45991">
          <w:rPr>
            <w:rFonts w:asciiTheme="minorHAnsi" w:eastAsiaTheme="minorEastAsia" w:hAnsiTheme="minorHAnsi" w:cstheme="minorBidi"/>
            <w:noProof/>
            <w:sz w:val="22"/>
            <w:szCs w:val="22"/>
            <w:lang w:eastAsia="en-GB"/>
          </w:rPr>
          <w:tab/>
        </w:r>
        <w:r w:rsidR="00B45991" w:rsidRPr="0040706E">
          <w:rPr>
            <w:rStyle w:val="Hyperlink"/>
            <w:noProof/>
          </w:rPr>
          <w:t>Ceramic Pill A (2 Leads) - Variants 01, 08, 15, 22, 29, 36, 43</w:t>
        </w:r>
        <w:r w:rsidR="00B45991">
          <w:rPr>
            <w:noProof/>
            <w:webHidden/>
          </w:rPr>
          <w:tab/>
        </w:r>
        <w:r w:rsidR="00B45991">
          <w:rPr>
            <w:noProof/>
            <w:webHidden/>
          </w:rPr>
          <w:fldChar w:fldCharType="begin"/>
        </w:r>
        <w:r w:rsidR="00B45991">
          <w:rPr>
            <w:noProof/>
            <w:webHidden/>
          </w:rPr>
          <w:instrText xml:space="preserve"> PAGEREF _Toc445455178 \h </w:instrText>
        </w:r>
        <w:r w:rsidR="00B45991">
          <w:rPr>
            <w:noProof/>
            <w:webHidden/>
          </w:rPr>
        </w:r>
        <w:r w:rsidR="00B45991">
          <w:rPr>
            <w:noProof/>
            <w:webHidden/>
          </w:rPr>
          <w:fldChar w:fldCharType="separate"/>
        </w:r>
        <w:r w:rsidR="00295318">
          <w:rPr>
            <w:noProof/>
            <w:webHidden/>
          </w:rPr>
          <w:t>10</w:t>
        </w:r>
        <w:r w:rsidR="00B45991">
          <w:rPr>
            <w:noProof/>
            <w:webHidden/>
          </w:rPr>
          <w:fldChar w:fldCharType="end"/>
        </w:r>
      </w:hyperlink>
    </w:p>
    <w:p w14:paraId="33E7A3AE"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79" w:history="1">
        <w:r w:rsidR="00B45991" w:rsidRPr="0040706E">
          <w:rPr>
            <w:rStyle w:val="Hyperlink"/>
            <w:noProof/>
          </w:rPr>
          <w:t>1.7.2</w:t>
        </w:r>
        <w:r w:rsidR="00B45991">
          <w:rPr>
            <w:rFonts w:asciiTheme="minorHAnsi" w:eastAsiaTheme="minorEastAsia" w:hAnsiTheme="minorHAnsi" w:cstheme="minorBidi"/>
            <w:noProof/>
            <w:sz w:val="22"/>
            <w:szCs w:val="22"/>
            <w:lang w:eastAsia="en-GB"/>
          </w:rPr>
          <w:tab/>
        </w:r>
        <w:r w:rsidR="00B45991" w:rsidRPr="0040706E">
          <w:rPr>
            <w:rStyle w:val="Hyperlink"/>
            <w:noProof/>
          </w:rPr>
          <w:t>Ceramic Pill B - Variants 02, 09, 16, 23, 30, 37, 44</w:t>
        </w:r>
        <w:r w:rsidR="00B45991">
          <w:rPr>
            <w:noProof/>
            <w:webHidden/>
          </w:rPr>
          <w:tab/>
        </w:r>
        <w:r w:rsidR="00B45991">
          <w:rPr>
            <w:noProof/>
            <w:webHidden/>
          </w:rPr>
          <w:fldChar w:fldCharType="begin"/>
        </w:r>
        <w:r w:rsidR="00B45991">
          <w:rPr>
            <w:noProof/>
            <w:webHidden/>
          </w:rPr>
          <w:instrText xml:space="preserve"> PAGEREF _Toc445455179 \h </w:instrText>
        </w:r>
        <w:r w:rsidR="00B45991">
          <w:rPr>
            <w:noProof/>
            <w:webHidden/>
          </w:rPr>
        </w:r>
        <w:r w:rsidR="00B45991">
          <w:rPr>
            <w:noProof/>
            <w:webHidden/>
          </w:rPr>
          <w:fldChar w:fldCharType="separate"/>
        </w:r>
        <w:r w:rsidR="00295318">
          <w:rPr>
            <w:noProof/>
            <w:webHidden/>
          </w:rPr>
          <w:t>11</w:t>
        </w:r>
        <w:r w:rsidR="00B45991">
          <w:rPr>
            <w:noProof/>
            <w:webHidden/>
          </w:rPr>
          <w:fldChar w:fldCharType="end"/>
        </w:r>
      </w:hyperlink>
    </w:p>
    <w:p w14:paraId="587F142A"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80" w:history="1">
        <w:r w:rsidR="00B45991" w:rsidRPr="0040706E">
          <w:rPr>
            <w:rStyle w:val="Hyperlink"/>
            <w:noProof/>
          </w:rPr>
          <w:t>1.7.3</w:t>
        </w:r>
        <w:r w:rsidR="00B45991">
          <w:rPr>
            <w:rFonts w:asciiTheme="minorHAnsi" w:eastAsiaTheme="minorEastAsia" w:hAnsiTheme="minorHAnsi" w:cstheme="minorBidi"/>
            <w:noProof/>
            <w:sz w:val="22"/>
            <w:szCs w:val="22"/>
            <w:lang w:eastAsia="en-GB"/>
          </w:rPr>
          <w:tab/>
        </w:r>
        <w:r w:rsidR="00B45991" w:rsidRPr="0040706E">
          <w:rPr>
            <w:rStyle w:val="Hyperlink"/>
            <w:noProof/>
          </w:rPr>
          <w:t xml:space="preserve">Ceramic Pill C (Cathode Lead) - Variants </w:t>
        </w:r>
        <w:r w:rsidR="00B45991" w:rsidRPr="0040706E">
          <w:rPr>
            <w:rStyle w:val="Hyperlink"/>
            <w:noProof/>
            <w:lang w:eastAsia="en-GB"/>
          </w:rPr>
          <w:t>03,</w:t>
        </w:r>
        <w:r w:rsidR="00B45991" w:rsidRPr="0040706E">
          <w:rPr>
            <w:rStyle w:val="Hyperlink"/>
            <w:noProof/>
          </w:rPr>
          <w:t xml:space="preserve"> </w:t>
        </w:r>
        <w:r w:rsidR="00B45991" w:rsidRPr="0040706E">
          <w:rPr>
            <w:rStyle w:val="Hyperlink"/>
            <w:noProof/>
            <w:lang w:eastAsia="en-GB"/>
          </w:rPr>
          <w:t>10, 17, 24, 31, 38, 45</w:t>
        </w:r>
        <w:r w:rsidR="00B45991">
          <w:rPr>
            <w:noProof/>
            <w:webHidden/>
          </w:rPr>
          <w:tab/>
        </w:r>
        <w:r w:rsidR="00B45991">
          <w:rPr>
            <w:noProof/>
            <w:webHidden/>
          </w:rPr>
          <w:fldChar w:fldCharType="begin"/>
        </w:r>
        <w:r w:rsidR="00B45991">
          <w:rPr>
            <w:noProof/>
            <w:webHidden/>
          </w:rPr>
          <w:instrText xml:space="preserve"> PAGEREF _Toc445455180 \h </w:instrText>
        </w:r>
        <w:r w:rsidR="00B45991">
          <w:rPr>
            <w:noProof/>
            <w:webHidden/>
          </w:rPr>
        </w:r>
        <w:r w:rsidR="00B45991">
          <w:rPr>
            <w:noProof/>
            <w:webHidden/>
          </w:rPr>
          <w:fldChar w:fldCharType="separate"/>
        </w:r>
        <w:r w:rsidR="00295318">
          <w:rPr>
            <w:noProof/>
            <w:webHidden/>
          </w:rPr>
          <w:t>12</w:t>
        </w:r>
        <w:r w:rsidR="00B45991">
          <w:rPr>
            <w:noProof/>
            <w:webHidden/>
          </w:rPr>
          <w:fldChar w:fldCharType="end"/>
        </w:r>
      </w:hyperlink>
    </w:p>
    <w:p w14:paraId="1E3573D0"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81" w:history="1">
        <w:r w:rsidR="00B45991" w:rsidRPr="0040706E">
          <w:rPr>
            <w:rStyle w:val="Hyperlink"/>
            <w:noProof/>
            <w:lang w:eastAsia="en-GB"/>
          </w:rPr>
          <w:t>1.7.4</w:t>
        </w:r>
        <w:r w:rsidR="00B45991">
          <w:rPr>
            <w:rFonts w:asciiTheme="minorHAnsi" w:eastAsiaTheme="minorEastAsia" w:hAnsiTheme="minorHAnsi" w:cstheme="minorBidi"/>
            <w:noProof/>
            <w:sz w:val="22"/>
            <w:szCs w:val="22"/>
            <w:lang w:eastAsia="en-GB"/>
          </w:rPr>
          <w:tab/>
        </w:r>
        <w:r w:rsidR="00B45991" w:rsidRPr="0040706E">
          <w:rPr>
            <w:rStyle w:val="Hyperlink"/>
            <w:noProof/>
          </w:rPr>
          <w:t xml:space="preserve">Ceramic Pill D (Anode Lead) - Variants </w:t>
        </w:r>
        <w:r w:rsidR="00B45991" w:rsidRPr="0040706E">
          <w:rPr>
            <w:rStyle w:val="Hyperlink"/>
            <w:noProof/>
            <w:lang w:eastAsia="en-GB"/>
          </w:rPr>
          <w:t>04, 11, 18, 25, 32, 39, 46</w:t>
        </w:r>
        <w:r w:rsidR="00B45991">
          <w:rPr>
            <w:noProof/>
            <w:webHidden/>
          </w:rPr>
          <w:tab/>
        </w:r>
        <w:r w:rsidR="00B45991">
          <w:rPr>
            <w:noProof/>
            <w:webHidden/>
          </w:rPr>
          <w:fldChar w:fldCharType="begin"/>
        </w:r>
        <w:r w:rsidR="00B45991">
          <w:rPr>
            <w:noProof/>
            <w:webHidden/>
          </w:rPr>
          <w:instrText xml:space="preserve"> PAGEREF _Toc445455181 \h </w:instrText>
        </w:r>
        <w:r w:rsidR="00B45991">
          <w:rPr>
            <w:noProof/>
            <w:webHidden/>
          </w:rPr>
        </w:r>
        <w:r w:rsidR="00B45991">
          <w:rPr>
            <w:noProof/>
            <w:webHidden/>
          </w:rPr>
          <w:fldChar w:fldCharType="separate"/>
        </w:r>
        <w:r w:rsidR="00295318">
          <w:rPr>
            <w:noProof/>
            <w:webHidden/>
          </w:rPr>
          <w:t>13</w:t>
        </w:r>
        <w:r w:rsidR="00B45991">
          <w:rPr>
            <w:noProof/>
            <w:webHidden/>
          </w:rPr>
          <w:fldChar w:fldCharType="end"/>
        </w:r>
      </w:hyperlink>
    </w:p>
    <w:p w14:paraId="03A8C344"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82" w:history="1">
        <w:r w:rsidR="00B45991" w:rsidRPr="0040706E">
          <w:rPr>
            <w:rStyle w:val="Hyperlink"/>
            <w:rFonts w:eastAsia="Arial"/>
            <w:noProof/>
            <w:w w:val="103"/>
          </w:rPr>
          <w:t>1.7.5</w:t>
        </w:r>
        <w:r w:rsidR="00B45991">
          <w:rPr>
            <w:rFonts w:asciiTheme="minorHAnsi" w:eastAsiaTheme="minorEastAsia" w:hAnsiTheme="minorHAnsi" w:cstheme="minorBidi"/>
            <w:noProof/>
            <w:sz w:val="22"/>
            <w:szCs w:val="22"/>
            <w:lang w:eastAsia="en-GB"/>
          </w:rPr>
          <w:tab/>
        </w:r>
        <w:r w:rsidR="00B45991" w:rsidRPr="0040706E">
          <w:rPr>
            <w:rStyle w:val="Hyperlink"/>
            <w:noProof/>
          </w:rPr>
          <w:t xml:space="preserve">Ceramic Pill E (2 Leads) - Variants </w:t>
        </w:r>
        <w:r w:rsidR="00B45991" w:rsidRPr="0040706E">
          <w:rPr>
            <w:rStyle w:val="Hyperlink"/>
            <w:noProof/>
            <w:lang w:eastAsia="en-GB"/>
          </w:rPr>
          <w:t>05, 1</w:t>
        </w:r>
        <w:r w:rsidR="00B45991" w:rsidRPr="0040706E">
          <w:rPr>
            <w:rStyle w:val="Hyperlink"/>
            <w:rFonts w:eastAsia="Arial"/>
            <w:noProof/>
          </w:rPr>
          <w:t>2,</w:t>
        </w:r>
        <w:r w:rsidR="00B45991" w:rsidRPr="0040706E">
          <w:rPr>
            <w:rStyle w:val="Hyperlink"/>
            <w:rFonts w:eastAsia="Arial"/>
            <w:noProof/>
            <w:spacing w:val="13"/>
          </w:rPr>
          <w:t xml:space="preserve"> </w:t>
        </w:r>
        <w:r w:rsidR="00B45991" w:rsidRPr="0040706E">
          <w:rPr>
            <w:rStyle w:val="Hyperlink"/>
            <w:rFonts w:eastAsia="Arial"/>
            <w:noProof/>
          </w:rPr>
          <w:t>19,</w:t>
        </w:r>
        <w:r w:rsidR="00B45991" w:rsidRPr="0040706E">
          <w:rPr>
            <w:rStyle w:val="Hyperlink"/>
            <w:rFonts w:eastAsia="Arial"/>
            <w:noProof/>
            <w:spacing w:val="12"/>
          </w:rPr>
          <w:t xml:space="preserve"> </w:t>
        </w:r>
        <w:r w:rsidR="00B45991" w:rsidRPr="0040706E">
          <w:rPr>
            <w:rStyle w:val="Hyperlink"/>
            <w:rFonts w:eastAsia="Arial"/>
            <w:noProof/>
          </w:rPr>
          <w:t>26,</w:t>
        </w:r>
        <w:r w:rsidR="00B45991" w:rsidRPr="0040706E">
          <w:rPr>
            <w:rStyle w:val="Hyperlink"/>
            <w:rFonts w:eastAsia="Arial"/>
            <w:noProof/>
            <w:spacing w:val="21"/>
          </w:rPr>
          <w:t xml:space="preserve"> </w:t>
        </w:r>
        <w:r w:rsidR="00B45991" w:rsidRPr="0040706E">
          <w:rPr>
            <w:rStyle w:val="Hyperlink"/>
            <w:rFonts w:eastAsia="Arial"/>
            <w:noProof/>
          </w:rPr>
          <w:t>33,</w:t>
        </w:r>
        <w:r w:rsidR="00B45991" w:rsidRPr="0040706E">
          <w:rPr>
            <w:rStyle w:val="Hyperlink"/>
            <w:rFonts w:eastAsia="Arial"/>
            <w:noProof/>
            <w:spacing w:val="15"/>
          </w:rPr>
          <w:t xml:space="preserve"> </w:t>
        </w:r>
        <w:r w:rsidR="00B45991" w:rsidRPr="0040706E">
          <w:rPr>
            <w:rStyle w:val="Hyperlink"/>
            <w:rFonts w:eastAsia="Arial"/>
            <w:noProof/>
          </w:rPr>
          <w:t xml:space="preserve">40, </w:t>
        </w:r>
        <w:r w:rsidR="00B45991" w:rsidRPr="0040706E">
          <w:rPr>
            <w:rStyle w:val="Hyperlink"/>
            <w:rFonts w:eastAsia="Arial"/>
            <w:noProof/>
            <w:w w:val="103"/>
          </w:rPr>
          <w:t>47</w:t>
        </w:r>
        <w:r w:rsidR="00B45991">
          <w:rPr>
            <w:noProof/>
            <w:webHidden/>
          </w:rPr>
          <w:tab/>
        </w:r>
        <w:r w:rsidR="00B45991">
          <w:rPr>
            <w:noProof/>
            <w:webHidden/>
          </w:rPr>
          <w:fldChar w:fldCharType="begin"/>
        </w:r>
        <w:r w:rsidR="00B45991">
          <w:rPr>
            <w:noProof/>
            <w:webHidden/>
          </w:rPr>
          <w:instrText xml:space="preserve"> PAGEREF _Toc445455182 \h </w:instrText>
        </w:r>
        <w:r w:rsidR="00B45991">
          <w:rPr>
            <w:noProof/>
            <w:webHidden/>
          </w:rPr>
        </w:r>
        <w:r w:rsidR="00B45991">
          <w:rPr>
            <w:noProof/>
            <w:webHidden/>
          </w:rPr>
          <w:fldChar w:fldCharType="separate"/>
        </w:r>
        <w:r w:rsidR="00295318">
          <w:rPr>
            <w:noProof/>
            <w:webHidden/>
          </w:rPr>
          <w:t>14</w:t>
        </w:r>
        <w:r w:rsidR="00B45991">
          <w:rPr>
            <w:noProof/>
            <w:webHidden/>
          </w:rPr>
          <w:fldChar w:fldCharType="end"/>
        </w:r>
      </w:hyperlink>
    </w:p>
    <w:p w14:paraId="7C57ACDD"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83" w:history="1">
        <w:r w:rsidR="00B45991" w:rsidRPr="0040706E">
          <w:rPr>
            <w:rStyle w:val="Hyperlink"/>
            <w:noProof/>
            <w:lang w:eastAsia="en-GB"/>
          </w:rPr>
          <w:t>1.7.6</w:t>
        </w:r>
        <w:r w:rsidR="00B45991">
          <w:rPr>
            <w:rFonts w:asciiTheme="minorHAnsi" w:eastAsiaTheme="minorEastAsia" w:hAnsiTheme="minorHAnsi" w:cstheme="minorBidi"/>
            <w:noProof/>
            <w:sz w:val="22"/>
            <w:szCs w:val="22"/>
            <w:lang w:eastAsia="en-GB"/>
          </w:rPr>
          <w:tab/>
        </w:r>
        <w:r w:rsidR="00B45991" w:rsidRPr="0040706E">
          <w:rPr>
            <w:rStyle w:val="Hyperlink"/>
            <w:noProof/>
          </w:rPr>
          <w:t xml:space="preserve">Ceramic Pill F (Anode Lead) - Variants </w:t>
        </w:r>
        <w:r w:rsidR="00B45991" w:rsidRPr="0040706E">
          <w:rPr>
            <w:rStyle w:val="Hyperlink"/>
            <w:noProof/>
            <w:lang w:eastAsia="en-GB"/>
          </w:rPr>
          <w:t>06, 13, 20, 27, 34, 41, 48</w:t>
        </w:r>
        <w:r w:rsidR="00B45991">
          <w:rPr>
            <w:noProof/>
            <w:webHidden/>
          </w:rPr>
          <w:tab/>
        </w:r>
        <w:r w:rsidR="00B45991">
          <w:rPr>
            <w:noProof/>
            <w:webHidden/>
          </w:rPr>
          <w:fldChar w:fldCharType="begin"/>
        </w:r>
        <w:r w:rsidR="00B45991">
          <w:rPr>
            <w:noProof/>
            <w:webHidden/>
          </w:rPr>
          <w:instrText xml:space="preserve"> PAGEREF _Toc445455183 \h </w:instrText>
        </w:r>
        <w:r w:rsidR="00B45991">
          <w:rPr>
            <w:noProof/>
            <w:webHidden/>
          </w:rPr>
        </w:r>
        <w:r w:rsidR="00B45991">
          <w:rPr>
            <w:noProof/>
            <w:webHidden/>
          </w:rPr>
          <w:fldChar w:fldCharType="separate"/>
        </w:r>
        <w:r w:rsidR="00295318">
          <w:rPr>
            <w:noProof/>
            <w:webHidden/>
          </w:rPr>
          <w:t>15</w:t>
        </w:r>
        <w:r w:rsidR="00B45991">
          <w:rPr>
            <w:noProof/>
            <w:webHidden/>
          </w:rPr>
          <w:fldChar w:fldCharType="end"/>
        </w:r>
      </w:hyperlink>
    </w:p>
    <w:p w14:paraId="4A8F9E15"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84" w:history="1">
        <w:r w:rsidR="00B45991" w:rsidRPr="0040706E">
          <w:rPr>
            <w:rStyle w:val="Hyperlink"/>
            <w:noProof/>
          </w:rPr>
          <w:t>1.7.7</w:t>
        </w:r>
        <w:r w:rsidR="00B45991">
          <w:rPr>
            <w:rFonts w:asciiTheme="minorHAnsi" w:eastAsiaTheme="minorEastAsia" w:hAnsiTheme="minorHAnsi" w:cstheme="minorBidi"/>
            <w:noProof/>
            <w:sz w:val="22"/>
            <w:szCs w:val="22"/>
            <w:lang w:eastAsia="en-GB"/>
          </w:rPr>
          <w:tab/>
        </w:r>
        <w:r w:rsidR="00B45991" w:rsidRPr="0040706E">
          <w:rPr>
            <w:rStyle w:val="Hyperlink"/>
            <w:noProof/>
          </w:rPr>
          <w:t xml:space="preserve">Ceramic Pill G - Variants </w:t>
        </w:r>
        <w:r w:rsidR="00B45991" w:rsidRPr="0040706E">
          <w:rPr>
            <w:rStyle w:val="Hyperlink"/>
            <w:noProof/>
            <w:lang w:eastAsia="en-GB"/>
          </w:rPr>
          <w:t>07, 14, 21, 28, 35, 42, 49</w:t>
        </w:r>
        <w:r w:rsidR="00B45991">
          <w:rPr>
            <w:noProof/>
            <w:webHidden/>
          </w:rPr>
          <w:tab/>
        </w:r>
        <w:r w:rsidR="00B45991">
          <w:rPr>
            <w:noProof/>
            <w:webHidden/>
          </w:rPr>
          <w:fldChar w:fldCharType="begin"/>
        </w:r>
        <w:r w:rsidR="00B45991">
          <w:rPr>
            <w:noProof/>
            <w:webHidden/>
          </w:rPr>
          <w:instrText xml:space="preserve"> PAGEREF _Toc445455184 \h </w:instrText>
        </w:r>
        <w:r w:rsidR="00B45991">
          <w:rPr>
            <w:noProof/>
            <w:webHidden/>
          </w:rPr>
        </w:r>
        <w:r w:rsidR="00B45991">
          <w:rPr>
            <w:noProof/>
            <w:webHidden/>
          </w:rPr>
          <w:fldChar w:fldCharType="separate"/>
        </w:r>
        <w:r w:rsidR="00295318">
          <w:rPr>
            <w:noProof/>
            <w:webHidden/>
          </w:rPr>
          <w:t>16</w:t>
        </w:r>
        <w:r w:rsidR="00B45991">
          <w:rPr>
            <w:noProof/>
            <w:webHidden/>
          </w:rPr>
          <w:fldChar w:fldCharType="end"/>
        </w:r>
      </w:hyperlink>
    </w:p>
    <w:p w14:paraId="02B078F4"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85" w:history="1">
        <w:r w:rsidR="00B45991" w:rsidRPr="0040706E">
          <w:rPr>
            <w:rStyle w:val="Hyperlink"/>
            <w:noProof/>
            <w:lang w:eastAsia="en-GB"/>
          </w:rPr>
          <w:t>1.7.8</w:t>
        </w:r>
        <w:r w:rsidR="00B45991">
          <w:rPr>
            <w:rFonts w:asciiTheme="minorHAnsi" w:eastAsiaTheme="minorEastAsia" w:hAnsiTheme="minorHAnsi" w:cstheme="minorBidi"/>
            <w:noProof/>
            <w:sz w:val="22"/>
            <w:szCs w:val="22"/>
            <w:lang w:eastAsia="en-GB"/>
          </w:rPr>
          <w:tab/>
        </w:r>
        <w:r w:rsidR="00B45991" w:rsidRPr="0040706E">
          <w:rPr>
            <w:rStyle w:val="Hyperlink"/>
            <w:noProof/>
          </w:rPr>
          <w:t xml:space="preserve">Ceramic Stripline - Variants </w:t>
        </w:r>
        <w:r w:rsidR="00B45991" w:rsidRPr="0040706E">
          <w:rPr>
            <w:rStyle w:val="Hyperlink"/>
            <w:noProof/>
            <w:lang w:eastAsia="en-GB"/>
          </w:rPr>
          <w:t>50 to 56</w:t>
        </w:r>
        <w:r w:rsidR="00B45991">
          <w:rPr>
            <w:noProof/>
            <w:webHidden/>
          </w:rPr>
          <w:tab/>
        </w:r>
        <w:r w:rsidR="00B45991">
          <w:rPr>
            <w:noProof/>
            <w:webHidden/>
          </w:rPr>
          <w:fldChar w:fldCharType="begin"/>
        </w:r>
        <w:r w:rsidR="00B45991">
          <w:rPr>
            <w:noProof/>
            <w:webHidden/>
          </w:rPr>
          <w:instrText xml:space="preserve"> PAGEREF _Toc445455185 \h </w:instrText>
        </w:r>
        <w:r w:rsidR="00B45991">
          <w:rPr>
            <w:noProof/>
            <w:webHidden/>
          </w:rPr>
        </w:r>
        <w:r w:rsidR="00B45991">
          <w:rPr>
            <w:noProof/>
            <w:webHidden/>
          </w:rPr>
          <w:fldChar w:fldCharType="separate"/>
        </w:r>
        <w:r w:rsidR="00295318">
          <w:rPr>
            <w:noProof/>
            <w:webHidden/>
          </w:rPr>
          <w:t>17</w:t>
        </w:r>
        <w:r w:rsidR="00B45991">
          <w:rPr>
            <w:noProof/>
            <w:webHidden/>
          </w:rPr>
          <w:fldChar w:fldCharType="end"/>
        </w:r>
      </w:hyperlink>
    </w:p>
    <w:p w14:paraId="471CDCA4"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86" w:history="1">
        <w:r w:rsidR="00B45991" w:rsidRPr="0040706E">
          <w:rPr>
            <w:rStyle w:val="Hyperlink"/>
            <w:noProof/>
          </w:rPr>
          <w:t>1.7.9</w:t>
        </w:r>
        <w:r w:rsidR="00B45991">
          <w:rPr>
            <w:rFonts w:asciiTheme="minorHAnsi" w:eastAsiaTheme="minorEastAsia" w:hAnsiTheme="minorHAnsi" w:cstheme="minorBidi"/>
            <w:noProof/>
            <w:sz w:val="22"/>
            <w:szCs w:val="22"/>
            <w:lang w:eastAsia="en-GB"/>
          </w:rPr>
          <w:tab/>
        </w:r>
        <w:r w:rsidR="00B45991" w:rsidRPr="0040706E">
          <w:rPr>
            <w:rStyle w:val="Hyperlink"/>
            <w:noProof/>
          </w:rPr>
          <w:t>Naked Die – Variants 57 to 63</w:t>
        </w:r>
        <w:r w:rsidR="00B45991">
          <w:rPr>
            <w:noProof/>
            <w:webHidden/>
          </w:rPr>
          <w:tab/>
        </w:r>
        <w:r w:rsidR="00B45991">
          <w:rPr>
            <w:noProof/>
            <w:webHidden/>
          </w:rPr>
          <w:fldChar w:fldCharType="begin"/>
        </w:r>
        <w:r w:rsidR="00B45991">
          <w:rPr>
            <w:noProof/>
            <w:webHidden/>
          </w:rPr>
          <w:instrText xml:space="preserve"> PAGEREF _Toc445455186 \h </w:instrText>
        </w:r>
        <w:r w:rsidR="00B45991">
          <w:rPr>
            <w:noProof/>
            <w:webHidden/>
          </w:rPr>
        </w:r>
        <w:r w:rsidR="00B45991">
          <w:rPr>
            <w:noProof/>
            <w:webHidden/>
          </w:rPr>
          <w:fldChar w:fldCharType="separate"/>
        </w:r>
        <w:r w:rsidR="00295318">
          <w:rPr>
            <w:noProof/>
            <w:webHidden/>
          </w:rPr>
          <w:t>18</w:t>
        </w:r>
        <w:r w:rsidR="00B45991">
          <w:rPr>
            <w:noProof/>
            <w:webHidden/>
          </w:rPr>
          <w:fldChar w:fldCharType="end"/>
        </w:r>
      </w:hyperlink>
    </w:p>
    <w:p w14:paraId="39495BAB"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87" w:history="1">
        <w:r w:rsidR="00B45991" w:rsidRPr="0040706E">
          <w:rPr>
            <w:rStyle w:val="Hyperlink"/>
            <w:noProof/>
          </w:rPr>
          <w:t>1.8</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FUNCTIONAL DIAGRAM</w:t>
        </w:r>
        <w:r w:rsidR="00B45991">
          <w:rPr>
            <w:noProof/>
            <w:webHidden/>
          </w:rPr>
          <w:tab/>
        </w:r>
        <w:r w:rsidR="00B45991">
          <w:rPr>
            <w:noProof/>
            <w:webHidden/>
          </w:rPr>
          <w:fldChar w:fldCharType="begin"/>
        </w:r>
        <w:r w:rsidR="00B45991">
          <w:rPr>
            <w:noProof/>
            <w:webHidden/>
          </w:rPr>
          <w:instrText xml:space="preserve"> PAGEREF _Toc445455187 \h </w:instrText>
        </w:r>
        <w:r w:rsidR="00B45991">
          <w:rPr>
            <w:noProof/>
            <w:webHidden/>
          </w:rPr>
        </w:r>
        <w:r w:rsidR="00B45991">
          <w:rPr>
            <w:noProof/>
            <w:webHidden/>
          </w:rPr>
          <w:fldChar w:fldCharType="separate"/>
        </w:r>
        <w:r w:rsidR="00295318">
          <w:rPr>
            <w:noProof/>
            <w:webHidden/>
          </w:rPr>
          <w:t>18</w:t>
        </w:r>
        <w:r w:rsidR="00B45991">
          <w:rPr>
            <w:noProof/>
            <w:webHidden/>
          </w:rPr>
          <w:fldChar w:fldCharType="end"/>
        </w:r>
      </w:hyperlink>
    </w:p>
    <w:p w14:paraId="4E4E82AA"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88" w:history="1">
        <w:r w:rsidR="00B45991" w:rsidRPr="0040706E">
          <w:rPr>
            <w:rStyle w:val="Hyperlink"/>
            <w:noProof/>
          </w:rPr>
          <w:t>1.9</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MATERIALS AND FINISHES</w:t>
        </w:r>
        <w:r w:rsidR="00B45991">
          <w:rPr>
            <w:noProof/>
            <w:webHidden/>
          </w:rPr>
          <w:tab/>
        </w:r>
        <w:r w:rsidR="00B45991">
          <w:rPr>
            <w:noProof/>
            <w:webHidden/>
          </w:rPr>
          <w:fldChar w:fldCharType="begin"/>
        </w:r>
        <w:r w:rsidR="00B45991">
          <w:rPr>
            <w:noProof/>
            <w:webHidden/>
          </w:rPr>
          <w:instrText xml:space="preserve"> PAGEREF _Toc445455188 \h </w:instrText>
        </w:r>
        <w:r w:rsidR="00B45991">
          <w:rPr>
            <w:noProof/>
            <w:webHidden/>
          </w:rPr>
        </w:r>
        <w:r w:rsidR="00B45991">
          <w:rPr>
            <w:noProof/>
            <w:webHidden/>
          </w:rPr>
          <w:fldChar w:fldCharType="separate"/>
        </w:r>
        <w:r w:rsidR="00295318">
          <w:rPr>
            <w:noProof/>
            <w:webHidden/>
          </w:rPr>
          <w:t>19</w:t>
        </w:r>
        <w:r w:rsidR="00B45991">
          <w:rPr>
            <w:noProof/>
            <w:webHidden/>
          </w:rPr>
          <w:fldChar w:fldCharType="end"/>
        </w:r>
      </w:hyperlink>
    </w:p>
    <w:p w14:paraId="34F7A1E7"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89" w:history="1">
        <w:r w:rsidR="00B45991" w:rsidRPr="0040706E">
          <w:rPr>
            <w:rStyle w:val="Hyperlink"/>
            <w:noProof/>
          </w:rPr>
          <w:t>1.9.1</w:t>
        </w:r>
        <w:r w:rsidR="00B45991">
          <w:rPr>
            <w:rFonts w:asciiTheme="minorHAnsi" w:eastAsiaTheme="minorEastAsia" w:hAnsiTheme="minorHAnsi" w:cstheme="minorBidi"/>
            <w:noProof/>
            <w:sz w:val="22"/>
            <w:szCs w:val="22"/>
            <w:lang w:eastAsia="en-GB"/>
          </w:rPr>
          <w:tab/>
        </w:r>
        <w:r w:rsidR="00B45991" w:rsidRPr="0040706E">
          <w:rPr>
            <w:rStyle w:val="Hyperlink"/>
            <w:noProof/>
          </w:rPr>
          <w:t>Materials and Finishes of Packaged Components</w:t>
        </w:r>
        <w:r w:rsidR="00B45991">
          <w:rPr>
            <w:noProof/>
            <w:webHidden/>
          </w:rPr>
          <w:tab/>
        </w:r>
        <w:r w:rsidR="00B45991">
          <w:rPr>
            <w:noProof/>
            <w:webHidden/>
          </w:rPr>
          <w:fldChar w:fldCharType="begin"/>
        </w:r>
        <w:r w:rsidR="00B45991">
          <w:rPr>
            <w:noProof/>
            <w:webHidden/>
          </w:rPr>
          <w:instrText xml:space="preserve"> PAGEREF _Toc445455189 \h </w:instrText>
        </w:r>
        <w:r w:rsidR="00B45991">
          <w:rPr>
            <w:noProof/>
            <w:webHidden/>
          </w:rPr>
        </w:r>
        <w:r w:rsidR="00B45991">
          <w:rPr>
            <w:noProof/>
            <w:webHidden/>
          </w:rPr>
          <w:fldChar w:fldCharType="separate"/>
        </w:r>
        <w:r w:rsidR="00295318">
          <w:rPr>
            <w:noProof/>
            <w:webHidden/>
          </w:rPr>
          <w:t>19</w:t>
        </w:r>
        <w:r w:rsidR="00B45991">
          <w:rPr>
            <w:noProof/>
            <w:webHidden/>
          </w:rPr>
          <w:fldChar w:fldCharType="end"/>
        </w:r>
      </w:hyperlink>
    </w:p>
    <w:p w14:paraId="1B0AF536"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90" w:history="1">
        <w:r w:rsidR="00B45991" w:rsidRPr="0040706E">
          <w:rPr>
            <w:rStyle w:val="Hyperlink"/>
            <w:noProof/>
          </w:rPr>
          <w:t>1.9.2</w:t>
        </w:r>
        <w:r w:rsidR="00B45991">
          <w:rPr>
            <w:rFonts w:asciiTheme="minorHAnsi" w:eastAsiaTheme="minorEastAsia" w:hAnsiTheme="minorHAnsi" w:cstheme="minorBidi"/>
            <w:noProof/>
            <w:sz w:val="22"/>
            <w:szCs w:val="22"/>
            <w:lang w:eastAsia="en-GB"/>
          </w:rPr>
          <w:tab/>
        </w:r>
        <w:r w:rsidR="00B45991" w:rsidRPr="0040706E">
          <w:rPr>
            <w:rStyle w:val="Hyperlink"/>
            <w:noProof/>
          </w:rPr>
          <w:t>Materials and Finishes of Naked Die Components</w:t>
        </w:r>
        <w:r w:rsidR="00B45991">
          <w:rPr>
            <w:noProof/>
            <w:webHidden/>
          </w:rPr>
          <w:tab/>
        </w:r>
        <w:r w:rsidR="00B45991">
          <w:rPr>
            <w:noProof/>
            <w:webHidden/>
          </w:rPr>
          <w:fldChar w:fldCharType="begin"/>
        </w:r>
        <w:r w:rsidR="00B45991">
          <w:rPr>
            <w:noProof/>
            <w:webHidden/>
          </w:rPr>
          <w:instrText xml:space="preserve"> PAGEREF _Toc445455190 \h </w:instrText>
        </w:r>
        <w:r w:rsidR="00B45991">
          <w:rPr>
            <w:noProof/>
            <w:webHidden/>
          </w:rPr>
        </w:r>
        <w:r w:rsidR="00B45991">
          <w:rPr>
            <w:noProof/>
            <w:webHidden/>
          </w:rPr>
          <w:fldChar w:fldCharType="separate"/>
        </w:r>
        <w:r w:rsidR="00295318">
          <w:rPr>
            <w:noProof/>
            <w:webHidden/>
          </w:rPr>
          <w:t>19</w:t>
        </w:r>
        <w:r w:rsidR="00B45991">
          <w:rPr>
            <w:noProof/>
            <w:webHidden/>
          </w:rPr>
          <w:fldChar w:fldCharType="end"/>
        </w:r>
      </w:hyperlink>
    </w:p>
    <w:p w14:paraId="0E6DC760" w14:textId="77777777" w:rsidR="00B45991" w:rsidRDefault="00F373B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5191" w:history="1">
        <w:r w:rsidR="00B45991" w:rsidRPr="0040706E">
          <w:rPr>
            <w:rStyle w:val="Hyperlink"/>
            <w:noProof/>
          </w:rPr>
          <w:t>2</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REQUIREMENTS</w:t>
        </w:r>
        <w:r w:rsidR="00B45991">
          <w:rPr>
            <w:noProof/>
            <w:webHidden/>
          </w:rPr>
          <w:tab/>
        </w:r>
        <w:r w:rsidR="00B45991">
          <w:rPr>
            <w:noProof/>
            <w:webHidden/>
          </w:rPr>
          <w:fldChar w:fldCharType="begin"/>
        </w:r>
        <w:r w:rsidR="00B45991">
          <w:rPr>
            <w:noProof/>
            <w:webHidden/>
          </w:rPr>
          <w:instrText xml:space="preserve"> PAGEREF _Toc445455191 \h </w:instrText>
        </w:r>
        <w:r w:rsidR="00B45991">
          <w:rPr>
            <w:noProof/>
            <w:webHidden/>
          </w:rPr>
        </w:r>
        <w:r w:rsidR="00B45991">
          <w:rPr>
            <w:noProof/>
            <w:webHidden/>
          </w:rPr>
          <w:fldChar w:fldCharType="separate"/>
        </w:r>
        <w:r w:rsidR="00295318">
          <w:rPr>
            <w:noProof/>
            <w:webHidden/>
          </w:rPr>
          <w:t>19</w:t>
        </w:r>
        <w:r w:rsidR="00B45991">
          <w:rPr>
            <w:noProof/>
            <w:webHidden/>
          </w:rPr>
          <w:fldChar w:fldCharType="end"/>
        </w:r>
      </w:hyperlink>
    </w:p>
    <w:p w14:paraId="24866E8A"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92" w:history="1">
        <w:r w:rsidR="00B45991" w:rsidRPr="0040706E">
          <w:rPr>
            <w:rStyle w:val="Hyperlink"/>
            <w:noProof/>
          </w:rPr>
          <w:t>2.1</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GENERAL</w:t>
        </w:r>
        <w:r w:rsidR="00B45991">
          <w:rPr>
            <w:noProof/>
            <w:webHidden/>
          </w:rPr>
          <w:tab/>
        </w:r>
        <w:r w:rsidR="00B45991">
          <w:rPr>
            <w:noProof/>
            <w:webHidden/>
          </w:rPr>
          <w:fldChar w:fldCharType="begin"/>
        </w:r>
        <w:r w:rsidR="00B45991">
          <w:rPr>
            <w:noProof/>
            <w:webHidden/>
          </w:rPr>
          <w:instrText xml:space="preserve"> PAGEREF _Toc445455192 \h </w:instrText>
        </w:r>
        <w:r w:rsidR="00B45991">
          <w:rPr>
            <w:noProof/>
            <w:webHidden/>
          </w:rPr>
        </w:r>
        <w:r w:rsidR="00B45991">
          <w:rPr>
            <w:noProof/>
            <w:webHidden/>
          </w:rPr>
          <w:fldChar w:fldCharType="separate"/>
        </w:r>
        <w:r w:rsidR="00295318">
          <w:rPr>
            <w:noProof/>
            <w:webHidden/>
          </w:rPr>
          <w:t>19</w:t>
        </w:r>
        <w:r w:rsidR="00B45991">
          <w:rPr>
            <w:noProof/>
            <w:webHidden/>
          </w:rPr>
          <w:fldChar w:fldCharType="end"/>
        </w:r>
      </w:hyperlink>
    </w:p>
    <w:p w14:paraId="544B749B"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93" w:history="1">
        <w:r w:rsidR="00B45991" w:rsidRPr="0040706E">
          <w:rPr>
            <w:rStyle w:val="Hyperlink"/>
            <w:noProof/>
          </w:rPr>
          <w:t>2.1.1</w:t>
        </w:r>
        <w:r w:rsidR="00B45991">
          <w:rPr>
            <w:rFonts w:asciiTheme="minorHAnsi" w:eastAsiaTheme="minorEastAsia" w:hAnsiTheme="minorHAnsi" w:cstheme="minorBidi"/>
            <w:noProof/>
            <w:sz w:val="22"/>
            <w:szCs w:val="22"/>
            <w:lang w:eastAsia="en-GB"/>
          </w:rPr>
          <w:tab/>
        </w:r>
        <w:r w:rsidR="00B45991" w:rsidRPr="0040706E">
          <w:rPr>
            <w:rStyle w:val="Hyperlink"/>
            <w:noProof/>
          </w:rPr>
          <w:t>Deviations from the Generic Specification</w:t>
        </w:r>
        <w:r w:rsidR="00B45991">
          <w:rPr>
            <w:noProof/>
            <w:webHidden/>
          </w:rPr>
          <w:tab/>
        </w:r>
        <w:r w:rsidR="00B45991">
          <w:rPr>
            <w:noProof/>
            <w:webHidden/>
          </w:rPr>
          <w:fldChar w:fldCharType="begin"/>
        </w:r>
        <w:r w:rsidR="00B45991">
          <w:rPr>
            <w:noProof/>
            <w:webHidden/>
          </w:rPr>
          <w:instrText xml:space="preserve"> PAGEREF _Toc445455193 \h </w:instrText>
        </w:r>
        <w:r w:rsidR="00B45991">
          <w:rPr>
            <w:noProof/>
            <w:webHidden/>
          </w:rPr>
        </w:r>
        <w:r w:rsidR="00B45991">
          <w:rPr>
            <w:noProof/>
            <w:webHidden/>
          </w:rPr>
          <w:fldChar w:fldCharType="separate"/>
        </w:r>
        <w:r w:rsidR="00295318">
          <w:rPr>
            <w:noProof/>
            <w:webHidden/>
          </w:rPr>
          <w:t>19</w:t>
        </w:r>
        <w:r w:rsidR="00B45991">
          <w:rPr>
            <w:noProof/>
            <w:webHidden/>
          </w:rPr>
          <w:fldChar w:fldCharType="end"/>
        </w:r>
      </w:hyperlink>
    </w:p>
    <w:p w14:paraId="6DC53B4B" w14:textId="77777777" w:rsidR="00B45991" w:rsidRDefault="00F373B5">
      <w:pPr>
        <w:pStyle w:val="TOC4"/>
        <w:tabs>
          <w:tab w:val="left" w:pos="1080"/>
          <w:tab w:val="right" w:pos="10147"/>
        </w:tabs>
        <w:rPr>
          <w:rFonts w:asciiTheme="minorHAnsi" w:eastAsiaTheme="minorEastAsia" w:hAnsiTheme="minorHAnsi" w:cstheme="minorBidi"/>
          <w:noProof/>
          <w:sz w:val="22"/>
          <w:szCs w:val="22"/>
          <w:lang w:eastAsia="en-GB"/>
        </w:rPr>
      </w:pPr>
      <w:hyperlink w:anchor="_Toc445455194" w:history="1">
        <w:r w:rsidR="00B45991" w:rsidRPr="0040706E">
          <w:rPr>
            <w:rStyle w:val="Hyperlink"/>
            <w:noProof/>
          </w:rPr>
          <w:t>2.1.1.1</w:t>
        </w:r>
        <w:r w:rsidR="00B45991">
          <w:rPr>
            <w:rFonts w:asciiTheme="minorHAnsi" w:eastAsiaTheme="minorEastAsia" w:hAnsiTheme="minorHAnsi" w:cstheme="minorBidi"/>
            <w:noProof/>
            <w:sz w:val="22"/>
            <w:szCs w:val="22"/>
            <w:lang w:eastAsia="en-GB"/>
          </w:rPr>
          <w:tab/>
        </w:r>
        <w:r w:rsidR="00B45991" w:rsidRPr="0040706E">
          <w:rPr>
            <w:rStyle w:val="Hyperlink"/>
            <w:noProof/>
          </w:rPr>
          <w:t>Deviations from Qualification and Periodic Tests (Chart F4)</w:t>
        </w:r>
        <w:r w:rsidR="00B45991">
          <w:rPr>
            <w:noProof/>
            <w:webHidden/>
          </w:rPr>
          <w:tab/>
        </w:r>
        <w:r w:rsidR="00B45991">
          <w:rPr>
            <w:noProof/>
            <w:webHidden/>
          </w:rPr>
          <w:fldChar w:fldCharType="begin"/>
        </w:r>
        <w:r w:rsidR="00B45991">
          <w:rPr>
            <w:noProof/>
            <w:webHidden/>
          </w:rPr>
          <w:instrText xml:space="preserve"> PAGEREF _Toc445455194 \h </w:instrText>
        </w:r>
        <w:r w:rsidR="00B45991">
          <w:rPr>
            <w:noProof/>
            <w:webHidden/>
          </w:rPr>
        </w:r>
        <w:r w:rsidR="00B45991">
          <w:rPr>
            <w:noProof/>
            <w:webHidden/>
          </w:rPr>
          <w:fldChar w:fldCharType="separate"/>
        </w:r>
        <w:r w:rsidR="00295318">
          <w:rPr>
            <w:noProof/>
            <w:webHidden/>
          </w:rPr>
          <w:t>19</w:t>
        </w:r>
        <w:r w:rsidR="00B45991">
          <w:rPr>
            <w:noProof/>
            <w:webHidden/>
          </w:rPr>
          <w:fldChar w:fldCharType="end"/>
        </w:r>
      </w:hyperlink>
    </w:p>
    <w:p w14:paraId="4280960C"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95" w:history="1">
        <w:r w:rsidR="00B45991" w:rsidRPr="0040706E">
          <w:rPr>
            <w:rStyle w:val="Hyperlink"/>
            <w:noProof/>
          </w:rPr>
          <w:t>2.2</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MARKING</w:t>
        </w:r>
        <w:r w:rsidR="00B45991">
          <w:rPr>
            <w:noProof/>
            <w:webHidden/>
          </w:rPr>
          <w:tab/>
        </w:r>
        <w:r w:rsidR="00B45991">
          <w:rPr>
            <w:noProof/>
            <w:webHidden/>
          </w:rPr>
          <w:fldChar w:fldCharType="begin"/>
        </w:r>
        <w:r w:rsidR="00B45991">
          <w:rPr>
            <w:noProof/>
            <w:webHidden/>
          </w:rPr>
          <w:instrText xml:space="preserve"> PAGEREF _Toc445455195 \h </w:instrText>
        </w:r>
        <w:r w:rsidR="00B45991">
          <w:rPr>
            <w:noProof/>
            <w:webHidden/>
          </w:rPr>
        </w:r>
        <w:r w:rsidR="00B45991">
          <w:rPr>
            <w:noProof/>
            <w:webHidden/>
          </w:rPr>
          <w:fldChar w:fldCharType="separate"/>
        </w:r>
        <w:r w:rsidR="00295318">
          <w:rPr>
            <w:noProof/>
            <w:webHidden/>
          </w:rPr>
          <w:t>19</w:t>
        </w:r>
        <w:r w:rsidR="00B45991">
          <w:rPr>
            <w:noProof/>
            <w:webHidden/>
          </w:rPr>
          <w:fldChar w:fldCharType="end"/>
        </w:r>
      </w:hyperlink>
    </w:p>
    <w:p w14:paraId="5A09101E"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96" w:history="1">
        <w:r w:rsidR="00B45991" w:rsidRPr="0040706E">
          <w:rPr>
            <w:rStyle w:val="Hyperlink"/>
            <w:noProof/>
          </w:rPr>
          <w:t>2.3</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Die Shear</w:t>
        </w:r>
        <w:r w:rsidR="00B45991">
          <w:rPr>
            <w:noProof/>
            <w:webHidden/>
          </w:rPr>
          <w:tab/>
        </w:r>
        <w:r w:rsidR="00B45991">
          <w:rPr>
            <w:noProof/>
            <w:webHidden/>
          </w:rPr>
          <w:fldChar w:fldCharType="begin"/>
        </w:r>
        <w:r w:rsidR="00B45991">
          <w:rPr>
            <w:noProof/>
            <w:webHidden/>
          </w:rPr>
          <w:instrText xml:space="preserve"> PAGEREF _Toc445455196 \h </w:instrText>
        </w:r>
        <w:r w:rsidR="00B45991">
          <w:rPr>
            <w:noProof/>
            <w:webHidden/>
          </w:rPr>
        </w:r>
        <w:r w:rsidR="00B45991">
          <w:rPr>
            <w:noProof/>
            <w:webHidden/>
          </w:rPr>
          <w:fldChar w:fldCharType="separate"/>
        </w:r>
        <w:r w:rsidR="00295318">
          <w:rPr>
            <w:noProof/>
            <w:webHidden/>
          </w:rPr>
          <w:t>20</w:t>
        </w:r>
        <w:r w:rsidR="00B45991">
          <w:rPr>
            <w:noProof/>
            <w:webHidden/>
          </w:rPr>
          <w:fldChar w:fldCharType="end"/>
        </w:r>
      </w:hyperlink>
    </w:p>
    <w:p w14:paraId="28BC2CDC"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97" w:history="1">
        <w:r w:rsidR="00B45991" w:rsidRPr="0040706E">
          <w:rPr>
            <w:rStyle w:val="Hyperlink"/>
            <w:noProof/>
          </w:rPr>
          <w:t>2.4</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TERMINAL STRENGTH</w:t>
        </w:r>
        <w:r w:rsidR="00B45991">
          <w:rPr>
            <w:noProof/>
            <w:webHidden/>
          </w:rPr>
          <w:tab/>
        </w:r>
        <w:r w:rsidR="00B45991">
          <w:rPr>
            <w:noProof/>
            <w:webHidden/>
          </w:rPr>
          <w:fldChar w:fldCharType="begin"/>
        </w:r>
        <w:r w:rsidR="00B45991">
          <w:rPr>
            <w:noProof/>
            <w:webHidden/>
          </w:rPr>
          <w:instrText xml:space="preserve"> PAGEREF _Toc445455197 \h </w:instrText>
        </w:r>
        <w:r w:rsidR="00B45991">
          <w:rPr>
            <w:noProof/>
            <w:webHidden/>
          </w:rPr>
        </w:r>
        <w:r w:rsidR="00B45991">
          <w:rPr>
            <w:noProof/>
            <w:webHidden/>
          </w:rPr>
          <w:fldChar w:fldCharType="separate"/>
        </w:r>
        <w:r w:rsidR="00295318">
          <w:rPr>
            <w:noProof/>
            <w:webHidden/>
          </w:rPr>
          <w:t>20</w:t>
        </w:r>
        <w:r w:rsidR="00B45991">
          <w:rPr>
            <w:noProof/>
            <w:webHidden/>
          </w:rPr>
          <w:fldChar w:fldCharType="end"/>
        </w:r>
      </w:hyperlink>
    </w:p>
    <w:p w14:paraId="5611C538"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198" w:history="1">
        <w:r w:rsidR="00B45991" w:rsidRPr="0040706E">
          <w:rPr>
            <w:rStyle w:val="Hyperlink"/>
            <w:noProof/>
          </w:rPr>
          <w:t>2.5</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ELECTRICAL MEASUREMENTS AT ROOM, HIGH AND LOW TEMPERATURES</w:t>
        </w:r>
        <w:r w:rsidR="00B45991">
          <w:rPr>
            <w:noProof/>
            <w:webHidden/>
          </w:rPr>
          <w:tab/>
        </w:r>
        <w:r w:rsidR="00B45991">
          <w:rPr>
            <w:noProof/>
            <w:webHidden/>
          </w:rPr>
          <w:fldChar w:fldCharType="begin"/>
        </w:r>
        <w:r w:rsidR="00B45991">
          <w:rPr>
            <w:noProof/>
            <w:webHidden/>
          </w:rPr>
          <w:instrText xml:space="preserve"> PAGEREF _Toc445455198 \h </w:instrText>
        </w:r>
        <w:r w:rsidR="00B45991">
          <w:rPr>
            <w:noProof/>
            <w:webHidden/>
          </w:rPr>
        </w:r>
        <w:r w:rsidR="00B45991">
          <w:rPr>
            <w:noProof/>
            <w:webHidden/>
          </w:rPr>
          <w:fldChar w:fldCharType="separate"/>
        </w:r>
        <w:r w:rsidR="00295318">
          <w:rPr>
            <w:noProof/>
            <w:webHidden/>
          </w:rPr>
          <w:t>20</w:t>
        </w:r>
        <w:r w:rsidR="00B45991">
          <w:rPr>
            <w:noProof/>
            <w:webHidden/>
          </w:rPr>
          <w:fldChar w:fldCharType="end"/>
        </w:r>
      </w:hyperlink>
    </w:p>
    <w:p w14:paraId="02C7D242"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199" w:history="1">
        <w:r w:rsidR="00B45991" w:rsidRPr="0040706E">
          <w:rPr>
            <w:rStyle w:val="Hyperlink"/>
            <w:noProof/>
          </w:rPr>
          <w:t>2.5.1</w:t>
        </w:r>
        <w:r w:rsidR="00B45991">
          <w:rPr>
            <w:rFonts w:asciiTheme="minorHAnsi" w:eastAsiaTheme="minorEastAsia" w:hAnsiTheme="minorHAnsi" w:cstheme="minorBidi"/>
            <w:noProof/>
            <w:sz w:val="22"/>
            <w:szCs w:val="22"/>
            <w:lang w:eastAsia="en-GB"/>
          </w:rPr>
          <w:tab/>
        </w:r>
        <w:r w:rsidR="00B45991" w:rsidRPr="0040706E">
          <w:rPr>
            <w:rStyle w:val="Hyperlink"/>
            <w:noProof/>
          </w:rPr>
          <w:t>Room Temperature Electrical Measurements</w:t>
        </w:r>
        <w:r w:rsidR="00B45991">
          <w:rPr>
            <w:noProof/>
            <w:webHidden/>
          </w:rPr>
          <w:tab/>
        </w:r>
        <w:r w:rsidR="00B45991">
          <w:rPr>
            <w:noProof/>
            <w:webHidden/>
          </w:rPr>
          <w:fldChar w:fldCharType="begin"/>
        </w:r>
        <w:r w:rsidR="00B45991">
          <w:rPr>
            <w:noProof/>
            <w:webHidden/>
          </w:rPr>
          <w:instrText xml:space="preserve"> PAGEREF _Toc445455199 \h </w:instrText>
        </w:r>
        <w:r w:rsidR="00B45991">
          <w:rPr>
            <w:noProof/>
            <w:webHidden/>
          </w:rPr>
        </w:r>
        <w:r w:rsidR="00B45991">
          <w:rPr>
            <w:noProof/>
            <w:webHidden/>
          </w:rPr>
          <w:fldChar w:fldCharType="separate"/>
        </w:r>
        <w:r w:rsidR="00295318">
          <w:rPr>
            <w:noProof/>
            <w:webHidden/>
          </w:rPr>
          <w:t>20</w:t>
        </w:r>
        <w:r w:rsidR="00B45991">
          <w:rPr>
            <w:noProof/>
            <w:webHidden/>
          </w:rPr>
          <w:fldChar w:fldCharType="end"/>
        </w:r>
      </w:hyperlink>
    </w:p>
    <w:p w14:paraId="46D9EA72" w14:textId="77777777" w:rsidR="00B45991" w:rsidRDefault="00F373B5">
      <w:pPr>
        <w:pStyle w:val="TOC3"/>
        <w:tabs>
          <w:tab w:val="left" w:pos="1080"/>
          <w:tab w:val="right" w:pos="10147"/>
        </w:tabs>
        <w:rPr>
          <w:rFonts w:asciiTheme="minorHAnsi" w:eastAsiaTheme="minorEastAsia" w:hAnsiTheme="minorHAnsi" w:cstheme="minorBidi"/>
          <w:noProof/>
          <w:sz w:val="22"/>
          <w:szCs w:val="22"/>
          <w:lang w:eastAsia="en-GB"/>
        </w:rPr>
      </w:pPr>
      <w:hyperlink w:anchor="_Toc445455200" w:history="1">
        <w:r w:rsidR="00B45991" w:rsidRPr="0040706E">
          <w:rPr>
            <w:rStyle w:val="Hyperlink"/>
            <w:noProof/>
          </w:rPr>
          <w:t>2.5.2</w:t>
        </w:r>
        <w:r w:rsidR="00B45991">
          <w:rPr>
            <w:rFonts w:asciiTheme="minorHAnsi" w:eastAsiaTheme="minorEastAsia" w:hAnsiTheme="minorHAnsi" w:cstheme="minorBidi"/>
            <w:noProof/>
            <w:sz w:val="22"/>
            <w:szCs w:val="22"/>
            <w:lang w:eastAsia="en-GB"/>
          </w:rPr>
          <w:tab/>
        </w:r>
        <w:r w:rsidR="00B45991" w:rsidRPr="0040706E">
          <w:rPr>
            <w:rStyle w:val="Hyperlink"/>
            <w:noProof/>
          </w:rPr>
          <w:t>High and Low Temperatures Electrical Measurements</w:t>
        </w:r>
        <w:r w:rsidR="00B45991">
          <w:rPr>
            <w:noProof/>
            <w:webHidden/>
          </w:rPr>
          <w:tab/>
        </w:r>
        <w:r w:rsidR="00B45991">
          <w:rPr>
            <w:noProof/>
            <w:webHidden/>
          </w:rPr>
          <w:fldChar w:fldCharType="begin"/>
        </w:r>
        <w:r w:rsidR="00B45991">
          <w:rPr>
            <w:noProof/>
            <w:webHidden/>
          </w:rPr>
          <w:instrText xml:space="preserve"> PAGEREF _Toc445455200 \h </w:instrText>
        </w:r>
        <w:r w:rsidR="00B45991">
          <w:rPr>
            <w:noProof/>
            <w:webHidden/>
          </w:rPr>
        </w:r>
        <w:r w:rsidR="00B45991">
          <w:rPr>
            <w:noProof/>
            <w:webHidden/>
          </w:rPr>
          <w:fldChar w:fldCharType="separate"/>
        </w:r>
        <w:r w:rsidR="00295318">
          <w:rPr>
            <w:noProof/>
            <w:webHidden/>
          </w:rPr>
          <w:t>21</w:t>
        </w:r>
        <w:r w:rsidR="00B45991">
          <w:rPr>
            <w:noProof/>
            <w:webHidden/>
          </w:rPr>
          <w:fldChar w:fldCharType="end"/>
        </w:r>
      </w:hyperlink>
    </w:p>
    <w:p w14:paraId="3103E14C"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201" w:history="1">
        <w:r w:rsidR="00B45991" w:rsidRPr="0040706E">
          <w:rPr>
            <w:rStyle w:val="Hyperlink"/>
            <w:noProof/>
          </w:rPr>
          <w:t>2.6</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PARAMETER DRIFT VALUES</w:t>
        </w:r>
        <w:r w:rsidR="00B45991">
          <w:rPr>
            <w:noProof/>
            <w:webHidden/>
          </w:rPr>
          <w:tab/>
        </w:r>
        <w:r w:rsidR="00B45991">
          <w:rPr>
            <w:noProof/>
            <w:webHidden/>
          </w:rPr>
          <w:fldChar w:fldCharType="begin"/>
        </w:r>
        <w:r w:rsidR="00B45991">
          <w:rPr>
            <w:noProof/>
            <w:webHidden/>
          </w:rPr>
          <w:instrText xml:space="preserve"> PAGEREF _Toc445455201 \h </w:instrText>
        </w:r>
        <w:r w:rsidR="00B45991">
          <w:rPr>
            <w:noProof/>
            <w:webHidden/>
          </w:rPr>
        </w:r>
        <w:r w:rsidR="00B45991">
          <w:rPr>
            <w:noProof/>
            <w:webHidden/>
          </w:rPr>
          <w:fldChar w:fldCharType="separate"/>
        </w:r>
        <w:r w:rsidR="00295318">
          <w:rPr>
            <w:noProof/>
            <w:webHidden/>
          </w:rPr>
          <w:t>22</w:t>
        </w:r>
        <w:r w:rsidR="00B45991">
          <w:rPr>
            <w:noProof/>
            <w:webHidden/>
          </w:rPr>
          <w:fldChar w:fldCharType="end"/>
        </w:r>
      </w:hyperlink>
    </w:p>
    <w:p w14:paraId="7CE6EED5"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202" w:history="1">
        <w:r w:rsidR="00B45991" w:rsidRPr="0040706E">
          <w:rPr>
            <w:rStyle w:val="Hyperlink"/>
            <w:noProof/>
          </w:rPr>
          <w:t>2.7</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INTERMEDIATE AND END-POINT ELECTRICAL MEASUREMENTS</w:t>
        </w:r>
        <w:r w:rsidR="00B45991">
          <w:rPr>
            <w:noProof/>
            <w:webHidden/>
          </w:rPr>
          <w:tab/>
        </w:r>
        <w:r w:rsidR="00B45991">
          <w:rPr>
            <w:noProof/>
            <w:webHidden/>
          </w:rPr>
          <w:fldChar w:fldCharType="begin"/>
        </w:r>
        <w:r w:rsidR="00B45991">
          <w:rPr>
            <w:noProof/>
            <w:webHidden/>
          </w:rPr>
          <w:instrText xml:space="preserve"> PAGEREF _Toc445455202 \h </w:instrText>
        </w:r>
        <w:r w:rsidR="00B45991">
          <w:rPr>
            <w:noProof/>
            <w:webHidden/>
          </w:rPr>
        </w:r>
        <w:r w:rsidR="00B45991">
          <w:rPr>
            <w:noProof/>
            <w:webHidden/>
          </w:rPr>
          <w:fldChar w:fldCharType="separate"/>
        </w:r>
        <w:r w:rsidR="00295318">
          <w:rPr>
            <w:noProof/>
            <w:webHidden/>
          </w:rPr>
          <w:t>22</w:t>
        </w:r>
        <w:r w:rsidR="00B45991">
          <w:rPr>
            <w:noProof/>
            <w:webHidden/>
          </w:rPr>
          <w:fldChar w:fldCharType="end"/>
        </w:r>
      </w:hyperlink>
    </w:p>
    <w:p w14:paraId="4265537F"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203" w:history="1">
        <w:r w:rsidR="00B45991" w:rsidRPr="0040706E">
          <w:rPr>
            <w:rStyle w:val="Hyperlink"/>
            <w:noProof/>
          </w:rPr>
          <w:t>2.8</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BURN-IN 1 CONDITIONS</w:t>
        </w:r>
        <w:r w:rsidR="00B45991">
          <w:rPr>
            <w:noProof/>
            <w:webHidden/>
          </w:rPr>
          <w:tab/>
        </w:r>
        <w:r w:rsidR="00B45991">
          <w:rPr>
            <w:noProof/>
            <w:webHidden/>
          </w:rPr>
          <w:fldChar w:fldCharType="begin"/>
        </w:r>
        <w:r w:rsidR="00B45991">
          <w:rPr>
            <w:noProof/>
            <w:webHidden/>
          </w:rPr>
          <w:instrText xml:space="preserve"> PAGEREF _Toc445455203 \h </w:instrText>
        </w:r>
        <w:r w:rsidR="00B45991">
          <w:rPr>
            <w:noProof/>
            <w:webHidden/>
          </w:rPr>
        </w:r>
        <w:r w:rsidR="00B45991">
          <w:rPr>
            <w:noProof/>
            <w:webHidden/>
          </w:rPr>
          <w:fldChar w:fldCharType="separate"/>
        </w:r>
        <w:r w:rsidR="00295318">
          <w:rPr>
            <w:noProof/>
            <w:webHidden/>
          </w:rPr>
          <w:t>23</w:t>
        </w:r>
        <w:r w:rsidR="00B45991">
          <w:rPr>
            <w:noProof/>
            <w:webHidden/>
          </w:rPr>
          <w:fldChar w:fldCharType="end"/>
        </w:r>
      </w:hyperlink>
    </w:p>
    <w:p w14:paraId="4440FB30"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204" w:history="1">
        <w:r w:rsidR="00B45991" w:rsidRPr="0040706E">
          <w:rPr>
            <w:rStyle w:val="Hyperlink"/>
            <w:noProof/>
          </w:rPr>
          <w:t>2.9</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BURN-IN 2 CONDITIONS</w:t>
        </w:r>
        <w:r w:rsidR="00B45991">
          <w:rPr>
            <w:noProof/>
            <w:webHidden/>
          </w:rPr>
          <w:tab/>
        </w:r>
        <w:r w:rsidR="00B45991">
          <w:rPr>
            <w:noProof/>
            <w:webHidden/>
          </w:rPr>
          <w:fldChar w:fldCharType="begin"/>
        </w:r>
        <w:r w:rsidR="00B45991">
          <w:rPr>
            <w:noProof/>
            <w:webHidden/>
          </w:rPr>
          <w:instrText xml:space="preserve"> PAGEREF _Toc445455204 \h </w:instrText>
        </w:r>
        <w:r w:rsidR="00B45991">
          <w:rPr>
            <w:noProof/>
            <w:webHidden/>
          </w:rPr>
        </w:r>
        <w:r w:rsidR="00B45991">
          <w:rPr>
            <w:noProof/>
            <w:webHidden/>
          </w:rPr>
          <w:fldChar w:fldCharType="separate"/>
        </w:r>
        <w:r w:rsidR="00295318">
          <w:rPr>
            <w:noProof/>
            <w:webHidden/>
          </w:rPr>
          <w:t>23</w:t>
        </w:r>
        <w:r w:rsidR="00B45991">
          <w:rPr>
            <w:noProof/>
            <w:webHidden/>
          </w:rPr>
          <w:fldChar w:fldCharType="end"/>
        </w:r>
      </w:hyperlink>
    </w:p>
    <w:p w14:paraId="0BF1484B"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205" w:history="1">
        <w:r w:rsidR="00B45991" w:rsidRPr="0040706E">
          <w:rPr>
            <w:rStyle w:val="Hyperlink"/>
            <w:noProof/>
          </w:rPr>
          <w:t>2.10</w:t>
        </w:r>
        <w:r w:rsidR="00B45991">
          <w:rPr>
            <w:rFonts w:asciiTheme="minorHAnsi" w:eastAsiaTheme="minorEastAsia" w:hAnsiTheme="minorHAnsi" w:cstheme="minorBidi"/>
            <w:caps w:val="0"/>
            <w:noProof/>
            <w:sz w:val="22"/>
            <w:szCs w:val="22"/>
            <w:lang w:eastAsia="en-GB"/>
          </w:rPr>
          <w:tab/>
        </w:r>
        <w:r w:rsidR="00B45991" w:rsidRPr="0040706E">
          <w:rPr>
            <w:rStyle w:val="Hyperlink"/>
            <w:noProof/>
          </w:rPr>
          <w:t>OPERATING LIFE CONDITIONS</w:t>
        </w:r>
        <w:r w:rsidR="00B45991">
          <w:rPr>
            <w:noProof/>
            <w:webHidden/>
          </w:rPr>
          <w:tab/>
        </w:r>
        <w:r w:rsidR="00B45991">
          <w:rPr>
            <w:noProof/>
            <w:webHidden/>
          </w:rPr>
          <w:fldChar w:fldCharType="begin"/>
        </w:r>
        <w:r w:rsidR="00B45991">
          <w:rPr>
            <w:noProof/>
            <w:webHidden/>
          </w:rPr>
          <w:instrText xml:space="preserve"> PAGEREF _Toc445455205 \h </w:instrText>
        </w:r>
        <w:r w:rsidR="00B45991">
          <w:rPr>
            <w:noProof/>
            <w:webHidden/>
          </w:rPr>
        </w:r>
        <w:r w:rsidR="00B45991">
          <w:rPr>
            <w:noProof/>
            <w:webHidden/>
          </w:rPr>
          <w:fldChar w:fldCharType="separate"/>
        </w:r>
        <w:r w:rsidR="00295318">
          <w:rPr>
            <w:noProof/>
            <w:webHidden/>
          </w:rPr>
          <w:t>23</w:t>
        </w:r>
        <w:r w:rsidR="00B45991">
          <w:rPr>
            <w:noProof/>
            <w:webHidden/>
          </w:rPr>
          <w:fldChar w:fldCharType="end"/>
        </w:r>
      </w:hyperlink>
    </w:p>
    <w:p w14:paraId="426F0F48" w14:textId="77777777" w:rsidR="00B45991" w:rsidRDefault="00F373B5">
      <w:pPr>
        <w:pStyle w:val="TOC2"/>
        <w:rPr>
          <w:rFonts w:asciiTheme="minorHAnsi" w:eastAsiaTheme="minorEastAsia" w:hAnsiTheme="minorHAnsi" w:cstheme="minorBidi"/>
          <w:caps w:val="0"/>
          <w:noProof/>
          <w:sz w:val="22"/>
          <w:szCs w:val="22"/>
          <w:lang w:eastAsia="en-GB"/>
        </w:rPr>
      </w:pPr>
      <w:hyperlink w:anchor="_Toc445455206" w:history="1">
        <w:r w:rsidR="00B45991" w:rsidRPr="0040706E">
          <w:rPr>
            <w:rStyle w:val="Hyperlink"/>
            <w:noProof/>
          </w:rPr>
          <w:t>appendix ‘a’</w:t>
        </w:r>
        <w:r w:rsidR="00B45991">
          <w:rPr>
            <w:noProof/>
            <w:webHidden/>
          </w:rPr>
          <w:tab/>
        </w:r>
        <w:r w:rsidR="00B45991">
          <w:rPr>
            <w:noProof/>
            <w:webHidden/>
          </w:rPr>
          <w:fldChar w:fldCharType="begin"/>
        </w:r>
        <w:r w:rsidR="00B45991">
          <w:rPr>
            <w:noProof/>
            <w:webHidden/>
          </w:rPr>
          <w:instrText xml:space="preserve"> PAGEREF _Toc445455206 \h </w:instrText>
        </w:r>
        <w:r w:rsidR="00B45991">
          <w:rPr>
            <w:noProof/>
            <w:webHidden/>
          </w:rPr>
        </w:r>
        <w:r w:rsidR="00B45991">
          <w:rPr>
            <w:noProof/>
            <w:webHidden/>
          </w:rPr>
          <w:fldChar w:fldCharType="separate"/>
        </w:r>
        <w:r w:rsidR="00295318">
          <w:rPr>
            <w:noProof/>
            <w:webHidden/>
          </w:rPr>
          <w:t>24</w:t>
        </w:r>
        <w:r w:rsidR="00B45991">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45455168"/>
      <w:r w:rsidRPr="00240DB1">
        <w:lastRenderedPageBreak/>
        <w:t>General</w:t>
      </w:r>
      <w:bookmarkEnd w:id="0"/>
    </w:p>
    <w:p w14:paraId="65A527E3" w14:textId="77777777" w:rsidR="00A04525" w:rsidRDefault="00A04525" w:rsidP="008A09BC">
      <w:pPr>
        <w:pStyle w:val="Heading2"/>
      </w:pPr>
      <w:bookmarkStart w:id="1" w:name="_Toc445455169"/>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A09BC">
      <w:pPr>
        <w:pStyle w:val="Heading2"/>
      </w:pPr>
      <w:bookmarkStart w:id="2" w:name="_Toc445455170"/>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398730A3" w:rsidR="00A04525" w:rsidRDefault="00A04525" w:rsidP="008D5D79">
      <w:pPr>
        <w:pStyle w:val="alphabeticallist"/>
      </w:pPr>
      <w:r>
        <w:t xml:space="preserve">ESCC Generic Specification No. </w:t>
      </w:r>
      <w:hyperlink r:id="rId15" w:history="1">
        <w:r w:rsidRPr="002E5F6E">
          <w:rPr>
            <w:rStyle w:val="Hyperlink"/>
          </w:rPr>
          <w:t>50</w:t>
        </w:r>
        <w:r w:rsidR="00134F36" w:rsidRPr="002E5F6E">
          <w:rPr>
            <w:rStyle w:val="Hyperlink"/>
          </w:rPr>
          <w:t>1</w:t>
        </w:r>
        <w:r w:rsidRPr="002E5F6E">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A09BC">
      <w:pPr>
        <w:pStyle w:val="Heading2"/>
      </w:pPr>
      <w:bookmarkStart w:id="3" w:name="_Toc445455171"/>
      <w:r>
        <w:t>TERMS, DEFINITIONS, ABBREVIATIONS, SYMBOLS AND UNITS</w:t>
      </w:r>
      <w:bookmarkEnd w:id="3"/>
    </w:p>
    <w:p w14:paraId="54559D79" w14:textId="30E843C5" w:rsidR="00A04525" w:rsidRDefault="00A04525" w:rsidP="00A04525">
      <w:r>
        <w:t xml:space="preserve">For the purpose of this specification, the terms, definitions, abbreviations, symbols and units specified in ESCC Basic Specification No. </w:t>
      </w:r>
      <w:hyperlink r:id="rId16" w:history="1">
        <w:r w:rsidRPr="002E5F6E">
          <w:rPr>
            <w:rStyle w:val="Hyperlink"/>
          </w:rPr>
          <w:t>21300</w:t>
        </w:r>
      </w:hyperlink>
      <w:r>
        <w:t xml:space="preserve"> shall apply.</w:t>
      </w:r>
    </w:p>
    <w:p w14:paraId="73870CBC" w14:textId="77777777" w:rsidR="00A04525" w:rsidRDefault="00A04525" w:rsidP="008A09BC">
      <w:pPr>
        <w:pStyle w:val="Heading2"/>
      </w:pPr>
      <w:bookmarkStart w:id="4" w:name="_Toc445455172"/>
      <w:r>
        <w:t>THE ESCC COMPONENT NUMBER AND COMPONENT TYPE VARIANTS</w:t>
      </w:r>
      <w:bookmarkEnd w:id="4"/>
    </w:p>
    <w:p w14:paraId="1F008A13" w14:textId="77777777" w:rsidR="00A04525" w:rsidRDefault="00A04525" w:rsidP="005560A5">
      <w:pPr>
        <w:pStyle w:val="Heading3"/>
      </w:pPr>
      <w:bookmarkStart w:id="5" w:name="_Toc445455173"/>
      <w:r>
        <w:t>The ESCC Component Number</w:t>
      </w:r>
      <w:bookmarkEnd w:id="5"/>
    </w:p>
    <w:p w14:paraId="72BDC574" w14:textId="77777777" w:rsidR="00A04525" w:rsidRDefault="00A04525" w:rsidP="00A04525">
      <w:r>
        <w:t>The ESCC Component Number shall be constituted as follows:</w:t>
      </w:r>
    </w:p>
    <w:p w14:paraId="754CE913" w14:textId="50458092" w:rsidR="00A04525" w:rsidRDefault="00A04525" w:rsidP="00A04525">
      <w:r>
        <w:t xml:space="preserve">Example: </w:t>
      </w:r>
      <w:r w:rsidR="002936DD">
        <w:t>5513031</w:t>
      </w:r>
      <w:r>
        <w:t>01</w:t>
      </w:r>
    </w:p>
    <w:p w14:paraId="22967A5C" w14:textId="343DEB67" w:rsidR="00A04525" w:rsidRDefault="00A04525" w:rsidP="008D5D79">
      <w:pPr>
        <w:pStyle w:val="BulletList"/>
      </w:pPr>
      <w:r>
        <w:t xml:space="preserve">Detail Specification Reference: </w:t>
      </w:r>
      <w:r w:rsidR="002936DD">
        <w:t>5513031</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6" w:name="_Toc445455174"/>
      <w:r>
        <w:t>Component Type Variants</w:t>
      </w:r>
      <w:bookmarkEnd w:id="6"/>
    </w:p>
    <w:p w14:paraId="134289E3" w14:textId="77777777" w:rsidR="00A04525" w:rsidRDefault="00A04525" w:rsidP="002F5973">
      <w:pPr>
        <w:spacing w:after="120"/>
      </w:pPr>
      <w:r>
        <w:t>The component type variants applicable to this specification are as follows:</w:t>
      </w:r>
    </w:p>
    <w:p w14:paraId="57394C9C" w14:textId="071D7D7D" w:rsidR="002F5973" w:rsidRDefault="002F5973" w:rsidP="002F5973">
      <w:pPr>
        <w:pStyle w:val="Title2"/>
      </w:pPr>
      <w:r>
        <w:rPr>
          <w:caps w:val="0"/>
        </w:rPr>
        <w:t>Packaged Components</w:t>
      </w:r>
    </w:p>
    <w:tbl>
      <w:tblPr>
        <w:tblW w:w="8703"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276"/>
        <w:gridCol w:w="2778"/>
        <w:gridCol w:w="1247"/>
        <w:gridCol w:w="850"/>
        <w:gridCol w:w="851"/>
        <w:gridCol w:w="794"/>
      </w:tblGrid>
      <w:tr w:rsidR="008021F0" w:rsidRPr="00FC4A2B" w14:paraId="723BB326" w14:textId="25D3ED91" w:rsidTr="00DE2CA4">
        <w:trPr>
          <w:trHeight w:val="340"/>
          <w:tblHeader/>
        </w:trPr>
        <w:tc>
          <w:tcPr>
            <w:tcW w:w="907" w:type="dxa"/>
            <w:vMerge w:val="restart"/>
          </w:tcPr>
          <w:p w14:paraId="5614AF49" w14:textId="0CE7CD29" w:rsidR="008021F0" w:rsidRPr="00FC4A2B" w:rsidRDefault="008021F0" w:rsidP="00245FDF">
            <w:pPr>
              <w:pStyle w:val="Bodyjustified"/>
            </w:pPr>
            <w:r w:rsidRPr="00FC4A2B">
              <w:t>Variant</w:t>
            </w:r>
            <w:r>
              <w:t xml:space="preserve"> Number</w:t>
            </w:r>
          </w:p>
        </w:tc>
        <w:tc>
          <w:tcPr>
            <w:tcW w:w="1276" w:type="dxa"/>
            <w:vMerge w:val="restart"/>
          </w:tcPr>
          <w:p w14:paraId="6819F95C" w14:textId="77777777" w:rsidR="008021F0" w:rsidRPr="00FC4A2B" w:rsidRDefault="008021F0" w:rsidP="00245FDF">
            <w:pPr>
              <w:pStyle w:val="Bodyjustified"/>
            </w:pPr>
            <w:r w:rsidRPr="00FC4A2B">
              <w:t>Based On</w:t>
            </w:r>
          </w:p>
          <w:p w14:paraId="47801B1C" w14:textId="77777777" w:rsidR="008021F0" w:rsidRPr="00FC4A2B" w:rsidRDefault="008021F0" w:rsidP="00245FDF">
            <w:pPr>
              <w:pStyle w:val="Bodyjustified"/>
            </w:pPr>
            <w:r w:rsidRPr="00FC4A2B">
              <w:t>Type</w:t>
            </w:r>
          </w:p>
        </w:tc>
        <w:tc>
          <w:tcPr>
            <w:tcW w:w="2778" w:type="dxa"/>
            <w:vMerge w:val="restart"/>
          </w:tcPr>
          <w:p w14:paraId="1625F8F2" w14:textId="367AADC7" w:rsidR="008021F0" w:rsidRPr="00FC4A2B" w:rsidRDefault="008021F0" w:rsidP="00C17BC5">
            <w:pPr>
              <w:pStyle w:val="Bodyjustified"/>
            </w:pPr>
            <w:r>
              <w:t>Package Type / Description</w:t>
            </w:r>
          </w:p>
        </w:tc>
        <w:tc>
          <w:tcPr>
            <w:tcW w:w="1247" w:type="dxa"/>
            <w:vMerge w:val="restart"/>
          </w:tcPr>
          <w:p w14:paraId="3C048FCF" w14:textId="47FB7E38" w:rsidR="008021F0" w:rsidRPr="00FC4A2B" w:rsidRDefault="008021F0" w:rsidP="00C17BC5">
            <w:pPr>
              <w:pStyle w:val="Bodyjustified"/>
            </w:pPr>
            <w:r w:rsidRPr="00FC4A2B">
              <w:t>Total Capacitance</w:t>
            </w:r>
          </w:p>
          <w:p w14:paraId="36CE51D1" w14:textId="77777777" w:rsidR="004C2206" w:rsidRDefault="008021F0" w:rsidP="004C2206">
            <w:pPr>
              <w:pStyle w:val="Bodyjustified"/>
            </w:pPr>
            <w:r w:rsidRPr="00FC4A2B">
              <w:t>C</w:t>
            </w:r>
            <w:r w:rsidRPr="00FC4A2B">
              <w:rPr>
                <w:vertAlign w:val="subscript"/>
              </w:rPr>
              <w:t>T</w:t>
            </w:r>
            <w:r w:rsidRPr="00FC4A2B">
              <w:t xml:space="preserve"> (pF)</w:t>
            </w:r>
          </w:p>
          <w:p w14:paraId="5D9CF486" w14:textId="2425A1C2" w:rsidR="008021F0" w:rsidRPr="00FC4A2B" w:rsidRDefault="008021F0" w:rsidP="004C2206">
            <w:pPr>
              <w:pStyle w:val="Bodyjustified"/>
            </w:pPr>
            <w:r w:rsidRPr="00FC4A2B">
              <w:t>Max</w:t>
            </w:r>
          </w:p>
        </w:tc>
        <w:tc>
          <w:tcPr>
            <w:tcW w:w="1701" w:type="dxa"/>
            <w:gridSpan w:val="2"/>
          </w:tcPr>
          <w:p w14:paraId="5D7B0BB1" w14:textId="154B5829" w:rsidR="008021F0" w:rsidRPr="00FC4A2B" w:rsidRDefault="008021F0" w:rsidP="00245FDF">
            <w:pPr>
              <w:pStyle w:val="Bodyjustified"/>
            </w:pPr>
            <w:r>
              <w:t>Lead/Terminal Material and Finish</w:t>
            </w:r>
            <w:r w:rsidR="006213FD">
              <w:t xml:space="preserve"> (Note 1)</w:t>
            </w:r>
          </w:p>
        </w:tc>
        <w:tc>
          <w:tcPr>
            <w:tcW w:w="794" w:type="dxa"/>
            <w:vMerge w:val="restart"/>
          </w:tcPr>
          <w:p w14:paraId="20BC5534" w14:textId="77777777" w:rsidR="008021F0" w:rsidRDefault="008021F0" w:rsidP="00245FDF">
            <w:pPr>
              <w:pStyle w:val="Bodyjustified"/>
            </w:pPr>
            <w:r>
              <w:t>Weight</w:t>
            </w:r>
          </w:p>
          <w:p w14:paraId="2A2A796B" w14:textId="382D5527" w:rsidR="008021F0" w:rsidRDefault="00067C96" w:rsidP="00245FDF">
            <w:pPr>
              <w:pStyle w:val="Bodyjustified"/>
            </w:pPr>
            <w:r>
              <w:t>M</w:t>
            </w:r>
            <w:r w:rsidR="008021F0">
              <w:t>ax</w:t>
            </w:r>
          </w:p>
          <w:p w14:paraId="4599DB03" w14:textId="344F1467" w:rsidR="008021F0" w:rsidRPr="00FC4A2B" w:rsidRDefault="00067C96" w:rsidP="00245FDF">
            <w:pPr>
              <w:pStyle w:val="Bodyjustified"/>
            </w:pPr>
            <w:r>
              <w:t>(</w:t>
            </w:r>
            <w:r w:rsidR="008021F0">
              <w:t>g</w:t>
            </w:r>
            <w:r>
              <w:t>)</w:t>
            </w:r>
          </w:p>
        </w:tc>
      </w:tr>
      <w:tr w:rsidR="008021F0" w:rsidRPr="00FC4A2B" w14:paraId="125483E4" w14:textId="14C175BB" w:rsidTr="00DE2CA4">
        <w:trPr>
          <w:trHeight w:val="283"/>
          <w:tblHeader/>
        </w:trPr>
        <w:tc>
          <w:tcPr>
            <w:tcW w:w="907" w:type="dxa"/>
            <w:vMerge/>
          </w:tcPr>
          <w:p w14:paraId="7754AF6A" w14:textId="3A80D5EA" w:rsidR="008021F0" w:rsidRPr="00FC4A2B" w:rsidRDefault="008021F0" w:rsidP="00245FDF">
            <w:pPr>
              <w:pStyle w:val="Bodyjustified"/>
            </w:pPr>
          </w:p>
        </w:tc>
        <w:tc>
          <w:tcPr>
            <w:tcW w:w="1276" w:type="dxa"/>
            <w:vMerge/>
          </w:tcPr>
          <w:p w14:paraId="06DA6408" w14:textId="77777777" w:rsidR="008021F0" w:rsidRPr="00FC4A2B" w:rsidRDefault="008021F0" w:rsidP="00245FDF">
            <w:pPr>
              <w:pStyle w:val="Bodyjustified"/>
            </w:pPr>
          </w:p>
        </w:tc>
        <w:tc>
          <w:tcPr>
            <w:tcW w:w="2778" w:type="dxa"/>
            <w:vMerge/>
          </w:tcPr>
          <w:p w14:paraId="37937D2D" w14:textId="77777777" w:rsidR="008021F0" w:rsidRPr="00FC4A2B" w:rsidRDefault="008021F0" w:rsidP="00245FDF">
            <w:pPr>
              <w:pStyle w:val="Bodyjustified"/>
            </w:pPr>
          </w:p>
        </w:tc>
        <w:tc>
          <w:tcPr>
            <w:tcW w:w="1247" w:type="dxa"/>
            <w:vMerge/>
          </w:tcPr>
          <w:p w14:paraId="480C8FFE" w14:textId="49CC2425" w:rsidR="008021F0" w:rsidRPr="00FC4A2B" w:rsidRDefault="008021F0" w:rsidP="00245FDF">
            <w:pPr>
              <w:pStyle w:val="Bodyjustified"/>
            </w:pPr>
          </w:p>
        </w:tc>
        <w:tc>
          <w:tcPr>
            <w:tcW w:w="850" w:type="dxa"/>
          </w:tcPr>
          <w:p w14:paraId="113F9914" w14:textId="24A3E90D" w:rsidR="008021F0" w:rsidRPr="00FC4A2B" w:rsidRDefault="008021F0" w:rsidP="00245FDF">
            <w:pPr>
              <w:pStyle w:val="Bodyjustified"/>
            </w:pPr>
            <w:r>
              <w:t>Anode</w:t>
            </w:r>
          </w:p>
        </w:tc>
        <w:tc>
          <w:tcPr>
            <w:tcW w:w="851" w:type="dxa"/>
          </w:tcPr>
          <w:p w14:paraId="445A62BB" w14:textId="3F306C78" w:rsidR="008021F0" w:rsidRPr="00FC4A2B" w:rsidRDefault="008021F0" w:rsidP="00245FDF">
            <w:pPr>
              <w:pStyle w:val="Bodyjustified"/>
            </w:pPr>
            <w:r>
              <w:t>Cathode</w:t>
            </w:r>
          </w:p>
        </w:tc>
        <w:tc>
          <w:tcPr>
            <w:tcW w:w="794" w:type="dxa"/>
            <w:vMerge/>
          </w:tcPr>
          <w:p w14:paraId="0C24AFFA" w14:textId="77777777" w:rsidR="008021F0" w:rsidRPr="00FC4A2B" w:rsidRDefault="008021F0" w:rsidP="00245FDF">
            <w:pPr>
              <w:pStyle w:val="Bodyjustified"/>
            </w:pPr>
          </w:p>
        </w:tc>
      </w:tr>
      <w:tr w:rsidR="008021F0" w:rsidRPr="00FC4A2B" w14:paraId="7EE89157" w14:textId="71E53A4F" w:rsidTr="00DE2CA4">
        <w:trPr>
          <w:trHeight w:val="284"/>
        </w:trPr>
        <w:tc>
          <w:tcPr>
            <w:tcW w:w="907" w:type="dxa"/>
          </w:tcPr>
          <w:p w14:paraId="4F5476CD" w14:textId="77777777" w:rsidR="008021F0" w:rsidRPr="00FC4A2B" w:rsidRDefault="008021F0" w:rsidP="00245FDF">
            <w:pPr>
              <w:pStyle w:val="Bodyjustified"/>
            </w:pPr>
            <w:r w:rsidRPr="00FC4A2B">
              <w:t>01</w:t>
            </w:r>
          </w:p>
        </w:tc>
        <w:tc>
          <w:tcPr>
            <w:tcW w:w="1276" w:type="dxa"/>
          </w:tcPr>
          <w:p w14:paraId="765E806B" w14:textId="4A02B3B4" w:rsidR="008021F0" w:rsidRPr="00FC4A2B" w:rsidRDefault="008021F0" w:rsidP="00245FDF">
            <w:pPr>
              <w:pStyle w:val="Bodyjustified"/>
            </w:pPr>
            <w:r w:rsidRPr="00627087">
              <w:t>DH50151</w:t>
            </w:r>
          </w:p>
        </w:tc>
        <w:tc>
          <w:tcPr>
            <w:tcW w:w="2778" w:type="dxa"/>
          </w:tcPr>
          <w:p w14:paraId="242E70B9" w14:textId="4BCD2C92" w:rsidR="008021F0" w:rsidRDefault="008021F0" w:rsidP="008021F0">
            <w:pPr>
              <w:pStyle w:val="Bodyjustified"/>
              <w:jc w:val="left"/>
            </w:pPr>
            <w:r>
              <w:t>Ceramic Pill A (2 Leads)</w:t>
            </w:r>
          </w:p>
        </w:tc>
        <w:tc>
          <w:tcPr>
            <w:tcW w:w="1247" w:type="dxa"/>
          </w:tcPr>
          <w:p w14:paraId="1602F8F5" w14:textId="30360A1B" w:rsidR="008021F0" w:rsidRPr="00FC4A2B" w:rsidRDefault="008021F0" w:rsidP="00245FDF">
            <w:pPr>
              <w:pStyle w:val="Bodyjustified"/>
            </w:pPr>
            <w:r>
              <w:t>0.19</w:t>
            </w:r>
          </w:p>
        </w:tc>
        <w:tc>
          <w:tcPr>
            <w:tcW w:w="850" w:type="dxa"/>
          </w:tcPr>
          <w:p w14:paraId="69751DF8" w14:textId="4C87C231" w:rsidR="008021F0" w:rsidRPr="00FC4A2B" w:rsidRDefault="008021F0" w:rsidP="00245FDF">
            <w:pPr>
              <w:pStyle w:val="Bodyjustified"/>
            </w:pPr>
            <w:r>
              <w:t>E2</w:t>
            </w:r>
          </w:p>
        </w:tc>
        <w:tc>
          <w:tcPr>
            <w:tcW w:w="851" w:type="dxa"/>
          </w:tcPr>
          <w:p w14:paraId="0CAAFB66" w14:textId="0F319D08" w:rsidR="008021F0" w:rsidRPr="00FC4A2B" w:rsidRDefault="008021F0" w:rsidP="00245FDF">
            <w:pPr>
              <w:pStyle w:val="Bodyjustified"/>
            </w:pPr>
            <w:r>
              <w:t>E2</w:t>
            </w:r>
          </w:p>
        </w:tc>
        <w:tc>
          <w:tcPr>
            <w:tcW w:w="794" w:type="dxa"/>
          </w:tcPr>
          <w:p w14:paraId="200641D5" w14:textId="7D4F2BF9" w:rsidR="008021F0" w:rsidRPr="00FC4A2B" w:rsidRDefault="008021F0" w:rsidP="00245FDF">
            <w:pPr>
              <w:pStyle w:val="Bodyjustified"/>
            </w:pPr>
            <w:r>
              <w:t>0.02</w:t>
            </w:r>
          </w:p>
        </w:tc>
      </w:tr>
      <w:tr w:rsidR="008021F0" w:rsidRPr="00FC4A2B" w14:paraId="31CFA7CE" w14:textId="10D44288" w:rsidTr="00DE2CA4">
        <w:trPr>
          <w:trHeight w:val="284"/>
        </w:trPr>
        <w:tc>
          <w:tcPr>
            <w:tcW w:w="907" w:type="dxa"/>
          </w:tcPr>
          <w:p w14:paraId="3B1CA56D" w14:textId="77777777" w:rsidR="008021F0" w:rsidRPr="00FC4A2B" w:rsidRDefault="008021F0" w:rsidP="00245FDF">
            <w:pPr>
              <w:pStyle w:val="Bodyjustified"/>
            </w:pPr>
            <w:r w:rsidRPr="00FC4A2B">
              <w:t>02</w:t>
            </w:r>
          </w:p>
        </w:tc>
        <w:tc>
          <w:tcPr>
            <w:tcW w:w="1276" w:type="dxa"/>
          </w:tcPr>
          <w:p w14:paraId="550312F3" w14:textId="68720D91" w:rsidR="008021F0" w:rsidRPr="00FC4A2B" w:rsidRDefault="008021F0" w:rsidP="00245FDF">
            <w:pPr>
              <w:pStyle w:val="Bodyjustified"/>
            </w:pPr>
            <w:r w:rsidRPr="00627087">
              <w:t>DH50151</w:t>
            </w:r>
          </w:p>
        </w:tc>
        <w:tc>
          <w:tcPr>
            <w:tcW w:w="2778" w:type="dxa"/>
          </w:tcPr>
          <w:p w14:paraId="3B3209AB" w14:textId="74809EA5" w:rsidR="008021F0" w:rsidRDefault="008021F0" w:rsidP="008021F0">
            <w:pPr>
              <w:pStyle w:val="Bodyjustified"/>
              <w:jc w:val="left"/>
            </w:pPr>
            <w:r>
              <w:t>Ceramic Pill B</w:t>
            </w:r>
          </w:p>
        </w:tc>
        <w:tc>
          <w:tcPr>
            <w:tcW w:w="1247" w:type="dxa"/>
          </w:tcPr>
          <w:p w14:paraId="5446CE54" w14:textId="24A7248D" w:rsidR="008021F0" w:rsidRPr="00FC4A2B" w:rsidRDefault="008021F0" w:rsidP="00245FDF">
            <w:pPr>
              <w:pStyle w:val="Bodyjustified"/>
            </w:pPr>
            <w:r>
              <w:t>0.19</w:t>
            </w:r>
          </w:p>
        </w:tc>
        <w:tc>
          <w:tcPr>
            <w:tcW w:w="850" w:type="dxa"/>
          </w:tcPr>
          <w:p w14:paraId="54210555" w14:textId="7D61FD77" w:rsidR="008021F0" w:rsidRPr="00FC4A2B" w:rsidRDefault="008021F0" w:rsidP="00245FDF">
            <w:pPr>
              <w:pStyle w:val="Bodyjustified"/>
            </w:pPr>
            <w:r>
              <w:t>D7</w:t>
            </w:r>
          </w:p>
        </w:tc>
        <w:tc>
          <w:tcPr>
            <w:tcW w:w="851" w:type="dxa"/>
          </w:tcPr>
          <w:p w14:paraId="0FF0FEAF" w14:textId="3345BBF6" w:rsidR="008021F0" w:rsidRPr="00FC4A2B" w:rsidRDefault="008021F0" w:rsidP="00245FDF">
            <w:pPr>
              <w:pStyle w:val="Bodyjustified"/>
            </w:pPr>
            <w:r>
              <w:t>D7</w:t>
            </w:r>
          </w:p>
        </w:tc>
        <w:tc>
          <w:tcPr>
            <w:tcW w:w="794" w:type="dxa"/>
          </w:tcPr>
          <w:p w14:paraId="5DC83AB1" w14:textId="6156EDDC" w:rsidR="008021F0" w:rsidRPr="00FC4A2B" w:rsidRDefault="008021F0" w:rsidP="00245FDF">
            <w:pPr>
              <w:pStyle w:val="Bodyjustified"/>
            </w:pPr>
            <w:r>
              <w:t>0.02</w:t>
            </w:r>
          </w:p>
        </w:tc>
      </w:tr>
      <w:tr w:rsidR="008021F0" w:rsidRPr="00FC4A2B" w14:paraId="03F77A4B" w14:textId="09A96FFA" w:rsidTr="00DE2CA4">
        <w:trPr>
          <w:trHeight w:val="284"/>
        </w:trPr>
        <w:tc>
          <w:tcPr>
            <w:tcW w:w="907" w:type="dxa"/>
          </w:tcPr>
          <w:p w14:paraId="06655A2A" w14:textId="77777777" w:rsidR="008021F0" w:rsidRPr="00FC4A2B" w:rsidRDefault="008021F0" w:rsidP="00245FDF">
            <w:pPr>
              <w:pStyle w:val="Bodyjustified"/>
            </w:pPr>
            <w:r w:rsidRPr="00FC4A2B">
              <w:t>03</w:t>
            </w:r>
          </w:p>
        </w:tc>
        <w:tc>
          <w:tcPr>
            <w:tcW w:w="1276" w:type="dxa"/>
          </w:tcPr>
          <w:p w14:paraId="7940A5F1" w14:textId="0631548D" w:rsidR="008021F0" w:rsidRPr="00FC4A2B" w:rsidRDefault="008021F0" w:rsidP="00245FDF">
            <w:pPr>
              <w:pStyle w:val="Bodyjustified"/>
            </w:pPr>
            <w:r w:rsidRPr="00627087">
              <w:t>DH50151</w:t>
            </w:r>
          </w:p>
        </w:tc>
        <w:tc>
          <w:tcPr>
            <w:tcW w:w="2778" w:type="dxa"/>
          </w:tcPr>
          <w:p w14:paraId="4E63684F" w14:textId="72D8A66E" w:rsidR="008021F0" w:rsidRDefault="008021F0" w:rsidP="008021F0">
            <w:pPr>
              <w:pStyle w:val="Bodyjustified"/>
              <w:jc w:val="left"/>
            </w:pPr>
            <w:r>
              <w:t>Ceramic Pill C (Cathode Lead)</w:t>
            </w:r>
          </w:p>
        </w:tc>
        <w:tc>
          <w:tcPr>
            <w:tcW w:w="1247" w:type="dxa"/>
          </w:tcPr>
          <w:p w14:paraId="5DA302DC" w14:textId="09A9B3CD" w:rsidR="008021F0" w:rsidRPr="00FC4A2B" w:rsidRDefault="008021F0" w:rsidP="00245FDF">
            <w:pPr>
              <w:pStyle w:val="Bodyjustified"/>
            </w:pPr>
            <w:r>
              <w:t>0.19</w:t>
            </w:r>
          </w:p>
        </w:tc>
        <w:tc>
          <w:tcPr>
            <w:tcW w:w="850" w:type="dxa"/>
          </w:tcPr>
          <w:p w14:paraId="6C412DE3" w14:textId="15489E44" w:rsidR="008021F0" w:rsidRPr="00FC4A2B" w:rsidRDefault="008021F0" w:rsidP="00245FDF">
            <w:pPr>
              <w:pStyle w:val="Bodyjustified"/>
            </w:pPr>
            <w:r>
              <w:t>D7</w:t>
            </w:r>
          </w:p>
        </w:tc>
        <w:tc>
          <w:tcPr>
            <w:tcW w:w="851" w:type="dxa"/>
          </w:tcPr>
          <w:p w14:paraId="306653AC" w14:textId="1DEC5EA3" w:rsidR="008021F0" w:rsidRPr="00FC4A2B" w:rsidRDefault="008021F0" w:rsidP="00245FDF">
            <w:pPr>
              <w:pStyle w:val="Bodyjustified"/>
            </w:pPr>
            <w:r>
              <w:t>E2</w:t>
            </w:r>
          </w:p>
        </w:tc>
        <w:tc>
          <w:tcPr>
            <w:tcW w:w="794" w:type="dxa"/>
          </w:tcPr>
          <w:p w14:paraId="0E2B83C9" w14:textId="5EF006A2" w:rsidR="008021F0" w:rsidRPr="00FC4A2B" w:rsidRDefault="008021F0" w:rsidP="00245FDF">
            <w:pPr>
              <w:pStyle w:val="Bodyjustified"/>
            </w:pPr>
            <w:r>
              <w:t>0.02</w:t>
            </w:r>
          </w:p>
        </w:tc>
      </w:tr>
      <w:tr w:rsidR="008021F0" w:rsidRPr="00FC4A2B" w14:paraId="40FFD825" w14:textId="6D351685" w:rsidTr="00DE2CA4">
        <w:trPr>
          <w:trHeight w:val="284"/>
        </w:trPr>
        <w:tc>
          <w:tcPr>
            <w:tcW w:w="907" w:type="dxa"/>
          </w:tcPr>
          <w:p w14:paraId="481B2EF1" w14:textId="77777777" w:rsidR="008021F0" w:rsidRPr="00FC4A2B" w:rsidRDefault="008021F0" w:rsidP="00245FDF">
            <w:pPr>
              <w:pStyle w:val="Bodyjustified"/>
            </w:pPr>
            <w:r w:rsidRPr="00FC4A2B">
              <w:t>04</w:t>
            </w:r>
          </w:p>
        </w:tc>
        <w:tc>
          <w:tcPr>
            <w:tcW w:w="1276" w:type="dxa"/>
          </w:tcPr>
          <w:p w14:paraId="55E4A705" w14:textId="721B4081" w:rsidR="008021F0" w:rsidRPr="00FC4A2B" w:rsidRDefault="008021F0" w:rsidP="00245FDF">
            <w:pPr>
              <w:pStyle w:val="Bodyjustified"/>
            </w:pPr>
            <w:r w:rsidRPr="00627087">
              <w:t>DH50151</w:t>
            </w:r>
          </w:p>
        </w:tc>
        <w:tc>
          <w:tcPr>
            <w:tcW w:w="2778" w:type="dxa"/>
          </w:tcPr>
          <w:p w14:paraId="25057832" w14:textId="4B8679B3" w:rsidR="008021F0" w:rsidRDefault="008021F0" w:rsidP="008021F0">
            <w:pPr>
              <w:pStyle w:val="Bodyjustified"/>
              <w:jc w:val="left"/>
            </w:pPr>
            <w:r>
              <w:t>Ceramic Pill D (Anode Lead)</w:t>
            </w:r>
          </w:p>
        </w:tc>
        <w:tc>
          <w:tcPr>
            <w:tcW w:w="1247" w:type="dxa"/>
          </w:tcPr>
          <w:p w14:paraId="23D8632D" w14:textId="56A57850" w:rsidR="008021F0" w:rsidRPr="00FC4A2B" w:rsidRDefault="008021F0" w:rsidP="00245FDF">
            <w:pPr>
              <w:pStyle w:val="Bodyjustified"/>
            </w:pPr>
            <w:r>
              <w:t>0.19</w:t>
            </w:r>
          </w:p>
        </w:tc>
        <w:tc>
          <w:tcPr>
            <w:tcW w:w="850" w:type="dxa"/>
          </w:tcPr>
          <w:p w14:paraId="268E76FD" w14:textId="0FF75514" w:rsidR="008021F0" w:rsidRPr="00FC4A2B" w:rsidRDefault="008021F0" w:rsidP="00245FDF">
            <w:pPr>
              <w:pStyle w:val="Bodyjustified"/>
            </w:pPr>
            <w:r>
              <w:t>E2</w:t>
            </w:r>
          </w:p>
        </w:tc>
        <w:tc>
          <w:tcPr>
            <w:tcW w:w="851" w:type="dxa"/>
          </w:tcPr>
          <w:p w14:paraId="2BB655E1" w14:textId="1E87AD25" w:rsidR="008021F0" w:rsidRPr="00FC4A2B" w:rsidRDefault="008021F0" w:rsidP="00245FDF">
            <w:pPr>
              <w:pStyle w:val="Bodyjustified"/>
            </w:pPr>
            <w:r>
              <w:t>D7</w:t>
            </w:r>
          </w:p>
        </w:tc>
        <w:tc>
          <w:tcPr>
            <w:tcW w:w="794" w:type="dxa"/>
          </w:tcPr>
          <w:p w14:paraId="514DC3B9" w14:textId="393B5C67" w:rsidR="008021F0" w:rsidRPr="00FC4A2B" w:rsidRDefault="008021F0" w:rsidP="00245FDF">
            <w:pPr>
              <w:pStyle w:val="Bodyjustified"/>
            </w:pPr>
            <w:r>
              <w:t>0.02</w:t>
            </w:r>
          </w:p>
        </w:tc>
      </w:tr>
      <w:tr w:rsidR="008021F0" w:rsidRPr="00FC4A2B" w14:paraId="3B643000" w14:textId="30B6DA54" w:rsidTr="00DE2CA4">
        <w:trPr>
          <w:trHeight w:val="284"/>
        </w:trPr>
        <w:tc>
          <w:tcPr>
            <w:tcW w:w="907" w:type="dxa"/>
          </w:tcPr>
          <w:p w14:paraId="3213E380" w14:textId="77777777" w:rsidR="008021F0" w:rsidRPr="00FC4A2B" w:rsidRDefault="008021F0" w:rsidP="00245FDF">
            <w:pPr>
              <w:pStyle w:val="Bodyjustified"/>
            </w:pPr>
            <w:r w:rsidRPr="00FC4A2B">
              <w:t>05</w:t>
            </w:r>
          </w:p>
        </w:tc>
        <w:tc>
          <w:tcPr>
            <w:tcW w:w="1276" w:type="dxa"/>
          </w:tcPr>
          <w:p w14:paraId="400B7A18" w14:textId="35991B60" w:rsidR="008021F0" w:rsidRPr="00FC4A2B" w:rsidRDefault="008021F0" w:rsidP="00245FDF">
            <w:pPr>
              <w:pStyle w:val="Bodyjustified"/>
            </w:pPr>
            <w:r w:rsidRPr="00627087">
              <w:t>DH50151</w:t>
            </w:r>
          </w:p>
        </w:tc>
        <w:tc>
          <w:tcPr>
            <w:tcW w:w="2778" w:type="dxa"/>
          </w:tcPr>
          <w:p w14:paraId="156D75B1" w14:textId="38570452" w:rsidR="008021F0" w:rsidRDefault="008021F0" w:rsidP="008021F0">
            <w:pPr>
              <w:pStyle w:val="Bodyjustified"/>
              <w:jc w:val="left"/>
            </w:pPr>
            <w:r>
              <w:t>Ceramic Pill E (2 Leads)</w:t>
            </w:r>
          </w:p>
        </w:tc>
        <w:tc>
          <w:tcPr>
            <w:tcW w:w="1247" w:type="dxa"/>
          </w:tcPr>
          <w:p w14:paraId="1B29A859" w14:textId="5DE0D58D" w:rsidR="008021F0" w:rsidRPr="00FC4A2B" w:rsidRDefault="008021F0" w:rsidP="00245FDF">
            <w:pPr>
              <w:pStyle w:val="Bodyjustified"/>
            </w:pPr>
            <w:r>
              <w:t>0.19</w:t>
            </w:r>
          </w:p>
        </w:tc>
        <w:tc>
          <w:tcPr>
            <w:tcW w:w="850" w:type="dxa"/>
          </w:tcPr>
          <w:p w14:paraId="023777EB" w14:textId="560A25DA" w:rsidR="008021F0" w:rsidRPr="00FC4A2B" w:rsidRDefault="008021F0" w:rsidP="00245FDF">
            <w:pPr>
              <w:pStyle w:val="Bodyjustified"/>
            </w:pPr>
            <w:r>
              <w:t>E2</w:t>
            </w:r>
          </w:p>
        </w:tc>
        <w:tc>
          <w:tcPr>
            <w:tcW w:w="851" w:type="dxa"/>
          </w:tcPr>
          <w:p w14:paraId="3BA90A07" w14:textId="5E5B0BFD" w:rsidR="008021F0" w:rsidRPr="00FC4A2B" w:rsidRDefault="008021F0" w:rsidP="00245FDF">
            <w:pPr>
              <w:pStyle w:val="Bodyjustified"/>
            </w:pPr>
            <w:r>
              <w:t>E2</w:t>
            </w:r>
          </w:p>
        </w:tc>
        <w:tc>
          <w:tcPr>
            <w:tcW w:w="794" w:type="dxa"/>
          </w:tcPr>
          <w:p w14:paraId="3B0A9B60" w14:textId="3554B64F" w:rsidR="008021F0" w:rsidRPr="00FC4A2B" w:rsidRDefault="008021F0" w:rsidP="00245FDF">
            <w:pPr>
              <w:pStyle w:val="Bodyjustified"/>
            </w:pPr>
            <w:r>
              <w:t>0.02</w:t>
            </w:r>
          </w:p>
        </w:tc>
      </w:tr>
      <w:tr w:rsidR="008021F0" w:rsidRPr="00FC4A2B" w14:paraId="0D577073" w14:textId="1A7EDCA5" w:rsidTr="00DE2CA4">
        <w:trPr>
          <w:trHeight w:val="284"/>
        </w:trPr>
        <w:tc>
          <w:tcPr>
            <w:tcW w:w="907" w:type="dxa"/>
          </w:tcPr>
          <w:p w14:paraId="0D924C2A" w14:textId="77777777" w:rsidR="008021F0" w:rsidRPr="00FC4A2B" w:rsidRDefault="008021F0" w:rsidP="00245FDF">
            <w:pPr>
              <w:pStyle w:val="Bodyjustified"/>
            </w:pPr>
            <w:r w:rsidRPr="00FC4A2B">
              <w:t>06</w:t>
            </w:r>
          </w:p>
        </w:tc>
        <w:tc>
          <w:tcPr>
            <w:tcW w:w="1276" w:type="dxa"/>
          </w:tcPr>
          <w:p w14:paraId="4080AAC5" w14:textId="40F7EA37" w:rsidR="008021F0" w:rsidRPr="00FC4A2B" w:rsidRDefault="008021F0" w:rsidP="00245FDF">
            <w:pPr>
              <w:pStyle w:val="Bodyjustified"/>
            </w:pPr>
            <w:r w:rsidRPr="00627087">
              <w:t>DH50151</w:t>
            </w:r>
          </w:p>
        </w:tc>
        <w:tc>
          <w:tcPr>
            <w:tcW w:w="2778" w:type="dxa"/>
          </w:tcPr>
          <w:p w14:paraId="37AB1C0B" w14:textId="06AB2F84" w:rsidR="008021F0" w:rsidRDefault="008021F0" w:rsidP="008021F0">
            <w:pPr>
              <w:pStyle w:val="Bodyjustified"/>
              <w:jc w:val="left"/>
            </w:pPr>
            <w:r>
              <w:t xml:space="preserve">Ceramic Pill F </w:t>
            </w:r>
            <w:r w:rsidRPr="008021F0">
              <w:t>(Anode Lead)</w:t>
            </w:r>
          </w:p>
        </w:tc>
        <w:tc>
          <w:tcPr>
            <w:tcW w:w="1247" w:type="dxa"/>
          </w:tcPr>
          <w:p w14:paraId="3E7A5AF3" w14:textId="2348B742" w:rsidR="008021F0" w:rsidRPr="00FC4A2B" w:rsidRDefault="008021F0" w:rsidP="00245FDF">
            <w:pPr>
              <w:pStyle w:val="Bodyjustified"/>
            </w:pPr>
            <w:r>
              <w:t>0.19</w:t>
            </w:r>
          </w:p>
        </w:tc>
        <w:tc>
          <w:tcPr>
            <w:tcW w:w="850" w:type="dxa"/>
          </w:tcPr>
          <w:p w14:paraId="1114EEE2" w14:textId="65E7C30C" w:rsidR="008021F0" w:rsidRPr="00FC4A2B" w:rsidRDefault="008021F0" w:rsidP="00245FDF">
            <w:pPr>
              <w:pStyle w:val="Bodyjustified"/>
            </w:pPr>
            <w:r>
              <w:t>E2</w:t>
            </w:r>
          </w:p>
        </w:tc>
        <w:tc>
          <w:tcPr>
            <w:tcW w:w="851" w:type="dxa"/>
          </w:tcPr>
          <w:p w14:paraId="19BD2565" w14:textId="073290E9" w:rsidR="008021F0" w:rsidRPr="00FC4A2B" w:rsidRDefault="008021F0" w:rsidP="00245FDF">
            <w:pPr>
              <w:pStyle w:val="Bodyjustified"/>
            </w:pPr>
            <w:r>
              <w:t>D7</w:t>
            </w:r>
          </w:p>
        </w:tc>
        <w:tc>
          <w:tcPr>
            <w:tcW w:w="794" w:type="dxa"/>
          </w:tcPr>
          <w:p w14:paraId="5469F522" w14:textId="0DE2B4D7" w:rsidR="008021F0" w:rsidRPr="00FC4A2B" w:rsidRDefault="008021F0" w:rsidP="00245FDF">
            <w:pPr>
              <w:pStyle w:val="Bodyjustified"/>
            </w:pPr>
            <w:r>
              <w:t>0.02</w:t>
            </w:r>
          </w:p>
        </w:tc>
      </w:tr>
      <w:tr w:rsidR="008021F0" w:rsidRPr="00FC4A2B" w14:paraId="21CBCB22" w14:textId="20A22745" w:rsidTr="00DE2CA4">
        <w:trPr>
          <w:trHeight w:val="284"/>
        </w:trPr>
        <w:tc>
          <w:tcPr>
            <w:tcW w:w="907" w:type="dxa"/>
          </w:tcPr>
          <w:p w14:paraId="6E81AD43" w14:textId="77777777" w:rsidR="008021F0" w:rsidRPr="00FC4A2B" w:rsidRDefault="008021F0" w:rsidP="00245FDF">
            <w:pPr>
              <w:pStyle w:val="Bodyjustified"/>
            </w:pPr>
            <w:r w:rsidRPr="00FC4A2B">
              <w:t>07</w:t>
            </w:r>
          </w:p>
        </w:tc>
        <w:tc>
          <w:tcPr>
            <w:tcW w:w="1276" w:type="dxa"/>
          </w:tcPr>
          <w:p w14:paraId="7FE0DA19" w14:textId="0DBC5F9F" w:rsidR="008021F0" w:rsidRPr="00FC4A2B" w:rsidRDefault="008021F0" w:rsidP="00245FDF">
            <w:pPr>
              <w:pStyle w:val="Bodyjustified"/>
            </w:pPr>
            <w:r w:rsidRPr="00627087">
              <w:t>DH50151</w:t>
            </w:r>
          </w:p>
        </w:tc>
        <w:tc>
          <w:tcPr>
            <w:tcW w:w="2778" w:type="dxa"/>
          </w:tcPr>
          <w:p w14:paraId="03869FF6" w14:textId="10839838" w:rsidR="008021F0" w:rsidRDefault="008021F0" w:rsidP="008021F0">
            <w:pPr>
              <w:pStyle w:val="Bodyjustified"/>
              <w:jc w:val="left"/>
            </w:pPr>
            <w:r>
              <w:t>Ceramic Pill G</w:t>
            </w:r>
          </w:p>
        </w:tc>
        <w:tc>
          <w:tcPr>
            <w:tcW w:w="1247" w:type="dxa"/>
          </w:tcPr>
          <w:p w14:paraId="5221EAA2" w14:textId="3A5FAD42" w:rsidR="008021F0" w:rsidRPr="00FC4A2B" w:rsidRDefault="008021F0" w:rsidP="00627087">
            <w:pPr>
              <w:pStyle w:val="Bodyjustified"/>
            </w:pPr>
            <w:r>
              <w:t>0.26</w:t>
            </w:r>
          </w:p>
        </w:tc>
        <w:tc>
          <w:tcPr>
            <w:tcW w:w="850" w:type="dxa"/>
          </w:tcPr>
          <w:p w14:paraId="520F1D94" w14:textId="39EDDD30" w:rsidR="008021F0" w:rsidRPr="00FC4A2B" w:rsidRDefault="008021F0" w:rsidP="00245FDF">
            <w:pPr>
              <w:pStyle w:val="Bodyjustified"/>
            </w:pPr>
            <w:r>
              <w:t>D7</w:t>
            </w:r>
          </w:p>
        </w:tc>
        <w:tc>
          <w:tcPr>
            <w:tcW w:w="851" w:type="dxa"/>
          </w:tcPr>
          <w:p w14:paraId="0F2DDB9A" w14:textId="754B4A29" w:rsidR="008021F0" w:rsidRPr="00FC4A2B" w:rsidRDefault="008021F0" w:rsidP="00245FDF">
            <w:pPr>
              <w:pStyle w:val="Bodyjustified"/>
            </w:pPr>
            <w:r>
              <w:t>A7</w:t>
            </w:r>
          </w:p>
        </w:tc>
        <w:tc>
          <w:tcPr>
            <w:tcW w:w="794" w:type="dxa"/>
          </w:tcPr>
          <w:p w14:paraId="687A5ABE" w14:textId="4182BAE8" w:rsidR="008021F0" w:rsidRPr="00FC4A2B" w:rsidRDefault="008021F0" w:rsidP="00245FDF">
            <w:pPr>
              <w:pStyle w:val="Bodyjustified"/>
            </w:pPr>
            <w:r>
              <w:t>0.15</w:t>
            </w:r>
          </w:p>
        </w:tc>
      </w:tr>
      <w:tr w:rsidR="00D14FFD" w:rsidRPr="00FC4A2B" w14:paraId="35C6DFE6" w14:textId="4DBE9FAB" w:rsidTr="00DE2CA4">
        <w:trPr>
          <w:trHeight w:val="284"/>
        </w:trPr>
        <w:tc>
          <w:tcPr>
            <w:tcW w:w="907" w:type="dxa"/>
          </w:tcPr>
          <w:p w14:paraId="223C93AC" w14:textId="77777777" w:rsidR="00D14FFD" w:rsidRPr="00FC4A2B" w:rsidRDefault="00D14FFD" w:rsidP="00245FDF">
            <w:pPr>
              <w:pStyle w:val="Bodyjustified"/>
            </w:pPr>
            <w:r w:rsidRPr="00FC4A2B">
              <w:t>08</w:t>
            </w:r>
          </w:p>
        </w:tc>
        <w:tc>
          <w:tcPr>
            <w:tcW w:w="1276" w:type="dxa"/>
          </w:tcPr>
          <w:p w14:paraId="08F9E96E" w14:textId="35924E46" w:rsidR="00D14FFD" w:rsidRPr="00FC4A2B" w:rsidRDefault="00D14FFD" w:rsidP="00245FDF">
            <w:pPr>
              <w:pStyle w:val="Bodyjustified"/>
            </w:pPr>
            <w:r>
              <w:t>DH50152</w:t>
            </w:r>
          </w:p>
        </w:tc>
        <w:tc>
          <w:tcPr>
            <w:tcW w:w="2778" w:type="dxa"/>
          </w:tcPr>
          <w:p w14:paraId="2056BAA2" w14:textId="519BFD6E" w:rsidR="00D14FFD" w:rsidRDefault="00D14FFD" w:rsidP="00D14FFD">
            <w:pPr>
              <w:pStyle w:val="Bodyjustified"/>
              <w:jc w:val="left"/>
            </w:pPr>
            <w:r>
              <w:t>Ceramic Pill A (2 Leads)</w:t>
            </w:r>
          </w:p>
        </w:tc>
        <w:tc>
          <w:tcPr>
            <w:tcW w:w="1247" w:type="dxa"/>
          </w:tcPr>
          <w:p w14:paraId="18815E0F" w14:textId="5EB351D1" w:rsidR="00D14FFD" w:rsidRPr="00FC4A2B" w:rsidRDefault="00D14FFD" w:rsidP="00245FDF">
            <w:pPr>
              <w:pStyle w:val="Bodyjustified"/>
            </w:pPr>
            <w:r>
              <w:t>0.21</w:t>
            </w:r>
          </w:p>
        </w:tc>
        <w:tc>
          <w:tcPr>
            <w:tcW w:w="850" w:type="dxa"/>
          </w:tcPr>
          <w:p w14:paraId="6287A37B" w14:textId="7CEEC41E" w:rsidR="00D14FFD" w:rsidRPr="00FC4A2B" w:rsidRDefault="00D14FFD" w:rsidP="00245FDF">
            <w:pPr>
              <w:pStyle w:val="Bodyjustified"/>
            </w:pPr>
            <w:r>
              <w:t>E2</w:t>
            </w:r>
          </w:p>
        </w:tc>
        <w:tc>
          <w:tcPr>
            <w:tcW w:w="851" w:type="dxa"/>
          </w:tcPr>
          <w:p w14:paraId="70A406EC" w14:textId="6EE6AB4E" w:rsidR="00D14FFD" w:rsidRPr="00FC4A2B" w:rsidRDefault="00D14FFD" w:rsidP="00245FDF">
            <w:pPr>
              <w:pStyle w:val="Bodyjustified"/>
            </w:pPr>
            <w:r>
              <w:t>E2</w:t>
            </w:r>
          </w:p>
        </w:tc>
        <w:tc>
          <w:tcPr>
            <w:tcW w:w="794" w:type="dxa"/>
          </w:tcPr>
          <w:p w14:paraId="2348E5A0" w14:textId="092ED21C" w:rsidR="00D14FFD" w:rsidRPr="00FC4A2B" w:rsidRDefault="00D14FFD" w:rsidP="00245FDF">
            <w:pPr>
              <w:pStyle w:val="Bodyjustified"/>
            </w:pPr>
            <w:r>
              <w:t>0.02</w:t>
            </w:r>
          </w:p>
        </w:tc>
      </w:tr>
      <w:tr w:rsidR="00D14FFD" w:rsidRPr="00FC4A2B" w14:paraId="470004A8" w14:textId="13CB0B14" w:rsidTr="00DE2CA4">
        <w:trPr>
          <w:trHeight w:val="284"/>
        </w:trPr>
        <w:tc>
          <w:tcPr>
            <w:tcW w:w="907" w:type="dxa"/>
          </w:tcPr>
          <w:p w14:paraId="29884CAE" w14:textId="77777777" w:rsidR="00D14FFD" w:rsidRPr="00FC4A2B" w:rsidRDefault="00D14FFD" w:rsidP="00245FDF">
            <w:pPr>
              <w:pStyle w:val="Bodyjustified"/>
            </w:pPr>
            <w:r w:rsidRPr="00FC4A2B">
              <w:t>09</w:t>
            </w:r>
          </w:p>
        </w:tc>
        <w:tc>
          <w:tcPr>
            <w:tcW w:w="1276" w:type="dxa"/>
          </w:tcPr>
          <w:p w14:paraId="6CF265AE" w14:textId="336647C4" w:rsidR="00D14FFD" w:rsidRPr="00FC4A2B" w:rsidRDefault="00D14FFD" w:rsidP="00245FDF">
            <w:pPr>
              <w:pStyle w:val="Bodyjustified"/>
            </w:pPr>
            <w:r>
              <w:t>DH50152</w:t>
            </w:r>
          </w:p>
        </w:tc>
        <w:tc>
          <w:tcPr>
            <w:tcW w:w="2778" w:type="dxa"/>
          </w:tcPr>
          <w:p w14:paraId="2B2A2959" w14:textId="68563D13" w:rsidR="00D14FFD" w:rsidRDefault="00D14FFD" w:rsidP="00D14FFD">
            <w:pPr>
              <w:pStyle w:val="Bodyjustified"/>
              <w:jc w:val="left"/>
            </w:pPr>
            <w:r>
              <w:t>Ceramic Pill B</w:t>
            </w:r>
          </w:p>
        </w:tc>
        <w:tc>
          <w:tcPr>
            <w:tcW w:w="1247" w:type="dxa"/>
          </w:tcPr>
          <w:p w14:paraId="0C127049" w14:textId="3A42AE6C" w:rsidR="00D14FFD" w:rsidRPr="00FC4A2B" w:rsidRDefault="00D14FFD" w:rsidP="00245FDF">
            <w:pPr>
              <w:pStyle w:val="Bodyjustified"/>
            </w:pPr>
            <w:r>
              <w:t>0.21</w:t>
            </w:r>
          </w:p>
        </w:tc>
        <w:tc>
          <w:tcPr>
            <w:tcW w:w="850" w:type="dxa"/>
          </w:tcPr>
          <w:p w14:paraId="3845FADE" w14:textId="2039CDC7" w:rsidR="00D14FFD" w:rsidRPr="00FC4A2B" w:rsidRDefault="00D14FFD" w:rsidP="00245FDF">
            <w:pPr>
              <w:pStyle w:val="Bodyjustified"/>
            </w:pPr>
            <w:r>
              <w:t>D7</w:t>
            </w:r>
          </w:p>
        </w:tc>
        <w:tc>
          <w:tcPr>
            <w:tcW w:w="851" w:type="dxa"/>
          </w:tcPr>
          <w:p w14:paraId="2AC1DF37" w14:textId="6497FEEB" w:rsidR="00D14FFD" w:rsidRPr="00FC4A2B" w:rsidRDefault="00D14FFD" w:rsidP="00245FDF">
            <w:pPr>
              <w:pStyle w:val="Bodyjustified"/>
            </w:pPr>
            <w:r>
              <w:t>D7</w:t>
            </w:r>
          </w:p>
        </w:tc>
        <w:tc>
          <w:tcPr>
            <w:tcW w:w="794" w:type="dxa"/>
          </w:tcPr>
          <w:p w14:paraId="4AA7FDA6" w14:textId="643F2EE5" w:rsidR="00D14FFD" w:rsidRPr="00FC4A2B" w:rsidRDefault="00D14FFD" w:rsidP="00245FDF">
            <w:pPr>
              <w:pStyle w:val="Bodyjustified"/>
            </w:pPr>
            <w:r>
              <w:t>0.02</w:t>
            </w:r>
          </w:p>
        </w:tc>
      </w:tr>
      <w:tr w:rsidR="00D14FFD" w:rsidRPr="00FC4A2B" w14:paraId="77F7879C" w14:textId="6C99C342" w:rsidTr="00DE2CA4">
        <w:trPr>
          <w:trHeight w:val="284"/>
        </w:trPr>
        <w:tc>
          <w:tcPr>
            <w:tcW w:w="907" w:type="dxa"/>
          </w:tcPr>
          <w:p w14:paraId="66BF8D3A" w14:textId="77777777" w:rsidR="00D14FFD" w:rsidRPr="00FC4A2B" w:rsidRDefault="00D14FFD" w:rsidP="00245FDF">
            <w:pPr>
              <w:pStyle w:val="Bodyjustified"/>
            </w:pPr>
            <w:r w:rsidRPr="00FC4A2B">
              <w:t>10</w:t>
            </w:r>
          </w:p>
        </w:tc>
        <w:tc>
          <w:tcPr>
            <w:tcW w:w="1276" w:type="dxa"/>
          </w:tcPr>
          <w:p w14:paraId="5D99DD62" w14:textId="140FB19F" w:rsidR="00D14FFD" w:rsidRPr="00FC4A2B" w:rsidRDefault="00D14FFD" w:rsidP="00245FDF">
            <w:pPr>
              <w:pStyle w:val="Bodyjustified"/>
            </w:pPr>
            <w:r>
              <w:t>DH50152</w:t>
            </w:r>
          </w:p>
        </w:tc>
        <w:tc>
          <w:tcPr>
            <w:tcW w:w="2778" w:type="dxa"/>
          </w:tcPr>
          <w:p w14:paraId="6CFA257F" w14:textId="4F71F31E" w:rsidR="00D14FFD" w:rsidRDefault="00D14FFD" w:rsidP="00D14FFD">
            <w:pPr>
              <w:pStyle w:val="Bodyjustified"/>
              <w:jc w:val="left"/>
            </w:pPr>
            <w:r>
              <w:t>Ceramic Pill C (Cathode Lead)</w:t>
            </w:r>
          </w:p>
        </w:tc>
        <w:tc>
          <w:tcPr>
            <w:tcW w:w="1247" w:type="dxa"/>
          </w:tcPr>
          <w:p w14:paraId="1EFF4E76" w14:textId="0B80F315" w:rsidR="00D14FFD" w:rsidRPr="00FC4A2B" w:rsidRDefault="00D14FFD" w:rsidP="00245FDF">
            <w:pPr>
              <w:pStyle w:val="Bodyjustified"/>
            </w:pPr>
            <w:r>
              <w:t>0.21</w:t>
            </w:r>
          </w:p>
        </w:tc>
        <w:tc>
          <w:tcPr>
            <w:tcW w:w="850" w:type="dxa"/>
          </w:tcPr>
          <w:p w14:paraId="31987FEE" w14:textId="63DC6BC9" w:rsidR="00D14FFD" w:rsidRPr="00FC4A2B" w:rsidRDefault="00D14FFD" w:rsidP="00245FDF">
            <w:pPr>
              <w:pStyle w:val="Bodyjustified"/>
            </w:pPr>
            <w:r>
              <w:t>D7</w:t>
            </w:r>
          </w:p>
        </w:tc>
        <w:tc>
          <w:tcPr>
            <w:tcW w:w="851" w:type="dxa"/>
          </w:tcPr>
          <w:p w14:paraId="25437CAF" w14:textId="1A1FEE44" w:rsidR="00D14FFD" w:rsidRPr="00FC4A2B" w:rsidRDefault="00D14FFD" w:rsidP="00245FDF">
            <w:pPr>
              <w:pStyle w:val="Bodyjustified"/>
            </w:pPr>
            <w:r>
              <w:t>E2</w:t>
            </w:r>
          </w:p>
        </w:tc>
        <w:tc>
          <w:tcPr>
            <w:tcW w:w="794" w:type="dxa"/>
          </w:tcPr>
          <w:p w14:paraId="7A4ABA81" w14:textId="66F70645" w:rsidR="00D14FFD" w:rsidRPr="00FC4A2B" w:rsidRDefault="00D14FFD" w:rsidP="00245FDF">
            <w:pPr>
              <w:pStyle w:val="Bodyjustified"/>
            </w:pPr>
            <w:r>
              <w:t>0.02</w:t>
            </w:r>
          </w:p>
        </w:tc>
      </w:tr>
      <w:tr w:rsidR="00D14FFD" w:rsidRPr="00FC4A2B" w14:paraId="2C73A4CD" w14:textId="1F04A46D" w:rsidTr="00DE2CA4">
        <w:trPr>
          <w:trHeight w:val="284"/>
        </w:trPr>
        <w:tc>
          <w:tcPr>
            <w:tcW w:w="907" w:type="dxa"/>
          </w:tcPr>
          <w:p w14:paraId="6E1A7204" w14:textId="77777777" w:rsidR="00D14FFD" w:rsidRPr="00FC4A2B" w:rsidRDefault="00D14FFD" w:rsidP="00245FDF">
            <w:pPr>
              <w:pStyle w:val="Bodyjustified"/>
            </w:pPr>
            <w:r w:rsidRPr="00FC4A2B">
              <w:lastRenderedPageBreak/>
              <w:t>11</w:t>
            </w:r>
          </w:p>
        </w:tc>
        <w:tc>
          <w:tcPr>
            <w:tcW w:w="1276" w:type="dxa"/>
          </w:tcPr>
          <w:p w14:paraId="0794F785" w14:textId="47FC7E7D" w:rsidR="00D14FFD" w:rsidRPr="00FC4A2B" w:rsidRDefault="00D14FFD" w:rsidP="00245FDF">
            <w:pPr>
              <w:pStyle w:val="Bodyjustified"/>
            </w:pPr>
            <w:r>
              <w:t>DH50152</w:t>
            </w:r>
          </w:p>
        </w:tc>
        <w:tc>
          <w:tcPr>
            <w:tcW w:w="2778" w:type="dxa"/>
          </w:tcPr>
          <w:p w14:paraId="0EDE7934" w14:textId="6188B158" w:rsidR="00D14FFD" w:rsidRDefault="00D14FFD" w:rsidP="00D14FFD">
            <w:pPr>
              <w:pStyle w:val="Bodyjustified"/>
              <w:jc w:val="left"/>
            </w:pPr>
            <w:r>
              <w:t>Ceramic Pill D (Anode Lead)</w:t>
            </w:r>
          </w:p>
        </w:tc>
        <w:tc>
          <w:tcPr>
            <w:tcW w:w="1247" w:type="dxa"/>
          </w:tcPr>
          <w:p w14:paraId="00C4AB16" w14:textId="537D742B" w:rsidR="00D14FFD" w:rsidRPr="00FC4A2B" w:rsidRDefault="00D14FFD" w:rsidP="00245FDF">
            <w:pPr>
              <w:pStyle w:val="Bodyjustified"/>
            </w:pPr>
            <w:r>
              <w:t>0.21</w:t>
            </w:r>
          </w:p>
        </w:tc>
        <w:tc>
          <w:tcPr>
            <w:tcW w:w="850" w:type="dxa"/>
          </w:tcPr>
          <w:p w14:paraId="7314B194" w14:textId="7A861093" w:rsidR="00D14FFD" w:rsidRPr="00FC4A2B" w:rsidRDefault="00D14FFD" w:rsidP="00245FDF">
            <w:pPr>
              <w:pStyle w:val="Bodyjustified"/>
            </w:pPr>
            <w:r>
              <w:t>E2</w:t>
            </w:r>
          </w:p>
        </w:tc>
        <w:tc>
          <w:tcPr>
            <w:tcW w:w="851" w:type="dxa"/>
          </w:tcPr>
          <w:p w14:paraId="58DD8E67" w14:textId="0436C759" w:rsidR="00D14FFD" w:rsidRPr="00FC4A2B" w:rsidRDefault="00D14FFD" w:rsidP="00245FDF">
            <w:pPr>
              <w:pStyle w:val="Bodyjustified"/>
            </w:pPr>
            <w:r>
              <w:t>D7</w:t>
            </w:r>
          </w:p>
        </w:tc>
        <w:tc>
          <w:tcPr>
            <w:tcW w:w="794" w:type="dxa"/>
          </w:tcPr>
          <w:p w14:paraId="36CC5B8C" w14:textId="2DB8614E" w:rsidR="00D14FFD" w:rsidRPr="00FC4A2B" w:rsidRDefault="00D14FFD" w:rsidP="00245FDF">
            <w:pPr>
              <w:pStyle w:val="Bodyjustified"/>
            </w:pPr>
            <w:r>
              <w:t>0.02</w:t>
            </w:r>
          </w:p>
        </w:tc>
      </w:tr>
      <w:tr w:rsidR="00D14FFD" w:rsidRPr="00FC4A2B" w14:paraId="65A29FDE" w14:textId="6973BF02" w:rsidTr="00DE2CA4">
        <w:trPr>
          <w:trHeight w:val="284"/>
        </w:trPr>
        <w:tc>
          <w:tcPr>
            <w:tcW w:w="907" w:type="dxa"/>
          </w:tcPr>
          <w:p w14:paraId="6B8612C1" w14:textId="77777777" w:rsidR="00D14FFD" w:rsidRPr="00FC4A2B" w:rsidRDefault="00D14FFD" w:rsidP="00245FDF">
            <w:pPr>
              <w:pStyle w:val="Bodyjustified"/>
            </w:pPr>
            <w:r w:rsidRPr="00FC4A2B">
              <w:t>12</w:t>
            </w:r>
          </w:p>
        </w:tc>
        <w:tc>
          <w:tcPr>
            <w:tcW w:w="1276" w:type="dxa"/>
          </w:tcPr>
          <w:p w14:paraId="118A5E7E" w14:textId="151DC17F" w:rsidR="00D14FFD" w:rsidRPr="00FC4A2B" w:rsidRDefault="00D14FFD" w:rsidP="00245FDF">
            <w:pPr>
              <w:pStyle w:val="Bodyjustified"/>
            </w:pPr>
            <w:r>
              <w:t>DH50152</w:t>
            </w:r>
          </w:p>
        </w:tc>
        <w:tc>
          <w:tcPr>
            <w:tcW w:w="2778" w:type="dxa"/>
          </w:tcPr>
          <w:p w14:paraId="318FF44F" w14:textId="540868F1" w:rsidR="00D14FFD" w:rsidRDefault="00D14FFD" w:rsidP="00D14FFD">
            <w:pPr>
              <w:pStyle w:val="Bodyjustified"/>
              <w:jc w:val="left"/>
            </w:pPr>
            <w:r>
              <w:t>Ceramic Pill E (2 Leads)</w:t>
            </w:r>
          </w:p>
        </w:tc>
        <w:tc>
          <w:tcPr>
            <w:tcW w:w="1247" w:type="dxa"/>
          </w:tcPr>
          <w:p w14:paraId="33435E51" w14:textId="07DC82BB" w:rsidR="00D14FFD" w:rsidRPr="00FC4A2B" w:rsidRDefault="00D14FFD" w:rsidP="00245FDF">
            <w:pPr>
              <w:pStyle w:val="Bodyjustified"/>
            </w:pPr>
            <w:r>
              <w:t>0.21</w:t>
            </w:r>
          </w:p>
        </w:tc>
        <w:tc>
          <w:tcPr>
            <w:tcW w:w="850" w:type="dxa"/>
          </w:tcPr>
          <w:p w14:paraId="5E93A4DC" w14:textId="172ADCE2" w:rsidR="00D14FFD" w:rsidRPr="00FC4A2B" w:rsidRDefault="00D14FFD" w:rsidP="00245FDF">
            <w:pPr>
              <w:pStyle w:val="Bodyjustified"/>
            </w:pPr>
            <w:r>
              <w:t>E2</w:t>
            </w:r>
          </w:p>
        </w:tc>
        <w:tc>
          <w:tcPr>
            <w:tcW w:w="851" w:type="dxa"/>
          </w:tcPr>
          <w:p w14:paraId="702BE216" w14:textId="62688EF5" w:rsidR="00D14FFD" w:rsidRPr="00FC4A2B" w:rsidRDefault="00D14FFD" w:rsidP="00245FDF">
            <w:pPr>
              <w:pStyle w:val="Bodyjustified"/>
            </w:pPr>
            <w:r>
              <w:t>E2</w:t>
            </w:r>
          </w:p>
        </w:tc>
        <w:tc>
          <w:tcPr>
            <w:tcW w:w="794" w:type="dxa"/>
          </w:tcPr>
          <w:p w14:paraId="447853A0" w14:textId="1579B7D1" w:rsidR="00D14FFD" w:rsidRPr="00FC4A2B" w:rsidRDefault="00D14FFD" w:rsidP="00245FDF">
            <w:pPr>
              <w:pStyle w:val="Bodyjustified"/>
            </w:pPr>
            <w:r>
              <w:t>0.02</w:t>
            </w:r>
          </w:p>
        </w:tc>
      </w:tr>
      <w:tr w:rsidR="00D14FFD" w:rsidRPr="00FC4A2B" w14:paraId="29D5A487" w14:textId="28A9F536" w:rsidTr="00DE2CA4">
        <w:trPr>
          <w:trHeight w:val="284"/>
        </w:trPr>
        <w:tc>
          <w:tcPr>
            <w:tcW w:w="907" w:type="dxa"/>
          </w:tcPr>
          <w:p w14:paraId="2ADC07DA" w14:textId="77777777" w:rsidR="00D14FFD" w:rsidRPr="00FC4A2B" w:rsidRDefault="00D14FFD" w:rsidP="00245FDF">
            <w:pPr>
              <w:pStyle w:val="Bodyjustified"/>
            </w:pPr>
            <w:r w:rsidRPr="00FC4A2B">
              <w:t>13</w:t>
            </w:r>
          </w:p>
        </w:tc>
        <w:tc>
          <w:tcPr>
            <w:tcW w:w="1276" w:type="dxa"/>
          </w:tcPr>
          <w:p w14:paraId="562607DE" w14:textId="35EAD4D9" w:rsidR="00D14FFD" w:rsidRPr="00FC4A2B" w:rsidRDefault="00D14FFD" w:rsidP="00245FDF">
            <w:pPr>
              <w:pStyle w:val="Bodyjustified"/>
            </w:pPr>
            <w:r>
              <w:t>DH50152</w:t>
            </w:r>
          </w:p>
        </w:tc>
        <w:tc>
          <w:tcPr>
            <w:tcW w:w="2778" w:type="dxa"/>
          </w:tcPr>
          <w:p w14:paraId="5A332600" w14:textId="61AEB593" w:rsidR="00D14FFD" w:rsidRDefault="00D14FFD" w:rsidP="00D14FFD">
            <w:pPr>
              <w:pStyle w:val="Bodyjustified"/>
              <w:jc w:val="left"/>
            </w:pPr>
            <w:r>
              <w:t xml:space="preserve">Ceramic Pill F </w:t>
            </w:r>
            <w:r w:rsidRPr="008021F0">
              <w:t>(Anode Lead)</w:t>
            </w:r>
          </w:p>
        </w:tc>
        <w:tc>
          <w:tcPr>
            <w:tcW w:w="1247" w:type="dxa"/>
          </w:tcPr>
          <w:p w14:paraId="465B90F1" w14:textId="7A9C5343" w:rsidR="00D14FFD" w:rsidRPr="00FC4A2B" w:rsidRDefault="00D14FFD" w:rsidP="00245FDF">
            <w:pPr>
              <w:pStyle w:val="Bodyjustified"/>
            </w:pPr>
            <w:r>
              <w:t>0.21</w:t>
            </w:r>
          </w:p>
        </w:tc>
        <w:tc>
          <w:tcPr>
            <w:tcW w:w="850" w:type="dxa"/>
          </w:tcPr>
          <w:p w14:paraId="6783E81C" w14:textId="57825D46" w:rsidR="00D14FFD" w:rsidRPr="00FC4A2B" w:rsidRDefault="00D14FFD" w:rsidP="00245FDF">
            <w:pPr>
              <w:pStyle w:val="Bodyjustified"/>
            </w:pPr>
            <w:r>
              <w:t>E2</w:t>
            </w:r>
          </w:p>
        </w:tc>
        <w:tc>
          <w:tcPr>
            <w:tcW w:w="851" w:type="dxa"/>
          </w:tcPr>
          <w:p w14:paraId="709C4916" w14:textId="3F411B40" w:rsidR="00D14FFD" w:rsidRPr="00162FFC" w:rsidRDefault="00D14FFD" w:rsidP="00245FDF">
            <w:pPr>
              <w:pStyle w:val="Bodyjustified"/>
            </w:pPr>
            <w:r>
              <w:t>D7</w:t>
            </w:r>
          </w:p>
        </w:tc>
        <w:tc>
          <w:tcPr>
            <w:tcW w:w="794" w:type="dxa"/>
          </w:tcPr>
          <w:p w14:paraId="72D89095" w14:textId="798D9587" w:rsidR="00D14FFD" w:rsidRPr="00FC4A2B" w:rsidRDefault="00D14FFD" w:rsidP="00245FDF">
            <w:pPr>
              <w:pStyle w:val="Bodyjustified"/>
            </w:pPr>
            <w:r>
              <w:t>0.02</w:t>
            </w:r>
          </w:p>
        </w:tc>
      </w:tr>
      <w:tr w:rsidR="00D14FFD" w:rsidRPr="00FC4A2B" w14:paraId="1B3DEB64" w14:textId="4008E1B8" w:rsidTr="00DE2CA4">
        <w:trPr>
          <w:trHeight w:val="284"/>
        </w:trPr>
        <w:tc>
          <w:tcPr>
            <w:tcW w:w="907" w:type="dxa"/>
          </w:tcPr>
          <w:p w14:paraId="04159A20" w14:textId="77777777" w:rsidR="00D14FFD" w:rsidRPr="00FC4A2B" w:rsidRDefault="00D14FFD" w:rsidP="00245FDF">
            <w:pPr>
              <w:pStyle w:val="Bodyjustified"/>
            </w:pPr>
            <w:r w:rsidRPr="00FC4A2B">
              <w:t>14</w:t>
            </w:r>
          </w:p>
        </w:tc>
        <w:tc>
          <w:tcPr>
            <w:tcW w:w="1276" w:type="dxa"/>
          </w:tcPr>
          <w:p w14:paraId="4BC67140" w14:textId="132D182E" w:rsidR="00D14FFD" w:rsidRPr="00FC4A2B" w:rsidRDefault="00D14FFD" w:rsidP="00245FDF">
            <w:pPr>
              <w:pStyle w:val="Bodyjustified"/>
            </w:pPr>
            <w:r>
              <w:t>DH50152</w:t>
            </w:r>
          </w:p>
        </w:tc>
        <w:tc>
          <w:tcPr>
            <w:tcW w:w="2778" w:type="dxa"/>
          </w:tcPr>
          <w:p w14:paraId="4AF63EB8" w14:textId="0678A1F2" w:rsidR="00D14FFD" w:rsidRDefault="00D14FFD" w:rsidP="00D14FFD">
            <w:pPr>
              <w:pStyle w:val="Bodyjustified"/>
              <w:jc w:val="left"/>
            </w:pPr>
            <w:r>
              <w:t>Ceramic Pill G</w:t>
            </w:r>
          </w:p>
        </w:tc>
        <w:tc>
          <w:tcPr>
            <w:tcW w:w="1247" w:type="dxa"/>
          </w:tcPr>
          <w:p w14:paraId="06762801" w14:textId="7745C728" w:rsidR="00D14FFD" w:rsidRPr="00FC4A2B" w:rsidRDefault="00D14FFD" w:rsidP="00245FDF">
            <w:pPr>
              <w:pStyle w:val="Bodyjustified"/>
            </w:pPr>
            <w:r>
              <w:t>0.28</w:t>
            </w:r>
          </w:p>
        </w:tc>
        <w:tc>
          <w:tcPr>
            <w:tcW w:w="850" w:type="dxa"/>
          </w:tcPr>
          <w:p w14:paraId="3DE78ED3" w14:textId="7606AD5F" w:rsidR="00D14FFD" w:rsidRPr="00FC4A2B" w:rsidRDefault="00D14FFD" w:rsidP="00245FDF">
            <w:pPr>
              <w:pStyle w:val="Bodyjustified"/>
            </w:pPr>
            <w:r>
              <w:t>D7</w:t>
            </w:r>
          </w:p>
        </w:tc>
        <w:tc>
          <w:tcPr>
            <w:tcW w:w="851" w:type="dxa"/>
          </w:tcPr>
          <w:p w14:paraId="1B0E08F0" w14:textId="79360B25" w:rsidR="00D14FFD" w:rsidRPr="00FC4A2B" w:rsidRDefault="00D14FFD" w:rsidP="00245FDF">
            <w:pPr>
              <w:pStyle w:val="Bodyjustified"/>
            </w:pPr>
            <w:r>
              <w:t>A7</w:t>
            </w:r>
          </w:p>
        </w:tc>
        <w:tc>
          <w:tcPr>
            <w:tcW w:w="794" w:type="dxa"/>
          </w:tcPr>
          <w:p w14:paraId="3189DC07" w14:textId="4F494001" w:rsidR="00D14FFD" w:rsidRPr="00FC4A2B" w:rsidRDefault="00D14FFD" w:rsidP="00245FDF">
            <w:pPr>
              <w:pStyle w:val="Bodyjustified"/>
            </w:pPr>
            <w:r>
              <w:t>0.15</w:t>
            </w:r>
          </w:p>
        </w:tc>
      </w:tr>
      <w:tr w:rsidR="00D14FFD" w:rsidRPr="00FC4A2B" w14:paraId="17371453" w14:textId="2CA653BD" w:rsidTr="00DE2CA4">
        <w:trPr>
          <w:trHeight w:val="284"/>
        </w:trPr>
        <w:tc>
          <w:tcPr>
            <w:tcW w:w="907" w:type="dxa"/>
          </w:tcPr>
          <w:p w14:paraId="317C19AB" w14:textId="77777777" w:rsidR="00D14FFD" w:rsidRPr="00FC4A2B" w:rsidRDefault="00D14FFD" w:rsidP="00245FDF">
            <w:pPr>
              <w:pStyle w:val="Bodyjustified"/>
            </w:pPr>
            <w:r w:rsidRPr="00FC4A2B">
              <w:t>15</w:t>
            </w:r>
          </w:p>
        </w:tc>
        <w:tc>
          <w:tcPr>
            <w:tcW w:w="1276" w:type="dxa"/>
          </w:tcPr>
          <w:p w14:paraId="00F193C2" w14:textId="66FC9C09" w:rsidR="00D14FFD" w:rsidRPr="00FC4A2B" w:rsidRDefault="00D14FFD" w:rsidP="00245FDF">
            <w:pPr>
              <w:pStyle w:val="Bodyjustified"/>
            </w:pPr>
            <w:r>
              <w:t>DH50153</w:t>
            </w:r>
          </w:p>
        </w:tc>
        <w:tc>
          <w:tcPr>
            <w:tcW w:w="2778" w:type="dxa"/>
          </w:tcPr>
          <w:p w14:paraId="62796F8E" w14:textId="54BAA4C7" w:rsidR="00D14FFD" w:rsidRDefault="00D14FFD" w:rsidP="00D14FFD">
            <w:pPr>
              <w:pStyle w:val="Bodyjustified"/>
              <w:jc w:val="left"/>
            </w:pPr>
            <w:r>
              <w:t>Ceramic Pill A (2 Leads)</w:t>
            </w:r>
          </w:p>
        </w:tc>
        <w:tc>
          <w:tcPr>
            <w:tcW w:w="1247" w:type="dxa"/>
          </w:tcPr>
          <w:p w14:paraId="7FF06907" w14:textId="63D0F5FA" w:rsidR="00D14FFD" w:rsidRPr="00FC4A2B" w:rsidRDefault="00D14FFD" w:rsidP="00245FDF">
            <w:pPr>
              <w:pStyle w:val="Bodyjustified"/>
            </w:pPr>
            <w:r>
              <w:t>0.25</w:t>
            </w:r>
          </w:p>
        </w:tc>
        <w:tc>
          <w:tcPr>
            <w:tcW w:w="850" w:type="dxa"/>
          </w:tcPr>
          <w:p w14:paraId="13F29280" w14:textId="6A84D560" w:rsidR="00D14FFD" w:rsidRPr="00FC4A2B" w:rsidRDefault="00D14FFD" w:rsidP="00245FDF">
            <w:pPr>
              <w:pStyle w:val="Bodyjustified"/>
            </w:pPr>
            <w:r>
              <w:t>E2</w:t>
            </w:r>
          </w:p>
        </w:tc>
        <w:tc>
          <w:tcPr>
            <w:tcW w:w="851" w:type="dxa"/>
          </w:tcPr>
          <w:p w14:paraId="4A8B8C6F" w14:textId="04FAB000" w:rsidR="00D14FFD" w:rsidRPr="00FC4A2B" w:rsidRDefault="00D14FFD" w:rsidP="00245FDF">
            <w:pPr>
              <w:pStyle w:val="Bodyjustified"/>
            </w:pPr>
            <w:r>
              <w:t>E2</w:t>
            </w:r>
          </w:p>
        </w:tc>
        <w:tc>
          <w:tcPr>
            <w:tcW w:w="794" w:type="dxa"/>
          </w:tcPr>
          <w:p w14:paraId="50D6012F" w14:textId="3A6F380F" w:rsidR="00D14FFD" w:rsidRPr="00FC4A2B" w:rsidRDefault="00D14FFD" w:rsidP="00245FDF">
            <w:pPr>
              <w:pStyle w:val="Bodyjustified"/>
            </w:pPr>
            <w:r>
              <w:t>0.02</w:t>
            </w:r>
          </w:p>
        </w:tc>
      </w:tr>
      <w:tr w:rsidR="00D14FFD" w:rsidRPr="00FC4A2B" w14:paraId="3CF8AE23" w14:textId="5BD74E8B" w:rsidTr="00DE2CA4">
        <w:trPr>
          <w:trHeight w:val="284"/>
        </w:trPr>
        <w:tc>
          <w:tcPr>
            <w:tcW w:w="907" w:type="dxa"/>
          </w:tcPr>
          <w:p w14:paraId="37138441" w14:textId="77777777" w:rsidR="00D14FFD" w:rsidRPr="00FC4A2B" w:rsidRDefault="00D14FFD" w:rsidP="00245FDF">
            <w:pPr>
              <w:pStyle w:val="Bodyjustified"/>
            </w:pPr>
            <w:r w:rsidRPr="00FC4A2B">
              <w:t>16</w:t>
            </w:r>
          </w:p>
        </w:tc>
        <w:tc>
          <w:tcPr>
            <w:tcW w:w="1276" w:type="dxa"/>
          </w:tcPr>
          <w:p w14:paraId="02C57743" w14:textId="473FD44C" w:rsidR="00D14FFD" w:rsidRPr="00FC4A2B" w:rsidRDefault="00D14FFD" w:rsidP="00245FDF">
            <w:pPr>
              <w:pStyle w:val="Bodyjustified"/>
            </w:pPr>
            <w:r>
              <w:t>DH50153</w:t>
            </w:r>
          </w:p>
        </w:tc>
        <w:tc>
          <w:tcPr>
            <w:tcW w:w="2778" w:type="dxa"/>
          </w:tcPr>
          <w:p w14:paraId="523579F0" w14:textId="17503FAF" w:rsidR="00D14FFD" w:rsidRDefault="00D14FFD" w:rsidP="00D14FFD">
            <w:pPr>
              <w:pStyle w:val="Bodyjustified"/>
              <w:jc w:val="left"/>
            </w:pPr>
            <w:r>
              <w:t>Ceramic Pill B</w:t>
            </w:r>
          </w:p>
        </w:tc>
        <w:tc>
          <w:tcPr>
            <w:tcW w:w="1247" w:type="dxa"/>
          </w:tcPr>
          <w:p w14:paraId="4EF12B83" w14:textId="67B97E77" w:rsidR="00D14FFD" w:rsidRPr="00FC4A2B" w:rsidRDefault="00D14FFD" w:rsidP="00245FDF">
            <w:pPr>
              <w:pStyle w:val="Bodyjustified"/>
            </w:pPr>
            <w:r>
              <w:t>0.25</w:t>
            </w:r>
          </w:p>
        </w:tc>
        <w:tc>
          <w:tcPr>
            <w:tcW w:w="850" w:type="dxa"/>
          </w:tcPr>
          <w:p w14:paraId="615705DE" w14:textId="5CDE0332" w:rsidR="00D14FFD" w:rsidRPr="00FC4A2B" w:rsidRDefault="00D14FFD" w:rsidP="00245FDF">
            <w:pPr>
              <w:pStyle w:val="Bodyjustified"/>
            </w:pPr>
            <w:r>
              <w:t>D7</w:t>
            </w:r>
          </w:p>
        </w:tc>
        <w:tc>
          <w:tcPr>
            <w:tcW w:w="851" w:type="dxa"/>
          </w:tcPr>
          <w:p w14:paraId="56BF3932" w14:textId="4C2D79CB" w:rsidR="00D14FFD" w:rsidRPr="00FC4A2B" w:rsidRDefault="00D14FFD" w:rsidP="00245FDF">
            <w:pPr>
              <w:pStyle w:val="Bodyjustified"/>
            </w:pPr>
            <w:r>
              <w:t>D7</w:t>
            </w:r>
          </w:p>
        </w:tc>
        <w:tc>
          <w:tcPr>
            <w:tcW w:w="794" w:type="dxa"/>
          </w:tcPr>
          <w:p w14:paraId="1E865755" w14:textId="57C670B0" w:rsidR="00D14FFD" w:rsidRPr="00FC4A2B" w:rsidRDefault="00D14FFD" w:rsidP="00245FDF">
            <w:pPr>
              <w:pStyle w:val="Bodyjustified"/>
            </w:pPr>
            <w:r>
              <w:t>0.02</w:t>
            </w:r>
          </w:p>
        </w:tc>
      </w:tr>
      <w:tr w:rsidR="00D14FFD" w:rsidRPr="00FC4A2B" w14:paraId="661D3178" w14:textId="3970018B" w:rsidTr="00DE2CA4">
        <w:trPr>
          <w:trHeight w:val="284"/>
        </w:trPr>
        <w:tc>
          <w:tcPr>
            <w:tcW w:w="907" w:type="dxa"/>
          </w:tcPr>
          <w:p w14:paraId="2B3D3DB2" w14:textId="77777777" w:rsidR="00D14FFD" w:rsidRPr="00FC4A2B" w:rsidRDefault="00D14FFD" w:rsidP="00245FDF">
            <w:pPr>
              <w:pStyle w:val="Bodyjustified"/>
            </w:pPr>
            <w:r w:rsidRPr="00FC4A2B">
              <w:t>17</w:t>
            </w:r>
          </w:p>
        </w:tc>
        <w:tc>
          <w:tcPr>
            <w:tcW w:w="1276" w:type="dxa"/>
          </w:tcPr>
          <w:p w14:paraId="6774AC5B" w14:textId="4B534B27" w:rsidR="00D14FFD" w:rsidRPr="00FC4A2B" w:rsidRDefault="00D14FFD" w:rsidP="00245FDF">
            <w:pPr>
              <w:pStyle w:val="Bodyjustified"/>
            </w:pPr>
            <w:r>
              <w:t>DH50153</w:t>
            </w:r>
          </w:p>
        </w:tc>
        <w:tc>
          <w:tcPr>
            <w:tcW w:w="2778" w:type="dxa"/>
          </w:tcPr>
          <w:p w14:paraId="0B8AA4E7" w14:textId="7CA7EACC" w:rsidR="00D14FFD" w:rsidRDefault="00D14FFD" w:rsidP="00D14FFD">
            <w:pPr>
              <w:pStyle w:val="Bodyjustified"/>
              <w:jc w:val="left"/>
            </w:pPr>
            <w:r>
              <w:t>Ceramic Pill C (Cathode Lead)</w:t>
            </w:r>
          </w:p>
        </w:tc>
        <w:tc>
          <w:tcPr>
            <w:tcW w:w="1247" w:type="dxa"/>
          </w:tcPr>
          <w:p w14:paraId="638DF36B" w14:textId="6893DCCD" w:rsidR="00D14FFD" w:rsidRPr="00FC4A2B" w:rsidRDefault="00D14FFD" w:rsidP="00245FDF">
            <w:pPr>
              <w:pStyle w:val="Bodyjustified"/>
            </w:pPr>
            <w:r>
              <w:t>0.25</w:t>
            </w:r>
          </w:p>
        </w:tc>
        <w:tc>
          <w:tcPr>
            <w:tcW w:w="850" w:type="dxa"/>
          </w:tcPr>
          <w:p w14:paraId="3AAE9C34" w14:textId="12548C2B" w:rsidR="00D14FFD" w:rsidRPr="00FC4A2B" w:rsidRDefault="00D14FFD" w:rsidP="00245FDF">
            <w:pPr>
              <w:pStyle w:val="Bodyjustified"/>
            </w:pPr>
            <w:r>
              <w:t>D7</w:t>
            </w:r>
          </w:p>
        </w:tc>
        <w:tc>
          <w:tcPr>
            <w:tcW w:w="851" w:type="dxa"/>
          </w:tcPr>
          <w:p w14:paraId="49CA6DBB" w14:textId="50921720" w:rsidR="00D14FFD" w:rsidRPr="00FC4A2B" w:rsidRDefault="00D14FFD" w:rsidP="00245FDF">
            <w:pPr>
              <w:pStyle w:val="Bodyjustified"/>
            </w:pPr>
            <w:r>
              <w:t>E2</w:t>
            </w:r>
          </w:p>
        </w:tc>
        <w:tc>
          <w:tcPr>
            <w:tcW w:w="794" w:type="dxa"/>
          </w:tcPr>
          <w:p w14:paraId="4B65146F" w14:textId="72DDF696" w:rsidR="00D14FFD" w:rsidRPr="00FC4A2B" w:rsidRDefault="00D14FFD" w:rsidP="00245FDF">
            <w:pPr>
              <w:pStyle w:val="Bodyjustified"/>
            </w:pPr>
            <w:r>
              <w:t>0.02</w:t>
            </w:r>
          </w:p>
        </w:tc>
      </w:tr>
      <w:tr w:rsidR="00D14FFD" w:rsidRPr="00FC4A2B" w14:paraId="279F91ED" w14:textId="7E143CB4" w:rsidTr="00DE2CA4">
        <w:trPr>
          <w:trHeight w:val="284"/>
        </w:trPr>
        <w:tc>
          <w:tcPr>
            <w:tcW w:w="907" w:type="dxa"/>
          </w:tcPr>
          <w:p w14:paraId="08FFA655" w14:textId="77777777" w:rsidR="00D14FFD" w:rsidRPr="00FC4A2B" w:rsidRDefault="00D14FFD" w:rsidP="00245FDF">
            <w:pPr>
              <w:pStyle w:val="Bodyjustified"/>
            </w:pPr>
            <w:r w:rsidRPr="00FC4A2B">
              <w:t>18</w:t>
            </w:r>
          </w:p>
        </w:tc>
        <w:tc>
          <w:tcPr>
            <w:tcW w:w="1276" w:type="dxa"/>
          </w:tcPr>
          <w:p w14:paraId="529CC745" w14:textId="4EFD2BEA" w:rsidR="00D14FFD" w:rsidRPr="00FC4A2B" w:rsidRDefault="00D14FFD" w:rsidP="00245FDF">
            <w:pPr>
              <w:pStyle w:val="Bodyjustified"/>
            </w:pPr>
            <w:r>
              <w:t>DH50153</w:t>
            </w:r>
          </w:p>
        </w:tc>
        <w:tc>
          <w:tcPr>
            <w:tcW w:w="2778" w:type="dxa"/>
          </w:tcPr>
          <w:p w14:paraId="4A29CF61" w14:textId="50E78639" w:rsidR="00D14FFD" w:rsidRDefault="00D14FFD" w:rsidP="00D14FFD">
            <w:pPr>
              <w:pStyle w:val="Bodyjustified"/>
              <w:jc w:val="left"/>
            </w:pPr>
            <w:r>
              <w:t>Ceramic Pill D (Anode Lead)</w:t>
            </w:r>
          </w:p>
        </w:tc>
        <w:tc>
          <w:tcPr>
            <w:tcW w:w="1247" w:type="dxa"/>
          </w:tcPr>
          <w:p w14:paraId="047CC0BB" w14:textId="60E4F221" w:rsidR="00D14FFD" w:rsidRPr="00FC4A2B" w:rsidRDefault="00D14FFD" w:rsidP="00245FDF">
            <w:pPr>
              <w:pStyle w:val="Bodyjustified"/>
            </w:pPr>
            <w:r>
              <w:t>0.25</w:t>
            </w:r>
          </w:p>
        </w:tc>
        <w:tc>
          <w:tcPr>
            <w:tcW w:w="850" w:type="dxa"/>
          </w:tcPr>
          <w:p w14:paraId="60EBF71F" w14:textId="1222ACCE" w:rsidR="00D14FFD" w:rsidRPr="00FC4A2B" w:rsidRDefault="00D14FFD" w:rsidP="00245FDF">
            <w:pPr>
              <w:pStyle w:val="Bodyjustified"/>
            </w:pPr>
            <w:r>
              <w:t>E2</w:t>
            </w:r>
          </w:p>
        </w:tc>
        <w:tc>
          <w:tcPr>
            <w:tcW w:w="851" w:type="dxa"/>
          </w:tcPr>
          <w:p w14:paraId="3D94D770" w14:textId="574C24DD" w:rsidR="00D14FFD" w:rsidRPr="00FC4A2B" w:rsidRDefault="00D14FFD" w:rsidP="00245FDF">
            <w:pPr>
              <w:pStyle w:val="Bodyjustified"/>
            </w:pPr>
            <w:r>
              <w:t>D7</w:t>
            </w:r>
          </w:p>
        </w:tc>
        <w:tc>
          <w:tcPr>
            <w:tcW w:w="794" w:type="dxa"/>
          </w:tcPr>
          <w:p w14:paraId="13465D73" w14:textId="4849D2DA" w:rsidR="00D14FFD" w:rsidRPr="00FC4A2B" w:rsidRDefault="00D14FFD" w:rsidP="00245FDF">
            <w:pPr>
              <w:pStyle w:val="Bodyjustified"/>
            </w:pPr>
            <w:r>
              <w:t>0.02</w:t>
            </w:r>
          </w:p>
        </w:tc>
      </w:tr>
      <w:tr w:rsidR="00D14FFD" w:rsidRPr="00FC4A2B" w14:paraId="1003163C" w14:textId="1B7D5692" w:rsidTr="00DE2CA4">
        <w:trPr>
          <w:trHeight w:val="284"/>
        </w:trPr>
        <w:tc>
          <w:tcPr>
            <w:tcW w:w="907" w:type="dxa"/>
          </w:tcPr>
          <w:p w14:paraId="2FADECF7" w14:textId="77777777" w:rsidR="00D14FFD" w:rsidRPr="00FC4A2B" w:rsidRDefault="00D14FFD" w:rsidP="00245FDF">
            <w:pPr>
              <w:pStyle w:val="Bodyjustified"/>
            </w:pPr>
            <w:r w:rsidRPr="00FC4A2B">
              <w:t>19</w:t>
            </w:r>
          </w:p>
        </w:tc>
        <w:tc>
          <w:tcPr>
            <w:tcW w:w="1276" w:type="dxa"/>
          </w:tcPr>
          <w:p w14:paraId="3E689E97" w14:textId="1D3E3FD5" w:rsidR="00D14FFD" w:rsidRPr="00FC4A2B" w:rsidRDefault="00D14FFD" w:rsidP="00245FDF">
            <w:pPr>
              <w:pStyle w:val="Bodyjustified"/>
            </w:pPr>
            <w:r>
              <w:t>DH50153</w:t>
            </w:r>
          </w:p>
        </w:tc>
        <w:tc>
          <w:tcPr>
            <w:tcW w:w="2778" w:type="dxa"/>
          </w:tcPr>
          <w:p w14:paraId="0CC8E10C" w14:textId="5D152B1F" w:rsidR="00D14FFD" w:rsidRDefault="00D14FFD" w:rsidP="00D14FFD">
            <w:pPr>
              <w:pStyle w:val="Bodyjustified"/>
              <w:jc w:val="left"/>
            </w:pPr>
            <w:r>
              <w:t>Ceramic Pill E (2 Leads)</w:t>
            </w:r>
          </w:p>
        </w:tc>
        <w:tc>
          <w:tcPr>
            <w:tcW w:w="1247" w:type="dxa"/>
          </w:tcPr>
          <w:p w14:paraId="62363827" w14:textId="41058B96" w:rsidR="00D14FFD" w:rsidRPr="00FC4A2B" w:rsidRDefault="00D14FFD" w:rsidP="00245FDF">
            <w:pPr>
              <w:pStyle w:val="Bodyjustified"/>
            </w:pPr>
            <w:r>
              <w:t>0.25</w:t>
            </w:r>
          </w:p>
        </w:tc>
        <w:tc>
          <w:tcPr>
            <w:tcW w:w="850" w:type="dxa"/>
          </w:tcPr>
          <w:p w14:paraId="25F34EEC" w14:textId="3F958951" w:rsidR="00D14FFD" w:rsidRPr="00FC4A2B" w:rsidRDefault="00D14FFD" w:rsidP="00245FDF">
            <w:pPr>
              <w:pStyle w:val="Bodyjustified"/>
            </w:pPr>
            <w:r>
              <w:t>E2</w:t>
            </w:r>
          </w:p>
        </w:tc>
        <w:tc>
          <w:tcPr>
            <w:tcW w:w="851" w:type="dxa"/>
          </w:tcPr>
          <w:p w14:paraId="029F5DAA" w14:textId="66C1AF88" w:rsidR="00D14FFD" w:rsidRPr="00FC4A2B" w:rsidRDefault="00D14FFD" w:rsidP="00245FDF">
            <w:pPr>
              <w:pStyle w:val="Bodyjustified"/>
            </w:pPr>
            <w:r>
              <w:t>E2</w:t>
            </w:r>
          </w:p>
        </w:tc>
        <w:tc>
          <w:tcPr>
            <w:tcW w:w="794" w:type="dxa"/>
          </w:tcPr>
          <w:p w14:paraId="60BF8B9C" w14:textId="532AC07F" w:rsidR="00D14FFD" w:rsidRPr="00FC4A2B" w:rsidRDefault="00D14FFD" w:rsidP="00245FDF">
            <w:pPr>
              <w:pStyle w:val="Bodyjustified"/>
            </w:pPr>
            <w:r>
              <w:t>0.02</w:t>
            </w:r>
          </w:p>
        </w:tc>
      </w:tr>
      <w:tr w:rsidR="00D14FFD" w:rsidRPr="00FC4A2B" w14:paraId="788B35C4" w14:textId="60E23FDF" w:rsidTr="00DE2CA4">
        <w:trPr>
          <w:trHeight w:val="284"/>
        </w:trPr>
        <w:tc>
          <w:tcPr>
            <w:tcW w:w="907" w:type="dxa"/>
          </w:tcPr>
          <w:p w14:paraId="6178ADB3" w14:textId="77777777" w:rsidR="00D14FFD" w:rsidRPr="00FC4A2B" w:rsidRDefault="00D14FFD" w:rsidP="00245FDF">
            <w:pPr>
              <w:pStyle w:val="Bodyjustified"/>
            </w:pPr>
            <w:r w:rsidRPr="00FC4A2B">
              <w:t>20</w:t>
            </w:r>
          </w:p>
        </w:tc>
        <w:tc>
          <w:tcPr>
            <w:tcW w:w="1276" w:type="dxa"/>
          </w:tcPr>
          <w:p w14:paraId="6DAC84D1" w14:textId="0539803C" w:rsidR="00D14FFD" w:rsidRPr="00FC4A2B" w:rsidRDefault="00D14FFD" w:rsidP="00245FDF">
            <w:pPr>
              <w:pStyle w:val="Bodyjustified"/>
            </w:pPr>
            <w:r>
              <w:t>DH50153</w:t>
            </w:r>
          </w:p>
        </w:tc>
        <w:tc>
          <w:tcPr>
            <w:tcW w:w="2778" w:type="dxa"/>
          </w:tcPr>
          <w:p w14:paraId="4D48ED9A" w14:textId="10242C1E" w:rsidR="00D14FFD" w:rsidRDefault="00D14FFD" w:rsidP="00D14FFD">
            <w:pPr>
              <w:pStyle w:val="Bodyjustified"/>
              <w:jc w:val="left"/>
            </w:pPr>
            <w:r>
              <w:t xml:space="preserve">Ceramic Pill F </w:t>
            </w:r>
            <w:r w:rsidRPr="008021F0">
              <w:t>(Anode Lead)</w:t>
            </w:r>
          </w:p>
        </w:tc>
        <w:tc>
          <w:tcPr>
            <w:tcW w:w="1247" w:type="dxa"/>
          </w:tcPr>
          <w:p w14:paraId="2746F132" w14:textId="116E3DE3" w:rsidR="00D14FFD" w:rsidRPr="00FC4A2B" w:rsidRDefault="00D14FFD" w:rsidP="00245FDF">
            <w:pPr>
              <w:pStyle w:val="Bodyjustified"/>
            </w:pPr>
            <w:r>
              <w:t>0.25</w:t>
            </w:r>
          </w:p>
        </w:tc>
        <w:tc>
          <w:tcPr>
            <w:tcW w:w="850" w:type="dxa"/>
          </w:tcPr>
          <w:p w14:paraId="4069A95A" w14:textId="417BFE27" w:rsidR="00D14FFD" w:rsidRPr="00FC4A2B" w:rsidRDefault="00D14FFD" w:rsidP="00245FDF">
            <w:pPr>
              <w:pStyle w:val="Bodyjustified"/>
            </w:pPr>
            <w:r>
              <w:t>E2</w:t>
            </w:r>
          </w:p>
        </w:tc>
        <w:tc>
          <w:tcPr>
            <w:tcW w:w="851" w:type="dxa"/>
          </w:tcPr>
          <w:p w14:paraId="3C76ACF4" w14:textId="4CD1F4A2" w:rsidR="00D14FFD" w:rsidRPr="00FC4A2B" w:rsidRDefault="00D14FFD" w:rsidP="00245FDF">
            <w:pPr>
              <w:pStyle w:val="Bodyjustified"/>
            </w:pPr>
            <w:r>
              <w:t>D7</w:t>
            </w:r>
          </w:p>
        </w:tc>
        <w:tc>
          <w:tcPr>
            <w:tcW w:w="794" w:type="dxa"/>
          </w:tcPr>
          <w:p w14:paraId="6CE8A842" w14:textId="2A27B708" w:rsidR="00D14FFD" w:rsidRPr="00FC4A2B" w:rsidRDefault="00D14FFD" w:rsidP="00245FDF">
            <w:pPr>
              <w:pStyle w:val="Bodyjustified"/>
            </w:pPr>
            <w:r>
              <w:t>0.02</w:t>
            </w:r>
          </w:p>
        </w:tc>
      </w:tr>
      <w:tr w:rsidR="00D14FFD" w:rsidRPr="00FC4A2B" w14:paraId="7C75BD75" w14:textId="793F8E0E" w:rsidTr="00DE2CA4">
        <w:trPr>
          <w:trHeight w:val="284"/>
        </w:trPr>
        <w:tc>
          <w:tcPr>
            <w:tcW w:w="907" w:type="dxa"/>
          </w:tcPr>
          <w:p w14:paraId="0F9A93BF" w14:textId="77777777" w:rsidR="00D14FFD" w:rsidRPr="00FC4A2B" w:rsidRDefault="00D14FFD" w:rsidP="00245FDF">
            <w:pPr>
              <w:pStyle w:val="Bodyjustified"/>
            </w:pPr>
            <w:r w:rsidRPr="00FC4A2B">
              <w:t>21</w:t>
            </w:r>
          </w:p>
        </w:tc>
        <w:tc>
          <w:tcPr>
            <w:tcW w:w="1276" w:type="dxa"/>
          </w:tcPr>
          <w:p w14:paraId="3822BD4F" w14:textId="37D2DCE1" w:rsidR="00D14FFD" w:rsidRPr="00FC4A2B" w:rsidRDefault="00D14FFD" w:rsidP="00245FDF">
            <w:pPr>
              <w:pStyle w:val="Bodyjustified"/>
            </w:pPr>
            <w:r>
              <w:t>DH50153</w:t>
            </w:r>
          </w:p>
        </w:tc>
        <w:tc>
          <w:tcPr>
            <w:tcW w:w="2778" w:type="dxa"/>
          </w:tcPr>
          <w:p w14:paraId="2769FE9F" w14:textId="56BD24EF" w:rsidR="00D14FFD" w:rsidRDefault="00D14FFD" w:rsidP="00D14FFD">
            <w:pPr>
              <w:pStyle w:val="Bodyjustified"/>
              <w:jc w:val="left"/>
            </w:pPr>
            <w:r>
              <w:t>Ceramic Pill G</w:t>
            </w:r>
          </w:p>
        </w:tc>
        <w:tc>
          <w:tcPr>
            <w:tcW w:w="1247" w:type="dxa"/>
          </w:tcPr>
          <w:p w14:paraId="7ADC57A5" w14:textId="01D0195F" w:rsidR="00D14FFD" w:rsidRPr="00FC4A2B" w:rsidRDefault="00D14FFD" w:rsidP="00245FDF">
            <w:pPr>
              <w:pStyle w:val="Bodyjustified"/>
            </w:pPr>
            <w:r>
              <w:t>0.32</w:t>
            </w:r>
          </w:p>
        </w:tc>
        <w:tc>
          <w:tcPr>
            <w:tcW w:w="850" w:type="dxa"/>
          </w:tcPr>
          <w:p w14:paraId="0A0E89FB" w14:textId="28BBE9D2" w:rsidR="00D14FFD" w:rsidRPr="00FC4A2B" w:rsidRDefault="00D14FFD" w:rsidP="00245FDF">
            <w:pPr>
              <w:pStyle w:val="Bodyjustified"/>
            </w:pPr>
            <w:r>
              <w:t>D7</w:t>
            </w:r>
          </w:p>
        </w:tc>
        <w:tc>
          <w:tcPr>
            <w:tcW w:w="851" w:type="dxa"/>
          </w:tcPr>
          <w:p w14:paraId="3CE0A3E1" w14:textId="4C05D8B5" w:rsidR="00D14FFD" w:rsidRPr="00FC4A2B" w:rsidRDefault="00D14FFD" w:rsidP="00245FDF">
            <w:pPr>
              <w:pStyle w:val="Bodyjustified"/>
            </w:pPr>
            <w:r>
              <w:t>A7</w:t>
            </w:r>
          </w:p>
        </w:tc>
        <w:tc>
          <w:tcPr>
            <w:tcW w:w="794" w:type="dxa"/>
          </w:tcPr>
          <w:p w14:paraId="76DF333B" w14:textId="48294B84" w:rsidR="00D14FFD" w:rsidRPr="00FC4A2B" w:rsidRDefault="00D14FFD" w:rsidP="00245FDF">
            <w:pPr>
              <w:pStyle w:val="Bodyjustified"/>
            </w:pPr>
            <w:r>
              <w:t>0.15</w:t>
            </w:r>
          </w:p>
        </w:tc>
      </w:tr>
      <w:tr w:rsidR="00D14FFD" w:rsidRPr="00FC4A2B" w14:paraId="6171122B" w14:textId="3DDB5D7F" w:rsidTr="00DE2CA4">
        <w:trPr>
          <w:trHeight w:val="284"/>
        </w:trPr>
        <w:tc>
          <w:tcPr>
            <w:tcW w:w="907" w:type="dxa"/>
          </w:tcPr>
          <w:p w14:paraId="4BF23753" w14:textId="77777777" w:rsidR="00D14FFD" w:rsidRPr="00FC4A2B" w:rsidRDefault="00D14FFD" w:rsidP="00245FDF">
            <w:pPr>
              <w:pStyle w:val="Bodyjustified"/>
            </w:pPr>
            <w:r w:rsidRPr="00FC4A2B">
              <w:t>22</w:t>
            </w:r>
          </w:p>
        </w:tc>
        <w:tc>
          <w:tcPr>
            <w:tcW w:w="1276" w:type="dxa"/>
          </w:tcPr>
          <w:p w14:paraId="264154BA" w14:textId="4266FE18" w:rsidR="00D14FFD" w:rsidRPr="00FC4A2B" w:rsidRDefault="00D14FFD" w:rsidP="00245FDF">
            <w:pPr>
              <w:pStyle w:val="Bodyjustified"/>
            </w:pPr>
            <w:r>
              <w:t>DH50154</w:t>
            </w:r>
          </w:p>
        </w:tc>
        <w:tc>
          <w:tcPr>
            <w:tcW w:w="2778" w:type="dxa"/>
          </w:tcPr>
          <w:p w14:paraId="1A232ED1" w14:textId="5B7975BE" w:rsidR="00D14FFD" w:rsidRDefault="00D14FFD" w:rsidP="00D14FFD">
            <w:pPr>
              <w:pStyle w:val="Bodyjustified"/>
              <w:jc w:val="left"/>
            </w:pPr>
            <w:r>
              <w:t>Ceramic Pill A (2 Leads)</w:t>
            </w:r>
          </w:p>
        </w:tc>
        <w:tc>
          <w:tcPr>
            <w:tcW w:w="1247" w:type="dxa"/>
          </w:tcPr>
          <w:p w14:paraId="1E5915B6" w14:textId="2859DA94" w:rsidR="00D14FFD" w:rsidRPr="00FC4A2B" w:rsidRDefault="00D14FFD" w:rsidP="00245FDF">
            <w:pPr>
              <w:pStyle w:val="Bodyjustified"/>
            </w:pPr>
            <w:r>
              <w:t>0.3</w:t>
            </w:r>
          </w:p>
        </w:tc>
        <w:tc>
          <w:tcPr>
            <w:tcW w:w="850" w:type="dxa"/>
          </w:tcPr>
          <w:p w14:paraId="4B65EB5E" w14:textId="3CE1D18C" w:rsidR="00D14FFD" w:rsidRPr="00FC4A2B" w:rsidRDefault="00D14FFD" w:rsidP="00245FDF">
            <w:pPr>
              <w:pStyle w:val="Bodyjustified"/>
            </w:pPr>
            <w:r>
              <w:t>E2</w:t>
            </w:r>
          </w:p>
        </w:tc>
        <w:tc>
          <w:tcPr>
            <w:tcW w:w="851" w:type="dxa"/>
          </w:tcPr>
          <w:p w14:paraId="27F1346E" w14:textId="3E30B363" w:rsidR="00D14FFD" w:rsidRPr="00FC4A2B" w:rsidRDefault="00D14FFD" w:rsidP="00245FDF">
            <w:pPr>
              <w:pStyle w:val="Bodyjustified"/>
            </w:pPr>
            <w:r>
              <w:t>E2</w:t>
            </w:r>
          </w:p>
        </w:tc>
        <w:tc>
          <w:tcPr>
            <w:tcW w:w="794" w:type="dxa"/>
          </w:tcPr>
          <w:p w14:paraId="59D3512C" w14:textId="5774624E" w:rsidR="00D14FFD" w:rsidRPr="00FC4A2B" w:rsidRDefault="00D14FFD" w:rsidP="00245FDF">
            <w:pPr>
              <w:pStyle w:val="Bodyjustified"/>
            </w:pPr>
            <w:r>
              <w:t>0.02</w:t>
            </w:r>
          </w:p>
        </w:tc>
      </w:tr>
      <w:tr w:rsidR="00D14FFD" w:rsidRPr="00FC4A2B" w14:paraId="7BB9F283" w14:textId="16C4C502" w:rsidTr="00DE2CA4">
        <w:trPr>
          <w:trHeight w:val="284"/>
        </w:trPr>
        <w:tc>
          <w:tcPr>
            <w:tcW w:w="907" w:type="dxa"/>
          </w:tcPr>
          <w:p w14:paraId="49D2D995" w14:textId="77777777" w:rsidR="00D14FFD" w:rsidRPr="00FC4A2B" w:rsidRDefault="00D14FFD" w:rsidP="00245FDF">
            <w:pPr>
              <w:pStyle w:val="Bodyjustified"/>
            </w:pPr>
            <w:r w:rsidRPr="00FC4A2B">
              <w:t>23</w:t>
            </w:r>
          </w:p>
        </w:tc>
        <w:tc>
          <w:tcPr>
            <w:tcW w:w="1276" w:type="dxa"/>
          </w:tcPr>
          <w:p w14:paraId="38F1FA6D" w14:textId="47C6CB60" w:rsidR="00D14FFD" w:rsidRPr="00FC4A2B" w:rsidRDefault="00D14FFD" w:rsidP="00245FDF">
            <w:pPr>
              <w:pStyle w:val="Bodyjustified"/>
            </w:pPr>
            <w:r>
              <w:t>DH50154</w:t>
            </w:r>
          </w:p>
        </w:tc>
        <w:tc>
          <w:tcPr>
            <w:tcW w:w="2778" w:type="dxa"/>
          </w:tcPr>
          <w:p w14:paraId="570DA651" w14:textId="5DA6DC07" w:rsidR="00D14FFD" w:rsidRDefault="00D14FFD" w:rsidP="00D14FFD">
            <w:pPr>
              <w:pStyle w:val="Bodyjustified"/>
              <w:jc w:val="left"/>
            </w:pPr>
            <w:r>
              <w:t>Ceramic Pill B</w:t>
            </w:r>
          </w:p>
        </w:tc>
        <w:tc>
          <w:tcPr>
            <w:tcW w:w="1247" w:type="dxa"/>
          </w:tcPr>
          <w:p w14:paraId="2B1D0A60" w14:textId="52C7D39A" w:rsidR="00D14FFD" w:rsidRPr="00FC4A2B" w:rsidRDefault="00D14FFD" w:rsidP="00245FDF">
            <w:pPr>
              <w:pStyle w:val="Bodyjustified"/>
            </w:pPr>
            <w:r>
              <w:t>0.3</w:t>
            </w:r>
          </w:p>
        </w:tc>
        <w:tc>
          <w:tcPr>
            <w:tcW w:w="850" w:type="dxa"/>
          </w:tcPr>
          <w:p w14:paraId="3C3EB775" w14:textId="2E241776" w:rsidR="00D14FFD" w:rsidRPr="00FC4A2B" w:rsidRDefault="00D14FFD" w:rsidP="00245FDF">
            <w:pPr>
              <w:pStyle w:val="Bodyjustified"/>
            </w:pPr>
            <w:r>
              <w:t>D7</w:t>
            </w:r>
          </w:p>
        </w:tc>
        <w:tc>
          <w:tcPr>
            <w:tcW w:w="851" w:type="dxa"/>
          </w:tcPr>
          <w:p w14:paraId="0699D44D" w14:textId="39A4C596" w:rsidR="00D14FFD" w:rsidRPr="00FC4A2B" w:rsidRDefault="00D14FFD" w:rsidP="00245FDF">
            <w:pPr>
              <w:pStyle w:val="Bodyjustified"/>
            </w:pPr>
            <w:r>
              <w:t>D7</w:t>
            </w:r>
          </w:p>
        </w:tc>
        <w:tc>
          <w:tcPr>
            <w:tcW w:w="794" w:type="dxa"/>
          </w:tcPr>
          <w:p w14:paraId="4DD98964" w14:textId="26EC4166" w:rsidR="00D14FFD" w:rsidRPr="00FC4A2B" w:rsidRDefault="00D14FFD" w:rsidP="00245FDF">
            <w:pPr>
              <w:pStyle w:val="Bodyjustified"/>
            </w:pPr>
            <w:r>
              <w:t>0.02</w:t>
            </w:r>
          </w:p>
        </w:tc>
      </w:tr>
      <w:tr w:rsidR="00D14FFD" w:rsidRPr="00FC4A2B" w14:paraId="752D6391" w14:textId="7DCBA8EA" w:rsidTr="00DE2CA4">
        <w:trPr>
          <w:trHeight w:val="284"/>
        </w:trPr>
        <w:tc>
          <w:tcPr>
            <w:tcW w:w="907" w:type="dxa"/>
          </w:tcPr>
          <w:p w14:paraId="27998D71" w14:textId="77777777" w:rsidR="00D14FFD" w:rsidRPr="00FC4A2B" w:rsidRDefault="00D14FFD" w:rsidP="00245FDF">
            <w:pPr>
              <w:pStyle w:val="Bodyjustified"/>
            </w:pPr>
            <w:r w:rsidRPr="00FC4A2B">
              <w:t>24</w:t>
            </w:r>
          </w:p>
        </w:tc>
        <w:tc>
          <w:tcPr>
            <w:tcW w:w="1276" w:type="dxa"/>
          </w:tcPr>
          <w:p w14:paraId="48D3F9A6" w14:textId="105CEA83" w:rsidR="00D14FFD" w:rsidRPr="00FC4A2B" w:rsidRDefault="00D14FFD" w:rsidP="00245FDF">
            <w:pPr>
              <w:pStyle w:val="Bodyjustified"/>
            </w:pPr>
            <w:r>
              <w:t>DH50154</w:t>
            </w:r>
          </w:p>
        </w:tc>
        <w:tc>
          <w:tcPr>
            <w:tcW w:w="2778" w:type="dxa"/>
          </w:tcPr>
          <w:p w14:paraId="71AA8E1A" w14:textId="6553E8DC" w:rsidR="00D14FFD" w:rsidRDefault="00D14FFD" w:rsidP="00D14FFD">
            <w:pPr>
              <w:pStyle w:val="Bodyjustified"/>
              <w:jc w:val="left"/>
            </w:pPr>
            <w:r>
              <w:t>Ceramic Pill C (Cathode Lead)</w:t>
            </w:r>
          </w:p>
        </w:tc>
        <w:tc>
          <w:tcPr>
            <w:tcW w:w="1247" w:type="dxa"/>
          </w:tcPr>
          <w:p w14:paraId="3C9A4161" w14:textId="41B2566E" w:rsidR="00D14FFD" w:rsidRPr="00FC4A2B" w:rsidRDefault="00D14FFD" w:rsidP="00245FDF">
            <w:pPr>
              <w:pStyle w:val="Bodyjustified"/>
            </w:pPr>
            <w:r>
              <w:t>0.3</w:t>
            </w:r>
          </w:p>
        </w:tc>
        <w:tc>
          <w:tcPr>
            <w:tcW w:w="850" w:type="dxa"/>
          </w:tcPr>
          <w:p w14:paraId="1CB1B781" w14:textId="6AC42BA4" w:rsidR="00D14FFD" w:rsidRPr="00FC4A2B" w:rsidRDefault="00D14FFD" w:rsidP="00245FDF">
            <w:pPr>
              <w:pStyle w:val="Bodyjustified"/>
            </w:pPr>
            <w:r>
              <w:t>D7</w:t>
            </w:r>
          </w:p>
        </w:tc>
        <w:tc>
          <w:tcPr>
            <w:tcW w:w="851" w:type="dxa"/>
          </w:tcPr>
          <w:p w14:paraId="7914A122" w14:textId="02CB211A" w:rsidR="00D14FFD" w:rsidRPr="00FC4A2B" w:rsidRDefault="00D14FFD" w:rsidP="00245FDF">
            <w:pPr>
              <w:pStyle w:val="Bodyjustified"/>
            </w:pPr>
            <w:r>
              <w:t>E2</w:t>
            </w:r>
          </w:p>
        </w:tc>
        <w:tc>
          <w:tcPr>
            <w:tcW w:w="794" w:type="dxa"/>
          </w:tcPr>
          <w:p w14:paraId="084FC200" w14:textId="5095B195" w:rsidR="00D14FFD" w:rsidRPr="00FC4A2B" w:rsidRDefault="00D14FFD" w:rsidP="00245FDF">
            <w:pPr>
              <w:pStyle w:val="Bodyjustified"/>
            </w:pPr>
            <w:r>
              <w:t>0.02</w:t>
            </w:r>
          </w:p>
        </w:tc>
      </w:tr>
      <w:tr w:rsidR="00D14FFD" w:rsidRPr="00FC4A2B" w14:paraId="5627361E" w14:textId="12D842A2" w:rsidTr="00DE2CA4">
        <w:trPr>
          <w:trHeight w:val="284"/>
        </w:trPr>
        <w:tc>
          <w:tcPr>
            <w:tcW w:w="907" w:type="dxa"/>
          </w:tcPr>
          <w:p w14:paraId="6951970D" w14:textId="77777777" w:rsidR="00D14FFD" w:rsidRPr="00FC4A2B" w:rsidRDefault="00D14FFD" w:rsidP="00245FDF">
            <w:pPr>
              <w:pStyle w:val="Bodyjustified"/>
            </w:pPr>
            <w:r w:rsidRPr="00FC4A2B">
              <w:t>25</w:t>
            </w:r>
          </w:p>
        </w:tc>
        <w:tc>
          <w:tcPr>
            <w:tcW w:w="1276" w:type="dxa"/>
          </w:tcPr>
          <w:p w14:paraId="7A1CC4C8" w14:textId="4C470025" w:rsidR="00D14FFD" w:rsidRPr="00FC4A2B" w:rsidRDefault="00D14FFD" w:rsidP="00245FDF">
            <w:pPr>
              <w:pStyle w:val="Bodyjustified"/>
            </w:pPr>
            <w:r>
              <w:t>DH50154</w:t>
            </w:r>
          </w:p>
        </w:tc>
        <w:tc>
          <w:tcPr>
            <w:tcW w:w="2778" w:type="dxa"/>
          </w:tcPr>
          <w:p w14:paraId="0DEC8225" w14:textId="5F192479" w:rsidR="00D14FFD" w:rsidRDefault="00D14FFD" w:rsidP="00D14FFD">
            <w:pPr>
              <w:pStyle w:val="Bodyjustified"/>
              <w:jc w:val="left"/>
            </w:pPr>
            <w:r>
              <w:t>Ceramic Pill D (Anode Lead)</w:t>
            </w:r>
          </w:p>
        </w:tc>
        <w:tc>
          <w:tcPr>
            <w:tcW w:w="1247" w:type="dxa"/>
          </w:tcPr>
          <w:p w14:paraId="7C55BF59" w14:textId="371A7AF9" w:rsidR="00D14FFD" w:rsidRPr="00FC4A2B" w:rsidRDefault="00D14FFD" w:rsidP="00245FDF">
            <w:pPr>
              <w:pStyle w:val="Bodyjustified"/>
            </w:pPr>
            <w:r>
              <w:t>0.3</w:t>
            </w:r>
          </w:p>
        </w:tc>
        <w:tc>
          <w:tcPr>
            <w:tcW w:w="850" w:type="dxa"/>
          </w:tcPr>
          <w:p w14:paraId="7C14AC53" w14:textId="33E77FC7" w:rsidR="00D14FFD" w:rsidRPr="00FC4A2B" w:rsidRDefault="00D14FFD" w:rsidP="00245FDF">
            <w:pPr>
              <w:pStyle w:val="Bodyjustified"/>
            </w:pPr>
            <w:r>
              <w:t>E2</w:t>
            </w:r>
          </w:p>
        </w:tc>
        <w:tc>
          <w:tcPr>
            <w:tcW w:w="851" w:type="dxa"/>
          </w:tcPr>
          <w:p w14:paraId="0CC9E986" w14:textId="531DC671" w:rsidR="00D14FFD" w:rsidRPr="00FC4A2B" w:rsidRDefault="00D14FFD" w:rsidP="00245FDF">
            <w:pPr>
              <w:pStyle w:val="Bodyjustified"/>
            </w:pPr>
            <w:r>
              <w:t>D7</w:t>
            </w:r>
          </w:p>
        </w:tc>
        <w:tc>
          <w:tcPr>
            <w:tcW w:w="794" w:type="dxa"/>
          </w:tcPr>
          <w:p w14:paraId="7AC254FC" w14:textId="19CA7E91" w:rsidR="00D14FFD" w:rsidRPr="00FC4A2B" w:rsidRDefault="00D14FFD" w:rsidP="00245FDF">
            <w:pPr>
              <w:pStyle w:val="Bodyjustified"/>
            </w:pPr>
            <w:r>
              <w:t>0.02</w:t>
            </w:r>
          </w:p>
        </w:tc>
      </w:tr>
      <w:tr w:rsidR="00D14FFD" w:rsidRPr="00FC4A2B" w14:paraId="2A8843B1" w14:textId="2829E0AE" w:rsidTr="00DE2CA4">
        <w:trPr>
          <w:trHeight w:val="284"/>
        </w:trPr>
        <w:tc>
          <w:tcPr>
            <w:tcW w:w="907" w:type="dxa"/>
          </w:tcPr>
          <w:p w14:paraId="39540B58" w14:textId="77777777" w:rsidR="00D14FFD" w:rsidRPr="00FC4A2B" w:rsidRDefault="00D14FFD" w:rsidP="00245FDF">
            <w:pPr>
              <w:pStyle w:val="Bodyjustified"/>
            </w:pPr>
            <w:r w:rsidRPr="00FC4A2B">
              <w:t>26</w:t>
            </w:r>
          </w:p>
        </w:tc>
        <w:tc>
          <w:tcPr>
            <w:tcW w:w="1276" w:type="dxa"/>
          </w:tcPr>
          <w:p w14:paraId="6843FEC4" w14:textId="7D380DA8" w:rsidR="00D14FFD" w:rsidRPr="00FC4A2B" w:rsidRDefault="00D14FFD" w:rsidP="00245FDF">
            <w:pPr>
              <w:pStyle w:val="Bodyjustified"/>
            </w:pPr>
            <w:r>
              <w:t>DH50154</w:t>
            </w:r>
          </w:p>
        </w:tc>
        <w:tc>
          <w:tcPr>
            <w:tcW w:w="2778" w:type="dxa"/>
          </w:tcPr>
          <w:p w14:paraId="2E6E8405" w14:textId="62992D04" w:rsidR="00D14FFD" w:rsidRDefault="00D14FFD" w:rsidP="00D14FFD">
            <w:pPr>
              <w:pStyle w:val="Bodyjustified"/>
              <w:jc w:val="left"/>
            </w:pPr>
            <w:r>
              <w:t>Ceramic Pill E (2 Leads)</w:t>
            </w:r>
          </w:p>
        </w:tc>
        <w:tc>
          <w:tcPr>
            <w:tcW w:w="1247" w:type="dxa"/>
          </w:tcPr>
          <w:p w14:paraId="473A77A4" w14:textId="45497732" w:rsidR="00D14FFD" w:rsidRPr="00FC4A2B" w:rsidRDefault="00D14FFD" w:rsidP="00245FDF">
            <w:pPr>
              <w:pStyle w:val="Bodyjustified"/>
            </w:pPr>
            <w:r>
              <w:t>0.3</w:t>
            </w:r>
          </w:p>
        </w:tc>
        <w:tc>
          <w:tcPr>
            <w:tcW w:w="850" w:type="dxa"/>
          </w:tcPr>
          <w:p w14:paraId="3D742DB4" w14:textId="63C16759" w:rsidR="00D14FFD" w:rsidRPr="00FC4A2B" w:rsidRDefault="00D14FFD" w:rsidP="00245FDF">
            <w:pPr>
              <w:pStyle w:val="Bodyjustified"/>
            </w:pPr>
            <w:r>
              <w:t>E2</w:t>
            </w:r>
          </w:p>
        </w:tc>
        <w:tc>
          <w:tcPr>
            <w:tcW w:w="851" w:type="dxa"/>
          </w:tcPr>
          <w:p w14:paraId="47663BA0" w14:textId="0DA69A46" w:rsidR="00D14FFD" w:rsidRPr="00FC4A2B" w:rsidRDefault="00D14FFD" w:rsidP="00245FDF">
            <w:pPr>
              <w:pStyle w:val="Bodyjustified"/>
            </w:pPr>
            <w:r>
              <w:t>E2</w:t>
            </w:r>
          </w:p>
        </w:tc>
        <w:tc>
          <w:tcPr>
            <w:tcW w:w="794" w:type="dxa"/>
          </w:tcPr>
          <w:p w14:paraId="0C861E1A" w14:textId="08664790" w:rsidR="00D14FFD" w:rsidRPr="00FC4A2B" w:rsidRDefault="00D14FFD" w:rsidP="00245FDF">
            <w:pPr>
              <w:pStyle w:val="Bodyjustified"/>
            </w:pPr>
            <w:r>
              <w:t>0.02</w:t>
            </w:r>
          </w:p>
        </w:tc>
      </w:tr>
      <w:tr w:rsidR="00D14FFD" w:rsidRPr="00FC4A2B" w14:paraId="628D8EAE" w14:textId="4F578349" w:rsidTr="00DE2CA4">
        <w:trPr>
          <w:trHeight w:val="284"/>
        </w:trPr>
        <w:tc>
          <w:tcPr>
            <w:tcW w:w="907" w:type="dxa"/>
          </w:tcPr>
          <w:p w14:paraId="4899B92A" w14:textId="77777777" w:rsidR="00D14FFD" w:rsidRPr="00FC4A2B" w:rsidRDefault="00D14FFD" w:rsidP="00245FDF">
            <w:pPr>
              <w:pStyle w:val="Bodyjustified"/>
            </w:pPr>
            <w:r w:rsidRPr="00FC4A2B">
              <w:t>27</w:t>
            </w:r>
          </w:p>
        </w:tc>
        <w:tc>
          <w:tcPr>
            <w:tcW w:w="1276" w:type="dxa"/>
          </w:tcPr>
          <w:p w14:paraId="4C614E42" w14:textId="08CFF6E0" w:rsidR="00D14FFD" w:rsidRPr="00FC4A2B" w:rsidRDefault="00D14FFD" w:rsidP="00245FDF">
            <w:pPr>
              <w:pStyle w:val="Bodyjustified"/>
            </w:pPr>
            <w:r>
              <w:t>DH50154</w:t>
            </w:r>
          </w:p>
        </w:tc>
        <w:tc>
          <w:tcPr>
            <w:tcW w:w="2778" w:type="dxa"/>
          </w:tcPr>
          <w:p w14:paraId="78E9FB86" w14:textId="2960E459" w:rsidR="00D14FFD" w:rsidRDefault="00D14FFD" w:rsidP="00D14FFD">
            <w:pPr>
              <w:pStyle w:val="Bodyjustified"/>
              <w:jc w:val="left"/>
            </w:pPr>
            <w:r>
              <w:t xml:space="preserve">Ceramic Pill F </w:t>
            </w:r>
            <w:r w:rsidRPr="008021F0">
              <w:t>(Anode Lead)</w:t>
            </w:r>
          </w:p>
        </w:tc>
        <w:tc>
          <w:tcPr>
            <w:tcW w:w="1247" w:type="dxa"/>
          </w:tcPr>
          <w:p w14:paraId="678BB826" w14:textId="60CB78E6" w:rsidR="00D14FFD" w:rsidRPr="00FC4A2B" w:rsidRDefault="00D14FFD" w:rsidP="00245FDF">
            <w:pPr>
              <w:pStyle w:val="Bodyjustified"/>
            </w:pPr>
            <w:r>
              <w:t>0.3</w:t>
            </w:r>
          </w:p>
        </w:tc>
        <w:tc>
          <w:tcPr>
            <w:tcW w:w="850" w:type="dxa"/>
          </w:tcPr>
          <w:p w14:paraId="77F6E022" w14:textId="07424412" w:rsidR="00D14FFD" w:rsidRPr="00FC4A2B" w:rsidRDefault="00D14FFD" w:rsidP="00245FDF">
            <w:pPr>
              <w:pStyle w:val="Bodyjustified"/>
            </w:pPr>
            <w:r>
              <w:t>E2</w:t>
            </w:r>
          </w:p>
        </w:tc>
        <w:tc>
          <w:tcPr>
            <w:tcW w:w="851" w:type="dxa"/>
          </w:tcPr>
          <w:p w14:paraId="7B0B82AB" w14:textId="143A197E" w:rsidR="00D14FFD" w:rsidRPr="00FC4A2B" w:rsidRDefault="00D14FFD" w:rsidP="00245FDF">
            <w:pPr>
              <w:pStyle w:val="Bodyjustified"/>
            </w:pPr>
            <w:r>
              <w:t>D7</w:t>
            </w:r>
          </w:p>
        </w:tc>
        <w:tc>
          <w:tcPr>
            <w:tcW w:w="794" w:type="dxa"/>
          </w:tcPr>
          <w:p w14:paraId="2534B323" w14:textId="56D40C58" w:rsidR="00D14FFD" w:rsidRPr="00FC4A2B" w:rsidRDefault="00D14FFD" w:rsidP="00245FDF">
            <w:pPr>
              <w:pStyle w:val="Bodyjustified"/>
            </w:pPr>
            <w:r>
              <w:t>0.02</w:t>
            </w:r>
          </w:p>
        </w:tc>
      </w:tr>
      <w:tr w:rsidR="00D14FFD" w:rsidRPr="00FC4A2B" w14:paraId="6280AB99" w14:textId="21D11972" w:rsidTr="00DE2CA4">
        <w:trPr>
          <w:trHeight w:val="284"/>
        </w:trPr>
        <w:tc>
          <w:tcPr>
            <w:tcW w:w="907" w:type="dxa"/>
          </w:tcPr>
          <w:p w14:paraId="6BA79209" w14:textId="77777777" w:rsidR="00D14FFD" w:rsidRPr="00FC4A2B" w:rsidRDefault="00D14FFD" w:rsidP="00245FDF">
            <w:pPr>
              <w:pStyle w:val="Bodyjustified"/>
            </w:pPr>
            <w:r w:rsidRPr="00FC4A2B">
              <w:t>28</w:t>
            </w:r>
          </w:p>
        </w:tc>
        <w:tc>
          <w:tcPr>
            <w:tcW w:w="1276" w:type="dxa"/>
          </w:tcPr>
          <w:p w14:paraId="169A4188" w14:textId="59E8951D" w:rsidR="00D14FFD" w:rsidRPr="00FC4A2B" w:rsidRDefault="00D14FFD" w:rsidP="00245FDF">
            <w:pPr>
              <w:pStyle w:val="Bodyjustified"/>
            </w:pPr>
            <w:r>
              <w:t>DH50154</w:t>
            </w:r>
          </w:p>
        </w:tc>
        <w:tc>
          <w:tcPr>
            <w:tcW w:w="2778" w:type="dxa"/>
          </w:tcPr>
          <w:p w14:paraId="50B777B7" w14:textId="0524E169" w:rsidR="00D14FFD" w:rsidRDefault="00D14FFD" w:rsidP="00D14FFD">
            <w:pPr>
              <w:pStyle w:val="Bodyjustified"/>
              <w:jc w:val="left"/>
            </w:pPr>
            <w:r>
              <w:t>Ceramic Pill G</w:t>
            </w:r>
          </w:p>
        </w:tc>
        <w:tc>
          <w:tcPr>
            <w:tcW w:w="1247" w:type="dxa"/>
          </w:tcPr>
          <w:p w14:paraId="70A7593A" w14:textId="43633A11" w:rsidR="00D14FFD" w:rsidRPr="00FC4A2B" w:rsidRDefault="00D14FFD" w:rsidP="00245FDF">
            <w:pPr>
              <w:pStyle w:val="Bodyjustified"/>
            </w:pPr>
            <w:r>
              <w:t>0.37</w:t>
            </w:r>
          </w:p>
        </w:tc>
        <w:tc>
          <w:tcPr>
            <w:tcW w:w="850" w:type="dxa"/>
          </w:tcPr>
          <w:p w14:paraId="3141B660" w14:textId="279DDE9E" w:rsidR="00D14FFD" w:rsidRPr="00FC4A2B" w:rsidRDefault="00D14FFD" w:rsidP="00245FDF">
            <w:pPr>
              <w:pStyle w:val="Bodyjustified"/>
            </w:pPr>
            <w:r>
              <w:t>D7</w:t>
            </w:r>
          </w:p>
        </w:tc>
        <w:tc>
          <w:tcPr>
            <w:tcW w:w="851" w:type="dxa"/>
          </w:tcPr>
          <w:p w14:paraId="4CDBD436" w14:textId="6E721BA0" w:rsidR="00D14FFD" w:rsidRPr="00FC4A2B" w:rsidRDefault="00D14FFD" w:rsidP="00245FDF">
            <w:pPr>
              <w:pStyle w:val="Bodyjustified"/>
            </w:pPr>
            <w:r>
              <w:t>A7</w:t>
            </w:r>
          </w:p>
        </w:tc>
        <w:tc>
          <w:tcPr>
            <w:tcW w:w="794" w:type="dxa"/>
          </w:tcPr>
          <w:p w14:paraId="490C1BF1" w14:textId="7342E908" w:rsidR="00D14FFD" w:rsidRPr="00FC4A2B" w:rsidRDefault="00D14FFD" w:rsidP="00245FDF">
            <w:pPr>
              <w:pStyle w:val="Bodyjustified"/>
            </w:pPr>
            <w:r>
              <w:t>0.15</w:t>
            </w:r>
          </w:p>
        </w:tc>
      </w:tr>
      <w:tr w:rsidR="00D14FFD" w:rsidRPr="00FC4A2B" w14:paraId="31B8ACA8" w14:textId="77602252" w:rsidTr="00DE2CA4">
        <w:trPr>
          <w:trHeight w:val="284"/>
        </w:trPr>
        <w:tc>
          <w:tcPr>
            <w:tcW w:w="907" w:type="dxa"/>
          </w:tcPr>
          <w:p w14:paraId="7D43F75A" w14:textId="77777777" w:rsidR="00D14FFD" w:rsidRPr="00FC4A2B" w:rsidRDefault="00D14FFD" w:rsidP="00245FDF">
            <w:pPr>
              <w:pStyle w:val="Bodyjustified"/>
            </w:pPr>
            <w:r w:rsidRPr="00FC4A2B">
              <w:t>29</w:t>
            </w:r>
          </w:p>
        </w:tc>
        <w:tc>
          <w:tcPr>
            <w:tcW w:w="1276" w:type="dxa"/>
          </w:tcPr>
          <w:p w14:paraId="337531AE" w14:textId="0AEA12AB" w:rsidR="00D14FFD" w:rsidRPr="00FC4A2B" w:rsidRDefault="00D14FFD" w:rsidP="00245FDF">
            <w:pPr>
              <w:pStyle w:val="Bodyjustified"/>
            </w:pPr>
            <w:r>
              <w:t>DH50155</w:t>
            </w:r>
          </w:p>
        </w:tc>
        <w:tc>
          <w:tcPr>
            <w:tcW w:w="2778" w:type="dxa"/>
          </w:tcPr>
          <w:p w14:paraId="0F5F1475" w14:textId="0686470C" w:rsidR="00D14FFD" w:rsidRDefault="00D14FFD" w:rsidP="00D14FFD">
            <w:pPr>
              <w:pStyle w:val="Bodyjustified"/>
              <w:jc w:val="left"/>
            </w:pPr>
            <w:r>
              <w:t>Ceramic Pill A (2 Leads)</w:t>
            </w:r>
          </w:p>
        </w:tc>
        <w:tc>
          <w:tcPr>
            <w:tcW w:w="1247" w:type="dxa"/>
          </w:tcPr>
          <w:p w14:paraId="0F1F56C9" w14:textId="297883A5" w:rsidR="00D14FFD" w:rsidRPr="00FC4A2B" w:rsidRDefault="00D14FFD" w:rsidP="00245FDF">
            <w:pPr>
              <w:pStyle w:val="Bodyjustified"/>
            </w:pPr>
            <w:r>
              <w:t>0.36</w:t>
            </w:r>
          </w:p>
        </w:tc>
        <w:tc>
          <w:tcPr>
            <w:tcW w:w="850" w:type="dxa"/>
          </w:tcPr>
          <w:p w14:paraId="77DF9C2D" w14:textId="551CD097" w:rsidR="00D14FFD" w:rsidRPr="00FC4A2B" w:rsidRDefault="00D14FFD" w:rsidP="00245FDF">
            <w:pPr>
              <w:pStyle w:val="Bodyjustified"/>
            </w:pPr>
            <w:r>
              <w:t>E2</w:t>
            </w:r>
          </w:p>
        </w:tc>
        <w:tc>
          <w:tcPr>
            <w:tcW w:w="851" w:type="dxa"/>
          </w:tcPr>
          <w:p w14:paraId="5F66669D" w14:textId="4D7B0539" w:rsidR="00D14FFD" w:rsidRPr="00FC4A2B" w:rsidRDefault="00D14FFD" w:rsidP="00245FDF">
            <w:pPr>
              <w:pStyle w:val="Bodyjustified"/>
            </w:pPr>
            <w:r>
              <w:t>E2</w:t>
            </w:r>
          </w:p>
        </w:tc>
        <w:tc>
          <w:tcPr>
            <w:tcW w:w="794" w:type="dxa"/>
          </w:tcPr>
          <w:p w14:paraId="31C5E791" w14:textId="4A38757C" w:rsidR="00D14FFD" w:rsidRPr="00FC4A2B" w:rsidRDefault="00D14FFD" w:rsidP="00245FDF">
            <w:pPr>
              <w:pStyle w:val="Bodyjustified"/>
            </w:pPr>
            <w:r>
              <w:t>0.02</w:t>
            </w:r>
          </w:p>
        </w:tc>
      </w:tr>
      <w:tr w:rsidR="00D14FFD" w:rsidRPr="00FC4A2B" w14:paraId="2D48653E" w14:textId="4479E848" w:rsidTr="00DE2CA4">
        <w:trPr>
          <w:trHeight w:val="284"/>
        </w:trPr>
        <w:tc>
          <w:tcPr>
            <w:tcW w:w="907" w:type="dxa"/>
          </w:tcPr>
          <w:p w14:paraId="14C48652" w14:textId="77777777" w:rsidR="00D14FFD" w:rsidRPr="00FC4A2B" w:rsidRDefault="00D14FFD" w:rsidP="00245FDF">
            <w:pPr>
              <w:pStyle w:val="Bodyjustified"/>
            </w:pPr>
            <w:r w:rsidRPr="00FC4A2B">
              <w:t>30</w:t>
            </w:r>
          </w:p>
        </w:tc>
        <w:tc>
          <w:tcPr>
            <w:tcW w:w="1276" w:type="dxa"/>
          </w:tcPr>
          <w:p w14:paraId="5261B0BC" w14:textId="6E978822" w:rsidR="00D14FFD" w:rsidRPr="00FC4A2B" w:rsidRDefault="00D14FFD" w:rsidP="00245FDF">
            <w:pPr>
              <w:pStyle w:val="Bodyjustified"/>
            </w:pPr>
            <w:r>
              <w:t>DH50155</w:t>
            </w:r>
          </w:p>
        </w:tc>
        <w:tc>
          <w:tcPr>
            <w:tcW w:w="2778" w:type="dxa"/>
          </w:tcPr>
          <w:p w14:paraId="1F63887D" w14:textId="68603926" w:rsidR="00D14FFD" w:rsidRDefault="00D14FFD" w:rsidP="00D14FFD">
            <w:pPr>
              <w:pStyle w:val="Bodyjustified"/>
              <w:jc w:val="left"/>
            </w:pPr>
            <w:r>
              <w:t>Ceramic Pill B</w:t>
            </w:r>
          </w:p>
        </w:tc>
        <w:tc>
          <w:tcPr>
            <w:tcW w:w="1247" w:type="dxa"/>
          </w:tcPr>
          <w:p w14:paraId="03796CB7" w14:textId="4DA072DE" w:rsidR="00D14FFD" w:rsidRPr="00FC4A2B" w:rsidRDefault="00D14FFD" w:rsidP="00245FDF">
            <w:pPr>
              <w:pStyle w:val="Bodyjustified"/>
            </w:pPr>
            <w:r>
              <w:t>0.36</w:t>
            </w:r>
          </w:p>
        </w:tc>
        <w:tc>
          <w:tcPr>
            <w:tcW w:w="850" w:type="dxa"/>
          </w:tcPr>
          <w:p w14:paraId="781FD650" w14:textId="5D65DB5E" w:rsidR="00D14FFD" w:rsidRPr="00FC4A2B" w:rsidRDefault="00D14FFD" w:rsidP="00245FDF">
            <w:pPr>
              <w:pStyle w:val="Bodyjustified"/>
            </w:pPr>
            <w:r>
              <w:t>D7</w:t>
            </w:r>
          </w:p>
        </w:tc>
        <w:tc>
          <w:tcPr>
            <w:tcW w:w="851" w:type="dxa"/>
          </w:tcPr>
          <w:p w14:paraId="77D23F1F" w14:textId="279D84FC" w:rsidR="00D14FFD" w:rsidRPr="00FC4A2B" w:rsidRDefault="00D14FFD" w:rsidP="00245FDF">
            <w:pPr>
              <w:pStyle w:val="Bodyjustified"/>
            </w:pPr>
            <w:r>
              <w:t>D7</w:t>
            </w:r>
          </w:p>
        </w:tc>
        <w:tc>
          <w:tcPr>
            <w:tcW w:w="794" w:type="dxa"/>
          </w:tcPr>
          <w:p w14:paraId="21ACBB98" w14:textId="72FFF7E7" w:rsidR="00D14FFD" w:rsidRPr="00FC4A2B" w:rsidRDefault="00D14FFD" w:rsidP="00245FDF">
            <w:pPr>
              <w:pStyle w:val="Bodyjustified"/>
            </w:pPr>
            <w:r>
              <w:t>0.02</w:t>
            </w:r>
          </w:p>
        </w:tc>
      </w:tr>
      <w:tr w:rsidR="00D14FFD" w:rsidRPr="00FC4A2B" w14:paraId="7EF87347" w14:textId="50175186" w:rsidTr="00DE2CA4">
        <w:trPr>
          <w:trHeight w:val="284"/>
        </w:trPr>
        <w:tc>
          <w:tcPr>
            <w:tcW w:w="907" w:type="dxa"/>
          </w:tcPr>
          <w:p w14:paraId="4D60CB52" w14:textId="77777777" w:rsidR="00D14FFD" w:rsidRPr="00FC4A2B" w:rsidRDefault="00D14FFD" w:rsidP="00245FDF">
            <w:pPr>
              <w:pStyle w:val="Bodyjustified"/>
            </w:pPr>
            <w:r w:rsidRPr="00FC4A2B">
              <w:t>31</w:t>
            </w:r>
          </w:p>
        </w:tc>
        <w:tc>
          <w:tcPr>
            <w:tcW w:w="1276" w:type="dxa"/>
          </w:tcPr>
          <w:p w14:paraId="1564F3CA" w14:textId="4D2233B2" w:rsidR="00D14FFD" w:rsidRPr="00FC4A2B" w:rsidRDefault="00D14FFD" w:rsidP="00245FDF">
            <w:pPr>
              <w:pStyle w:val="Bodyjustified"/>
            </w:pPr>
            <w:r>
              <w:t>DH50155</w:t>
            </w:r>
          </w:p>
        </w:tc>
        <w:tc>
          <w:tcPr>
            <w:tcW w:w="2778" w:type="dxa"/>
          </w:tcPr>
          <w:p w14:paraId="3D020005" w14:textId="4E7D63EF" w:rsidR="00D14FFD" w:rsidRDefault="00D14FFD" w:rsidP="00D14FFD">
            <w:pPr>
              <w:pStyle w:val="Bodyjustified"/>
              <w:jc w:val="left"/>
            </w:pPr>
            <w:r>
              <w:t>Ceramic Pill C (Cathode Lead)</w:t>
            </w:r>
          </w:p>
        </w:tc>
        <w:tc>
          <w:tcPr>
            <w:tcW w:w="1247" w:type="dxa"/>
          </w:tcPr>
          <w:p w14:paraId="5F6543B4" w14:textId="4877F515" w:rsidR="00D14FFD" w:rsidRPr="00FC4A2B" w:rsidRDefault="00D14FFD" w:rsidP="00245FDF">
            <w:pPr>
              <w:pStyle w:val="Bodyjustified"/>
            </w:pPr>
            <w:r>
              <w:t>0.36</w:t>
            </w:r>
          </w:p>
        </w:tc>
        <w:tc>
          <w:tcPr>
            <w:tcW w:w="850" w:type="dxa"/>
          </w:tcPr>
          <w:p w14:paraId="25B00620" w14:textId="7F80FE0A" w:rsidR="00D14FFD" w:rsidRPr="00FC4A2B" w:rsidRDefault="00D14FFD" w:rsidP="00245FDF">
            <w:pPr>
              <w:pStyle w:val="Bodyjustified"/>
            </w:pPr>
            <w:r>
              <w:t>D7</w:t>
            </w:r>
          </w:p>
        </w:tc>
        <w:tc>
          <w:tcPr>
            <w:tcW w:w="851" w:type="dxa"/>
          </w:tcPr>
          <w:p w14:paraId="5CD58C64" w14:textId="129ECA7C" w:rsidR="00D14FFD" w:rsidRPr="00FC4A2B" w:rsidRDefault="00D14FFD" w:rsidP="00245FDF">
            <w:pPr>
              <w:pStyle w:val="Bodyjustified"/>
            </w:pPr>
            <w:r>
              <w:t>E2</w:t>
            </w:r>
          </w:p>
        </w:tc>
        <w:tc>
          <w:tcPr>
            <w:tcW w:w="794" w:type="dxa"/>
          </w:tcPr>
          <w:p w14:paraId="37925ACD" w14:textId="60D63B4C" w:rsidR="00D14FFD" w:rsidRPr="00FC4A2B" w:rsidRDefault="00D14FFD" w:rsidP="00245FDF">
            <w:pPr>
              <w:pStyle w:val="Bodyjustified"/>
            </w:pPr>
            <w:r>
              <w:t>0.02</w:t>
            </w:r>
          </w:p>
        </w:tc>
      </w:tr>
      <w:tr w:rsidR="00D14FFD" w:rsidRPr="00FC4A2B" w14:paraId="09B6B9CF" w14:textId="64414F8F" w:rsidTr="00DE2CA4">
        <w:trPr>
          <w:trHeight w:val="284"/>
        </w:trPr>
        <w:tc>
          <w:tcPr>
            <w:tcW w:w="907" w:type="dxa"/>
          </w:tcPr>
          <w:p w14:paraId="1C6B6AA0" w14:textId="77777777" w:rsidR="00D14FFD" w:rsidRPr="00FC4A2B" w:rsidRDefault="00D14FFD" w:rsidP="00245FDF">
            <w:pPr>
              <w:pStyle w:val="Bodyjustified"/>
            </w:pPr>
            <w:r w:rsidRPr="00FC4A2B">
              <w:t>32</w:t>
            </w:r>
          </w:p>
        </w:tc>
        <w:tc>
          <w:tcPr>
            <w:tcW w:w="1276" w:type="dxa"/>
          </w:tcPr>
          <w:p w14:paraId="5FE62AF4" w14:textId="35002718" w:rsidR="00D14FFD" w:rsidRPr="00FC4A2B" w:rsidRDefault="00D14FFD" w:rsidP="00245FDF">
            <w:pPr>
              <w:pStyle w:val="Bodyjustified"/>
            </w:pPr>
            <w:r>
              <w:t>DH50155</w:t>
            </w:r>
          </w:p>
        </w:tc>
        <w:tc>
          <w:tcPr>
            <w:tcW w:w="2778" w:type="dxa"/>
          </w:tcPr>
          <w:p w14:paraId="52A107BF" w14:textId="3B6FAEB4" w:rsidR="00D14FFD" w:rsidRDefault="00D14FFD" w:rsidP="00D14FFD">
            <w:pPr>
              <w:pStyle w:val="Bodyjustified"/>
              <w:jc w:val="left"/>
            </w:pPr>
            <w:r>
              <w:t>Ceramic Pill D (Anode Lead)</w:t>
            </w:r>
          </w:p>
        </w:tc>
        <w:tc>
          <w:tcPr>
            <w:tcW w:w="1247" w:type="dxa"/>
          </w:tcPr>
          <w:p w14:paraId="07B84C88" w14:textId="10C78E0B" w:rsidR="00D14FFD" w:rsidRPr="00FC4A2B" w:rsidRDefault="00D14FFD" w:rsidP="00245FDF">
            <w:pPr>
              <w:pStyle w:val="Bodyjustified"/>
            </w:pPr>
            <w:r>
              <w:t>0.36</w:t>
            </w:r>
          </w:p>
        </w:tc>
        <w:tc>
          <w:tcPr>
            <w:tcW w:w="850" w:type="dxa"/>
          </w:tcPr>
          <w:p w14:paraId="129D2571" w14:textId="50D75E55" w:rsidR="00D14FFD" w:rsidRPr="00FC4A2B" w:rsidRDefault="00D14FFD" w:rsidP="00245FDF">
            <w:pPr>
              <w:pStyle w:val="Bodyjustified"/>
            </w:pPr>
            <w:r>
              <w:t>E2</w:t>
            </w:r>
          </w:p>
        </w:tc>
        <w:tc>
          <w:tcPr>
            <w:tcW w:w="851" w:type="dxa"/>
          </w:tcPr>
          <w:p w14:paraId="161A8BE0" w14:textId="714AD0A5" w:rsidR="00D14FFD" w:rsidRPr="00FC4A2B" w:rsidRDefault="00D14FFD" w:rsidP="00245FDF">
            <w:pPr>
              <w:pStyle w:val="Bodyjustified"/>
            </w:pPr>
            <w:r>
              <w:t>D7</w:t>
            </w:r>
          </w:p>
        </w:tc>
        <w:tc>
          <w:tcPr>
            <w:tcW w:w="794" w:type="dxa"/>
          </w:tcPr>
          <w:p w14:paraId="455E0976" w14:textId="15ADBF7C" w:rsidR="00D14FFD" w:rsidRPr="00FC4A2B" w:rsidRDefault="00D14FFD" w:rsidP="00245FDF">
            <w:pPr>
              <w:pStyle w:val="Bodyjustified"/>
            </w:pPr>
            <w:r>
              <w:t>0.02</w:t>
            </w:r>
          </w:p>
        </w:tc>
      </w:tr>
      <w:tr w:rsidR="00D14FFD" w:rsidRPr="00FC4A2B" w14:paraId="37DE8963" w14:textId="71D90E78" w:rsidTr="00DE2CA4">
        <w:trPr>
          <w:trHeight w:val="284"/>
        </w:trPr>
        <w:tc>
          <w:tcPr>
            <w:tcW w:w="907" w:type="dxa"/>
          </w:tcPr>
          <w:p w14:paraId="4202FCD0" w14:textId="77777777" w:rsidR="00D14FFD" w:rsidRPr="00FC4A2B" w:rsidRDefault="00D14FFD" w:rsidP="00245FDF">
            <w:pPr>
              <w:pStyle w:val="Bodyjustified"/>
            </w:pPr>
            <w:r w:rsidRPr="00FC4A2B">
              <w:t>33</w:t>
            </w:r>
          </w:p>
        </w:tc>
        <w:tc>
          <w:tcPr>
            <w:tcW w:w="1276" w:type="dxa"/>
          </w:tcPr>
          <w:p w14:paraId="07A97D66" w14:textId="32227D72" w:rsidR="00D14FFD" w:rsidRPr="00FC4A2B" w:rsidRDefault="00D14FFD" w:rsidP="00245FDF">
            <w:pPr>
              <w:pStyle w:val="Bodyjustified"/>
            </w:pPr>
            <w:r>
              <w:t>DH50155</w:t>
            </w:r>
          </w:p>
        </w:tc>
        <w:tc>
          <w:tcPr>
            <w:tcW w:w="2778" w:type="dxa"/>
          </w:tcPr>
          <w:p w14:paraId="2061EC74" w14:textId="468DF1ED" w:rsidR="00D14FFD" w:rsidRDefault="00D14FFD" w:rsidP="00D14FFD">
            <w:pPr>
              <w:pStyle w:val="Bodyjustified"/>
              <w:jc w:val="left"/>
            </w:pPr>
            <w:r>
              <w:t>Ceramic Pill E (2 Leads)</w:t>
            </w:r>
          </w:p>
        </w:tc>
        <w:tc>
          <w:tcPr>
            <w:tcW w:w="1247" w:type="dxa"/>
          </w:tcPr>
          <w:p w14:paraId="33F4B486" w14:textId="06B31CBB" w:rsidR="00D14FFD" w:rsidRPr="00FC4A2B" w:rsidRDefault="00D14FFD" w:rsidP="00245FDF">
            <w:pPr>
              <w:pStyle w:val="Bodyjustified"/>
            </w:pPr>
            <w:r>
              <w:t>0.36</w:t>
            </w:r>
          </w:p>
        </w:tc>
        <w:tc>
          <w:tcPr>
            <w:tcW w:w="850" w:type="dxa"/>
          </w:tcPr>
          <w:p w14:paraId="1ABD5006" w14:textId="19AAC9DD" w:rsidR="00D14FFD" w:rsidRPr="00FC4A2B" w:rsidRDefault="00D14FFD" w:rsidP="00245FDF">
            <w:pPr>
              <w:pStyle w:val="Bodyjustified"/>
            </w:pPr>
            <w:r>
              <w:t>E2</w:t>
            </w:r>
          </w:p>
        </w:tc>
        <w:tc>
          <w:tcPr>
            <w:tcW w:w="851" w:type="dxa"/>
          </w:tcPr>
          <w:p w14:paraId="006DC0AD" w14:textId="480EEDB0" w:rsidR="00D14FFD" w:rsidRPr="00FC4A2B" w:rsidRDefault="00D14FFD" w:rsidP="00245FDF">
            <w:pPr>
              <w:pStyle w:val="Bodyjustified"/>
            </w:pPr>
            <w:r>
              <w:t>E2</w:t>
            </w:r>
          </w:p>
        </w:tc>
        <w:tc>
          <w:tcPr>
            <w:tcW w:w="794" w:type="dxa"/>
          </w:tcPr>
          <w:p w14:paraId="1576C69F" w14:textId="4597A89A" w:rsidR="00D14FFD" w:rsidRPr="00FC4A2B" w:rsidRDefault="00D14FFD" w:rsidP="00245FDF">
            <w:pPr>
              <w:pStyle w:val="Bodyjustified"/>
            </w:pPr>
            <w:r>
              <w:t>0.02</w:t>
            </w:r>
          </w:p>
        </w:tc>
      </w:tr>
      <w:tr w:rsidR="00D14FFD" w:rsidRPr="00FC4A2B" w14:paraId="06199F22" w14:textId="1F90DD67" w:rsidTr="00DE2CA4">
        <w:trPr>
          <w:trHeight w:val="284"/>
        </w:trPr>
        <w:tc>
          <w:tcPr>
            <w:tcW w:w="907" w:type="dxa"/>
          </w:tcPr>
          <w:p w14:paraId="6F497241" w14:textId="77777777" w:rsidR="00D14FFD" w:rsidRPr="00FC4A2B" w:rsidRDefault="00D14FFD" w:rsidP="00245FDF">
            <w:pPr>
              <w:pStyle w:val="Bodyjustified"/>
            </w:pPr>
            <w:r w:rsidRPr="00FC4A2B">
              <w:t>34</w:t>
            </w:r>
          </w:p>
        </w:tc>
        <w:tc>
          <w:tcPr>
            <w:tcW w:w="1276" w:type="dxa"/>
          </w:tcPr>
          <w:p w14:paraId="6FB118E7" w14:textId="78AE96BF" w:rsidR="00D14FFD" w:rsidRPr="00FC4A2B" w:rsidRDefault="00D14FFD" w:rsidP="00245FDF">
            <w:pPr>
              <w:pStyle w:val="Bodyjustified"/>
            </w:pPr>
            <w:r>
              <w:t>DH50155</w:t>
            </w:r>
          </w:p>
        </w:tc>
        <w:tc>
          <w:tcPr>
            <w:tcW w:w="2778" w:type="dxa"/>
          </w:tcPr>
          <w:p w14:paraId="3D42130A" w14:textId="4E86F653" w:rsidR="00D14FFD" w:rsidRDefault="00D14FFD" w:rsidP="00D14FFD">
            <w:pPr>
              <w:pStyle w:val="Bodyjustified"/>
              <w:jc w:val="left"/>
            </w:pPr>
            <w:r>
              <w:t xml:space="preserve">Ceramic Pill F </w:t>
            </w:r>
            <w:r w:rsidRPr="008021F0">
              <w:t>(Anode Lead)</w:t>
            </w:r>
          </w:p>
        </w:tc>
        <w:tc>
          <w:tcPr>
            <w:tcW w:w="1247" w:type="dxa"/>
          </w:tcPr>
          <w:p w14:paraId="176281A8" w14:textId="67B8F2A8" w:rsidR="00D14FFD" w:rsidRPr="00FC4A2B" w:rsidRDefault="00D14FFD" w:rsidP="00245FDF">
            <w:pPr>
              <w:pStyle w:val="Bodyjustified"/>
            </w:pPr>
            <w:r>
              <w:t>0.36</w:t>
            </w:r>
          </w:p>
        </w:tc>
        <w:tc>
          <w:tcPr>
            <w:tcW w:w="850" w:type="dxa"/>
          </w:tcPr>
          <w:p w14:paraId="68748D33" w14:textId="7A2D265C" w:rsidR="00D14FFD" w:rsidRPr="00FC4A2B" w:rsidRDefault="00D14FFD" w:rsidP="00245FDF">
            <w:pPr>
              <w:pStyle w:val="Bodyjustified"/>
            </w:pPr>
            <w:r>
              <w:t>E2</w:t>
            </w:r>
          </w:p>
        </w:tc>
        <w:tc>
          <w:tcPr>
            <w:tcW w:w="851" w:type="dxa"/>
          </w:tcPr>
          <w:p w14:paraId="4EA25AC9" w14:textId="312591A2" w:rsidR="00D14FFD" w:rsidRPr="00FC4A2B" w:rsidRDefault="00D14FFD" w:rsidP="00245FDF">
            <w:pPr>
              <w:pStyle w:val="Bodyjustified"/>
            </w:pPr>
            <w:r>
              <w:t>D7</w:t>
            </w:r>
          </w:p>
        </w:tc>
        <w:tc>
          <w:tcPr>
            <w:tcW w:w="794" w:type="dxa"/>
          </w:tcPr>
          <w:p w14:paraId="2A2A5BEF" w14:textId="662BEA65" w:rsidR="00D14FFD" w:rsidRPr="00FC4A2B" w:rsidRDefault="00D14FFD" w:rsidP="00245FDF">
            <w:pPr>
              <w:pStyle w:val="Bodyjustified"/>
            </w:pPr>
            <w:r>
              <w:t>0.02</w:t>
            </w:r>
          </w:p>
        </w:tc>
      </w:tr>
      <w:tr w:rsidR="00D14FFD" w:rsidRPr="00FC4A2B" w14:paraId="4E8993BF" w14:textId="40A1DEA1" w:rsidTr="00DE2CA4">
        <w:trPr>
          <w:trHeight w:val="284"/>
        </w:trPr>
        <w:tc>
          <w:tcPr>
            <w:tcW w:w="907" w:type="dxa"/>
          </w:tcPr>
          <w:p w14:paraId="1FFA8829" w14:textId="77777777" w:rsidR="00D14FFD" w:rsidRPr="00FC4A2B" w:rsidRDefault="00D14FFD" w:rsidP="00245FDF">
            <w:pPr>
              <w:pStyle w:val="Bodyjustified"/>
            </w:pPr>
            <w:r w:rsidRPr="00FC4A2B">
              <w:t>35</w:t>
            </w:r>
          </w:p>
        </w:tc>
        <w:tc>
          <w:tcPr>
            <w:tcW w:w="1276" w:type="dxa"/>
          </w:tcPr>
          <w:p w14:paraId="69465832" w14:textId="334FA267" w:rsidR="00D14FFD" w:rsidRPr="00FC4A2B" w:rsidRDefault="00D14FFD" w:rsidP="00245FDF">
            <w:pPr>
              <w:pStyle w:val="Bodyjustified"/>
            </w:pPr>
            <w:r>
              <w:t>DH50155</w:t>
            </w:r>
          </w:p>
        </w:tc>
        <w:tc>
          <w:tcPr>
            <w:tcW w:w="2778" w:type="dxa"/>
          </w:tcPr>
          <w:p w14:paraId="1C3CED1C" w14:textId="2AA4B734" w:rsidR="00D14FFD" w:rsidRDefault="00D14FFD" w:rsidP="00D14FFD">
            <w:pPr>
              <w:pStyle w:val="Bodyjustified"/>
              <w:jc w:val="left"/>
            </w:pPr>
            <w:r>
              <w:t>Ceramic Pill G</w:t>
            </w:r>
          </w:p>
        </w:tc>
        <w:tc>
          <w:tcPr>
            <w:tcW w:w="1247" w:type="dxa"/>
          </w:tcPr>
          <w:p w14:paraId="6F6E6B17" w14:textId="2AE131B6" w:rsidR="00D14FFD" w:rsidRPr="00FC4A2B" w:rsidRDefault="00D14FFD" w:rsidP="00627087">
            <w:pPr>
              <w:pStyle w:val="Bodyjustified"/>
            </w:pPr>
            <w:r>
              <w:t>0.43</w:t>
            </w:r>
          </w:p>
        </w:tc>
        <w:tc>
          <w:tcPr>
            <w:tcW w:w="850" w:type="dxa"/>
          </w:tcPr>
          <w:p w14:paraId="40914F2A" w14:textId="402B87AB" w:rsidR="00D14FFD" w:rsidRPr="00FC4A2B" w:rsidRDefault="00D14FFD" w:rsidP="00245FDF">
            <w:pPr>
              <w:pStyle w:val="Bodyjustified"/>
            </w:pPr>
            <w:r>
              <w:t>D7</w:t>
            </w:r>
          </w:p>
        </w:tc>
        <w:tc>
          <w:tcPr>
            <w:tcW w:w="851" w:type="dxa"/>
          </w:tcPr>
          <w:p w14:paraId="1AA2BA47" w14:textId="61007646" w:rsidR="00D14FFD" w:rsidRPr="00FC4A2B" w:rsidRDefault="00D14FFD" w:rsidP="00245FDF">
            <w:pPr>
              <w:pStyle w:val="Bodyjustified"/>
            </w:pPr>
            <w:r>
              <w:t>A7</w:t>
            </w:r>
          </w:p>
        </w:tc>
        <w:tc>
          <w:tcPr>
            <w:tcW w:w="794" w:type="dxa"/>
          </w:tcPr>
          <w:p w14:paraId="787557F7" w14:textId="68F2CF31" w:rsidR="00D14FFD" w:rsidRPr="00FC4A2B" w:rsidRDefault="00D14FFD" w:rsidP="00245FDF">
            <w:pPr>
              <w:pStyle w:val="Bodyjustified"/>
            </w:pPr>
            <w:r>
              <w:t>0.15</w:t>
            </w:r>
          </w:p>
        </w:tc>
      </w:tr>
      <w:tr w:rsidR="00D14FFD" w:rsidRPr="00FC4A2B" w14:paraId="291108E7" w14:textId="585F1424" w:rsidTr="00DE2CA4">
        <w:trPr>
          <w:trHeight w:val="284"/>
        </w:trPr>
        <w:tc>
          <w:tcPr>
            <w:tcW w:w="907" w:type="dxa"/>
          </w:tcPr>
          <w:p w14:paraId="0EF5DBE2" w14:textId="77777777" w:rsidR="00D14FFD" w:rsidRPr="00FC4A2B" w:rsidRDefault="00D14FFD" w:rsidP="00245FDF">
            <w:pPr>
              <w:pStyle w:val="Bodyjustified"/>
            </w:pPr>
            <w:r w:rsidRPr="00FC4A2B">
              <w:t>36</w:t>
            </w:r>
          </w:p>
        </w:tc>
        <w:tc>
          <w:tcPr>
            <w:tcW w:w="1276" w:type="dxa"/>
          </w:tcPr>
          <w:p w14:paraId="09012A3F" w14:textId="728B4ADA" w:rsidR="00D14FFD" w:rsidRPr="00FC4A2B" w:rsidRDefault="00D14FFD" w:rsidP="00245FDF">
            <w:pPr>
              <w:pStyle w:val="Bodyjustified"/>
            </w:pPr>
            <w:r>
              <w:t>DH50156</w:t>
            </w:r>
          </w:p>
        </w:tc>
        <w:tc>
          <w:tcPr>
            <w:tcW w:w="2778" w:type="dxa"/>
          </w:tcPr>
          <w:p w14:paraId="6CF34E04" w14:textId="5BB776A1" w:rsidR="00D14FFD" w:rsidRDefault="00D14FFD" w:rsidP="00D14FFD">
            <w:pPr>
              <w:pStyle w:val="Bodyjustified"/>
              <w:jc w:val="left"/>
            </w:pPr>
            <w:r>
              <w:t>Ceramic Pill A (2 Leads)</w:t>
            </w:r>
          </w:p>
        </w:tc>
        <w:tc>
          <w:tcPr>
            <w:tcW w:w="1247" w:type="dxa"/>
          </w:tcPr>
          <w:p w14:paraId="35743242" w14:textId="6861046A" w:rsidR="00D14FFD" w:rsidRPr="00FC4A2B" w:rsidRDefault="00D14FFD" w:rsidP="00245FDF">
            <w:pPr>
              <w:pStyle w:val="Bodyjustified"/>
            </w:pPr>
            <w:r>
              <w:t>0.53</w:t>
            </w:r>
          </w:p>
        </w:tc>
        <w:tc>
          <w:tcPr>
            <w:tcW w:w="850" w:type="dxa"/>
          </w:tcPr>
          <w:p w14:paraId="30F8DF42" w14:textId="45F27FA0" w:rsidR="00D14FFD" w:rsidRPr="00FC4A2B" w:rsidRDefault="00D14FFD" w:rsidP="00245FDF">
            <w:pPr>
              <w:pStyle w:val="Bodyjustified"/>
            </w:pPr>
            <w:r>
              <w:t>E2</w:t>
            </w:r>
          </w:p>
        </w:tc>
        <w:tc>
          <w:tcPr>
            <w:tcW w:w="851" w:type="dxa"/>
          </w:tcPr>
          <w:p w14:paraId="3C49F0F9" w14:textId="0316E85B" w:rsidR="00D14FFD" w:rsidRPr="00FC4A2B" w:rsidRDefault="00D14FFD" w:rsidP="00245FDF">
            <w:pPr>
              <w:pStyle w:val="Bodyjustified"/>
            </w:pPr>
            <w:r>
              <w:t>E2</w:t>
            </w:r>
          </w:p>
        </w:tc>
        <w:tc>
          <w:tcPr>
            <w:tcW w:w="794" w:type="dxa"/>
          </w:tcPr>
          <w:p w14:paraId="0483A719" w14:textId="4115A72A" w:rsidR="00D14FFD" w:rsidRPr="00FC4A2B" w:rsidRDefault="00D14FFD" w:rsidP="00245FDF">
            <w:pPr>
              <w:pStyle w:val="Bodyjustified"/>
            </w:pPr>
            <w:r>
              <w:t>0.02</w:t>
            </w:r>
          </w:p>
        </w:tc>
      </w:tr>
      <w:tr w:rsidR="00D14FFD" w:rsidRPr="00FC4A2B" w14:paraId="391BB927" w14:textId="28608CAC" w:rsidTr="00DE2CA4">
        <w:trPr>
          <w:trHeight w:val="284"/>
        </w:trPr>
        <w:tc>
          <w:tcPr>
            <w:tcW w:w="907" w:type="dxa"/>
          </w:tcPr>
          <w:p w14:paraId="0D8F54BF" w14:textId="77777777" w:rsidR="00D14FFD" w:rsidRPr="0013176B" w:rsidRDefault="00D14FFD" w:rsidP="00245FDF">
            <w:pPr>
              <w:pStyle w:val="Bodyjustified"/>
            </w:pPr>
            <w:r w:rsidRPr="0013176B">
              <w:t>37</w:t>
            </w:r>
          </w:p>
        </w:tc>
        <w:tc>
          <w:tcPr>
            <w:tcW w:w="1276" w:type="dxa"/>
          </w:tcPr>
          <w:p w14:paraId="4EB2DA29" w14:textId="6E209C50" w:rsidR="00D14FFD" w:rsidRPr="0013176B" w:rsidRDefault="00D14FFD" w:rsidP="00245FDF">
            <w:pPr>
              <w:pStyle w:val="Bodyjustified"/>
            </w:pPr>
            <w:r>
              <w:t>DH50156</w:t>
            </w:r>
          </w:p>
        </w:tc>
        <w:tc>
          <w:tcPr>
            <w:tcW w:w="2778" w:type="dxa"/>
          </w:tcPr>
          <w:p w14:paraId="4FCA0474" w14:textId="284EF421" w:rsidR="00D14FFD" w:rsidRDefault="00D14FFD" w:rsidP="00D14FFD">
            <w:pPr>
              <w:pStyle w:val="Bodyjustified"/>
              <w:jc w:val="left"/>
            </w:pPr>
            <w:r>
              <w:t>Ceramic Pill B</w:t>
            </w:r>
          </w:p>
        </w:tc>
        <w:tc>
          <w:tcPr>
            <w:tcW w:w="1247" w:type="dxa"/>
          </w:tcPr>
          <w:p w14:paraId="5D524042" w14:textId="4D04E4CA" w:rsidR="00D14FFD" w:rsidRPr="0013176B" w:rsidRDefault="00D14FFD" w:rsidP="00245FDF">
            <w:pPr>
              <w:pStyle w:val="Bodyjustified"/>
            </w:pPr>
            <w:r>
              <w:t>0.53</w:t>
            </w:r>
          </w:p>
        </w:tc>
        <w:tc>
          <w:tcPr>
            <w:tcW w:w="850" w:type="dxa"/>
          </w:tcPr>
          <w:p w14:paraId="61AF78CE" w14:textId="605739BE" w:rsidR="00D14FFD" w:rsidRPr="0013176B" w:rsidRDefault="00D14FFD" w:rsidP="00245FDF">
            <w:pPr>
              <w:pStyle w:val="Bodyjustified"/>
            </w:pPr>
            <w:r>
              <w:t>D7</w:t>
            </w:r>
          </w:p>
        </w:tc>
        <w:tc>
          <w:tcPr>
            <w:tcW w:w="851" w:type="dxa"/>
          </w:tcPr>
          <w:p w14:paraId="68EDBCBF" w14:textId="0D4F0B50" w:rsidR="00D14FFD" w:rsidRPr="0013176B" w:rsidRDefault="00D14FFD" w:rsidP="00245FDF">
            <w:pPr>
              <w:pStyle w:val="Bodyjustified"/>
            </w:pPr>
            <w:r>
              <w:t>D7</w:t>
            </w:r>
          </w:p>
        </w:tc>
        <w:tc>
          <w:tcPr>
            <w:tcW w:w="794" w:type="dxa"/>
          </w:tcPr>
          <w:p w14:paraId="34F0884F" w14:textId="76BADC3B" w:rsidR="00D14FFD" w:rsidRPr="0013176B" w:rsidRDefault="00D14FFD" w:rsidP="00245FDF">
            <w:pPr>
              <w:pStyle w:val="Bodyjustified"/>
            </w:pPr>
            <w:r>
              <w:t>0.02</w:t>
            </w:r>
          </w:p>
        </w:tc>
      </w:tr>
      <w:tr w:rsidR="00D14FFD" w:rsidRPr="00FC4A2B" w14:paraId="144410FE" w14:textId="1F9E9545" w:rsidTr="00DE2CA4">
        <w:trPr>
          <w:trHeight w:val="284"/>
        </w:trPr>
        <w:tc>
          <w:tcPr>
            <w:tcW w:w="907" w:type="dxa"/>
          </w:tcPr>
          <w:p w14:paraId="779ADC84" w14:textId="77777777" w:rsidR="00D14FFD" w:rsidRPr="0013176B" w:rsidRDefault="00D14FFD" w:rsidP="00245FDF">
            <w:pPr>
              <w:pStyle w:val="Bodyjustified"/>
            </w:pPr>
            <w:r w:rsidRPr="0013176B">
              <w:t>38</w:t>
            </w:r>
          </w:p>
        </w:tc>
        <w:tc>
          <w:tcPr>
            <w:tcW w:w="1276" w:type="dxa"/>
          </w:tcPr>
          <w:p w14:paraId="0B0A9B82" w14:textId="17824740" w:rsidR="00D14FFD" w:rsidRPr="0013176B" w:rsidRDefault="00D14FFD" w:rsidP="00245FDF">
            <w:pPr>
              <w:pStyle w:val="Bodyjustified"/>
            </w:pPr>
            <w:r>
              <w:t>DH50156</w:t>
            </w:r>
          </w:p>
        </w:tc>
        <w:tc>
          <w:tcPr>
            <w:tcW w:w="2778" w:type="dxa"/>
          </w:tcPr>
          <w:p w14:paraId="3BBFBC7B" w14:textId="77F85034" w:rsidR="00D14FFD" w:rsidRDefault="00D14FFD" w:rsidP="00D14FFD">
            <w:pPr>
              <w:pStyle w:val="Bodyjustified"/>
              <w:jc w:val="left"/>
            </w:pPr>
            <w:r>
              <w:t>Ceramic Pill C (Cathode Lead)</w:t>
            </w:r>
          </w:p>
        </w:tc>
        <w:tc>
          <w:tcPr>
            <w:tcW w:w="1247" w:type="dxa"/>
          </w:tcPr>
          <w:p w14:paraId="12AFBCD3" w14:textId="1419C5A3" w:rsidR="00D14FFD" w:rsidRPr="0013176B" w:rsidRDefault="00D14FFD" w:rsidP="00245FDF">
            <w:pPr>
              <w:pStyle w:val="Bodyjustified"/>
            </w:pPr>
            <w:r>
              <w:t>0.53</w:t>
            </w:r>
          </w:p>
        </w:tc>
        <w:tc>
          <w:tcPr>
            <w:tcW w:w="850" w:type="dxa"/>
          </w:tcPr>
          <w:p w14:paraId="4130E66E" w14:textId="107B4FB2" w:rsidR="00D14FFD" w:rsidRPr="0013176B" w:rsidRDefault="00D14FFD" w:rsidP="00245FDF">
            <w:pPr>
              <w:pStyle w:val="Bodyjustified"/>
            </w:pPr>
            <w:r>
              <w:t>D7</w:t>
            </w:r>
          </w:p>
        </w:tc>
        <w:tc>
          <w:tcPr>
            <w:tcW w:w="851" w:type="dxa"/>
          </w:tcPr>
          <w:p w14:paraId="50485D6D" w14:textId="65AD06A0" w:rsidR="00D14FFD" w:rsidRPr="0013176B" w:rsidRDefault="00D14FFD" w:rsidP="00245FDF">
            <w:pPr>
              <w:pStyle w:val="Bodyjustified"/>
            </w:pPr>
            <w:r>
              <w:t>E2</w:t>
            </w:r>
          </w:p>
        </w:tc>
        <w:tc>
          <w:tcPr>
            <w:tcW w:w="794" w:type="dxa"/>
          </w:tcPr>
          <w:p w14:paraId="367FC5B7" w14:textId="799FCBCD" w:rsidR="00D14FFD" w:rsidRPr="0013176B" w:rsidRDefault="00D14FFD" w:rsidP="00245FDF">
            <w:pPr>
              <w:pStyle w:val="Bodyjustified"/>
            </w:pPr>
            <w:r>
              <w:t>0.02</w:t>
            </w:r>
          </w:p>
        </w:tc>
      </w:tr>
      <w:tr w:rsidR="00D14FFD" w:rsidRPr="00FC4A2B" w14:paraId="6125D889" w14:textId="74D2F360" w:rsidTr="00DE2CA4">
        <w:trPr>
          <w:trHeight w:val="284"/>
        </w:trPr>
        <w:tc>
          <w:tcPr>
            <w:tcW w:w="907" w:type="dxa"/>
          </w:tcPr>
          <w:p w14:paraId="124C951A" w14:textId="77777777" w:rsidR="00D14FFD" w:rsidRPr="0013176B" w:rsidRDefault="00D14FFD" w:rsidP="00245FDF">
            <w:pPr>
              <w:pStyle w:val="Bodyjustified"/>
            </w:pPr>
            <w:r w:rsidRPr="0013176B">
              <w:t>39</w:t>
            </w:r>
          </w:p>
        </w:tc>
        <w:tc>
          <w:tcPr>
            <w:tcW w:w="1276" w:type="dxa"/>
          </w:tcPr>
          <w:p w14:paraId="1F00BC19" w14:textId="5D45DA00" w:rsidR="00D14FFD" w:rsidRPr="0013176B" w:rsidRDefault="00D14FFD" w:rsidP="00245FDF">
            <w:pPr>
              <w:pStyle w:val="Bodyjustified"/>
            </w:pPr>
            <w:r>
              <w:t>DH50156</w:t>
            </w:r>
          </w:p>
        </w:tc>
        <w:tc>
          <w:tcPr>
            <w:tcW w:w="2778" w:type="dxa"/>
          </w:tcPr>
          <w:p w14:paraId="55314E1A" w14:textId="0C29E044" w:rsidR="00D14FFD" w:rsidRDefault="00D14FFD" w:rsidP="00D14FFD">
            <w:pPr>
              <w:pStyle w:val="Bodyjustified"/>
              <w:jc w:val="left"/>
            </w:pPr>
            <w:r>
              <w:t>Ceramic Pill D (Anode Lead)</w:t>
            </w:r>
          </w:p>
        </w:tc>
        <w:tc>
          <w:tcPr>
            <w:tcW w:w="1247" w:type="dxa"/>
          </w:tcPr>
          <w:p w14:paraId="3B71B16C" w14:textId="45AE925A" w:rsidR="00D14FFD" w:rsidRPr="0013176B" w:rsidRDefault="00D14FFD" w:rsidP="00245FDF">
            <w:pPr>
              <w:pStyle w:val="Bodyjustified"/>
            </w:pPr>
            <w:r>
              <w:t>0.53</w:t>
            </w:r>
          </w:p>
        </w:tc>
        <w:tc>
          <w:tcPr>
            <w:tcW w:w="850" w:type="dxa"/>
          </w:tcPr>
          <w:p w14:paraId="30D815D6" w14:textId="59755076" w:rsidR="00D14FFD" w:rsidRPr="0013176B" w:rsidRDefault="00D14FFD" w:rsidP="00245FDF">
            <w:pPr>
              <w:pStyle w:val="Bodyjustified"/>
            </w:pPr>
            <w:r>
              <w:t>E2</w:t>
            </w:r>
          </w:p>
        </w:tc>
        <w:tc>
          <w:tcPr>
            <w:tcW w:w="851" w:type="dxa"/>
          </w:tcPr>
          <w:p w14:paraId="216DFAE6" w14:textId="049C9F4E" w:rsidR="00D14FFD" w:rsidRPr="0013176B" w:rsidRDefault="00D14FFD" w:rsidP="00245FDF">
            <w:pPr>
              <w:pStyle w:val="Bodyjustified"/>
            </w:pPr>
            <w:r>
              <w:t>D7</w:t>
            </w:r>
          </w:p>
        </w:tc>
        <w:tc>
          <w:tcPr>
            <w:tcW w:w="794" w:type="dxa"/>
          </w:tcPr>
          <w:p w14:paraId="0D964E51" w14:textId="025A67CB" w:rsidR="00D14FFD" w:rsidRPr="0013176B" w:rsidRDefault="00D14FFD" w:rsidP="00245FDF">
            <w:pPr>
              <w:pStyle w:val="Bodyjustified"/>
            </w:pPr>
            <w:r>
              <w:t>0.02</w:t>
            </w:r>
          </w:p>
        </w:tc>
      </w:tr>
      <w:tr w:rsidR="00D14FFD" w:rsidRPr="00FC4A2B" w14:paraId="289E34D2" w14:textId="469D4B61" w:rsidTr="00DE2CA4">
        <w:trPr>
          <w:trHeight w:val="284"/>
        </w:trPr>
        <w:tc>
          <w:tcPr>
            <w:tcW w:w="907" w:type="dxa"/>
          </w:tcPr>
          <w:p w14:paraId="03F0D9FD" w14:textId="77777777" w:rsidR="00D14FFD" w:rsidRPr="0013176B" w:rsidRDefault="00D14FFD" w:rsidP="00245FDF">
            <w:pPr>
              <w:pStyle w:val="Bodyjustified"/>
            </w:pPr>
            <w:r w:rsidRPr="0013176B">
              <w:t>40</w:t>
            </w:r>
          </w:p>
        </w:tc>
        <w:tc>
          <w:tcPr>
            <w:tcW w:w="1276" w:type="dxa"/>
          </w:tcPr>
          <w:p w14:paraId="49E766B2" w14:textId="4D562C11" w:rsidR="00D14FFD" w:rsidRPr="0013176B" w:rsidRDefault="00D14FFD" w:rsidP="00245FDF">
            <w:pPr>
              <w:pStyle w:val="Bodyjustified"/>
            </w:pPr>
            <w:r>
              <w:t>DH50156</w:t>
            </w:r>
          </w:p>
        </w:tc>
        <w:tc>
          <w:tcPr>
            <w:tcW w:w="2778" w:type="dxa"/>
          </w:tcPr>
          <w:p w14:paraId="696BBC56" w14:textId="3D8D5078" w:rsidR="00D14FFD" w:rsidRDefault="00D14FFD" w:rsidP="00D14FFD">
            <w:pPr>
              <w:pStyle w:val="Bodyjustified"/>
              <w:jc w:val="left"/>
            </w:pPr>
            <w:r>
              <w:t>Ceramic Pill E (2 Leads)</w:t>
            </w:r>
          </w:p>
        </w:tc>
        <w:tc>
          <w:tcPr>
            <w:tcW w:w="1247" w:type="dxa"/>
          </w:tcPr>
          <w:p w14:paraId="6BA14E14" w14:textId="5F8E1941" w:rsidR="00D14FFD" w:rsidRPr="0013176B" w:rsidRDefault="00D14FFD" w:rsidP="00245FDF">
            <w:pPr>
              <w:pStyle w:val="Bodyjustified"/>
            </w:pPr>
            <w:r>
              <w:t>0.53</w:t>
            </w:r>
          </w:p>
        </w:tc>
        <w:tc>
          <w:tcPr>
            <w:tcW w:w="850" w:type="dxa"/>
          </w:tcPr>
          <w:p w14:paraId="3282B62A" w14:textId="6CDC5ECB" w:rsidR="00D14FFD" w:rsidRPr="0013176B" w:rsidRDefault="00D14FFD" w:rsidP="00245FDF">
            <w:pPr>
              <w:pStyle w:val="Bodyjustified"/>
            </w:pPr>
            <w:r>
              <w:t>E2</w:t>
            </w:r>
          </w:p>
        </w:tc>
        <w:tc>
          <w:tcPr>
            <w:tcW w:w="851" w:type="dxa"/>
          </w:tcPr>
          <w:p w14:paraId="72F0FF68" w14:textId="5D2D70C1" w:rsidR="00D14FFD" w:rsidRPr="0013176B" w:rsidRDefault="00D14FFD" w:rsidP="00245FDF">
            <w:pPr>
              <w:pStyle w:val="Bodyjustified"/>
            </w:pPr>
            <w:r>
              <w:t>E2</w:t>
            </w:r>
          </w:p>
        </w:tc>
        <w:tc>
          <w:tcPr>
            <w:tcW w:w="794" w:type="dxa"/>
          </w:tcPr>
          <w:p w14:paraId="78D73CF9" w14:textId="614C9503" w:rsidR="00D14FFD" w:rsidRPr="0013176B" w:rsidRDefault="00D14FFD" w:rsidP="00245FDF">
            <w:pPr>
              <w:pStyle w:val="Bodyjustified"/>
            </w:pPr>
            <w:r>
              <w:t>0.02</w:t>
            </w:r>
          </w:p>
        </w:tc>
      </w:tr>
      <w:tr w:rsidR="00D14FFD" w:rsidRPr="00FC4A2B" w14:paraId="04511FF1" w14:textId="0D3FF7AC" w:rsidTr="00DE2CA4">
        <w:trPr>
          <w:trHeight w:val="284"/>
        </w:trPr>
        <w:tc>
          <w:tcPr>
            <w:tcW w:w="907" w:type="dxa"/>
          </w:tcPr>
          <w:p w14:paraId="585D30A8" w14:textId="77777777" w:rsidR="00D14FFD" w:rsidRPr="0013176B" w:rsidRDefault="00D14FFD" w:rsidP="00245FDF">
            <w:pPr>
              <w:pStyle w:val="Bodyjustified"/>
            </w:pPr>
            <w:r w:rsidRPr="0013176B">
              <w:t>41</w:t>
            </w:r>
          </w:p>
        </w:tc>
        <w:tc>
          <w:tcPr>
            <w:tcW w:w="1276" w:type="dxa"/>
          </w:tcPr>
          <w:p w14:paraId="0A208B1B" w14:textId="64BCFBD0" w:rsidR="00D14FFD" w:rsidRPr="0013176B" w:rsidRDefault="00D14FFD" w:rsidP="00245FDF">
            <w:pPr>
              <w:pStyle w:val="Bodyjustified"/>
            </w:pPr>
            <w:r>
              <w:t>DH50156</w:t>
            </w:r>
          </w:p>
        </w:tc>
        <w:tc>
          <w:tcPr>
            <w:tcW w:w="2778" w:type="dxa"/>
          </w:tcPr>
          <w:p w14:paraId="5A8C48C5" w14:textId="7154D52C" w:rsidR="00D14FFD" w:rsidRDefault="00D14FFD" w:rsidP="00D14FFD">
            <w:pPr>
              <w:pStyle w:val="Bodyjustified"/>
              <w:jc w:val="left"/>
            </w:pPr>
            <w:r>
              <w:t xml:space="preserve">Ceramic Pill F </w:t>
            </w:r>
            <w:r w:rsidRPr="008021F0">
              <w:t>(Anode Lead)</w:t>
            </w:r>
          </w:p>
        </w:tc>
        <w:tc>
          <w:tcPr>
            <w:tcW w:w="1247" w:type="dxa"/>
          </w:tcPr>
          <w:p w14:paraId="1513E73F" w14:textId="65251465" w:rsidR="00D14FFD" w:rsidRPr="0013176B" w:rsidRDefault="00D14FFD" w:rsidP="00245FDF">
            <w:pPr>
              <w:pStyle w:val="Bodyjustified"/>
            </w:pPr>
            <w:r>
              <w:t>0.53</w:t>
            </w:r>
          </w:p>
        </w:tc>
        <w:tc>
          <w:tcPr>
            <w:tcW w:w="850" w:type="dxa"/>
          </w:tcPr>
          <w:p w14:paraId="379994C3" w14:textId="0DF1A2DC" w:rsidR="00D14FFD" w:rsidRPr="0013176B" w:rsidRDefault="00D14FFD" w:rsidP="00245FDF">
            <w:pPr>
              <w:pStyle w:val="Bodyjustified"/>
            </w:pPr>
            <w:r>
              <w:t>E2</w:t>
            </w:r>
          </w:p>
        </w:tc>
        <w:tc>
          <w:tcPr>
            <w:tcW w:w="851" w:type="dxa"/>
          </w:tcPr>
          <w:p w14:paraId="1C0BF14E" w14:textId="0A017751" w:rsidR="00D14FFD" w:rsidRPr="0013176B" w:rsidRDefault="00D14FFD" w:rsidP="00245FDF">
            <w:pPr>
              <w:pStyle w:val="Bodyjustified"/>
            </w:pPr>
            <w:r>
              <w:t>D7</w:t>
            </w:r>
          </w:p>
        </w:tc>
        <w:tc>
          <w:tcPr>
            <w:tcW w:w="794" w:type="dxa"/>
          </w:tcPr>
          <w:p w14:paraId="7FB9FB05" w14:textId="51FD6BC2" w:rsidR="00D14FFD" w:rsidRPr="0013176B" w:rsidRDefault="00D14FFD" w:rsidP="00245FDF">
            <w:pPr>
              <w:pStyle w:val="Bodyjustified"/>
            </w:pPr>
            <w:r>
              <w:t>0.02</w:t>
            </w:r>
          </w:p>
        </w:tc>
      </w:tr>
      <w:tr w:rsidR="00D14FFD" w:rsidRPr="00FC4A2B" w14:paraId="01181E43" w14:textId="179BB435" w:rsidTr="00DE2CA4">
        <w:trPr>
          <w:trHeight w:val="284"/>
        </w:trPr>
        <w:tc>
          <w:tcPr>
            <w:tcW w:w="907" w:type="dxa"/>
          </w:tcPr>
          <w:p w14:paraId="37430C16" w14:textId="77777777" w:rsidR="00D14FFD" w:rsidRPr="0013176B" w:rsidRDefault="00D14FFD" w:rsidP="00245FDF">
            <w:pPr>
              <w:pStyle w:val="Bodyjustified"/>
            </w:pPr>
            <w:r w:rsidRPr="0013176B">
              <w:t>42</w:t>
            </w:r>
          </w:p>
        </w:tc>
        <w:tc>
          <w:tcPr>
            <w:tcW w:w="1276" w:type="dxa"/>
          </w:tcPr>
          <w:p w14:paraId="22336FED" w14:textId="66FDD447" w:rsidR="00D14FFD" w:rsidRPr="0013176B" w:rsidRDefault="00D14FFD" w:rsidP="00245FDF">
            <w:pPr>
              <w:pStyle w:val="Bodyjustified"/>
            </w:pPr>
            <w:r>
              <w:t>DH50156</w:t>
            </w:r>
          </w:p>
        </w:tc>
        <w:tc>
          <w:tcPr>
            <w:tcW w:w="2778" w:type="dxa"/>
          </w:tcPr>
          <w:p w14:paraId="29511FA1" w14:textId="5E82E10F" w:rsidR="00D14FFD" w:rsidRDefault="00D14FFD" w:rsidP="00D14FFD">
            <w:pPr>
              <w:pStyle w:val="Bodyjustified"/>
              <w:jc w:val="left"/>
            </w:pPr>
            <w:r>
              <w:t>Ceramic Pill G</w:t>
            </w:r>
          </w:p>
        </w:tc>
        <w:tc>
          <w:tcPr>
            <w:tcW w:w="1247" w:type="dxa"/>
          </w:tcPr>
          <w:p w14:paraId="552A379E" w14:textId="52D0A4DA" w:rsidR="00D14FFD" w:rsidRPr="0013176B" w:rsidRDefault="00D14FFD" w:rsidP="00245FDF">
            <w:pPr>
              <w:pStyle w:val="Bodyjustified"/>
            </w:pPr>
            <w:r>
              <w:t>0.6</w:t>
            </w:r>
          </w:p>
        </w:tc>
        <w:tc>
          <w:tcPr>
            <w:tcW w:w="850" w:type="dxa"/>
          </w:tcPr>
          <w:p w14:paraId="2A570C87" w14:textId="73647B15" w:rsidR="00D14FFD" w:rsidRPr="0013176B" w:rsidRDefault="00D14FFD" w:rsidP="00245FDF">
            <w:pPr>
              <w:pStyle w:val="Bodyjustified"/>
            </w:pPr>
            <w:r>
              <w:t>D7</w:t>
            </w:r>
          </w:p>
        </w:tc>
        <w:tc>
          <w:tcPr>
            <w:tcW w:w="851" w:type="dxa"/>
          </w:tcPr>
          <w:p w14:paraId="36CACFF3" w14:textId="70D2C5FE" w:rsidR="00D14FFD" w:rsidRPr="0013176B" w:rsidRDefault="00D14FFD" w:rsidP="00245FDF">
            <w:pPr>
              <w:pStyle w:val="Bodyjustified"/>
            </w:pPr>
            <w:r>
              <w:t>A7</w:t>
            </w:r>
          </w:p>
        </w:tc>
        <w:tc>
          <w:tcPr>
            <w:tcW w:w="794" w:type="dxa"/>
          </w:tcPr>
          <w:p w14:paraId="5762933B" w14:textId="46036B3C" w:rsidR="00D14FFD" w:rsidRPr="0013176B" w:rsidRDefault="00D14FFD" w:rsidP="00245FDF">
            <w:pPr>
              <w:pStyle w:val="Bodyjustified"/>
            </w:pPr>
            <w:r>
              <w:t>0.15</w:t>
            </w:r>
          </w:p>
        </w:tc>
      </w:tr>
      <w:tr w:rsidR="00D14FFD" w:rsidRPr="00FC4A2B" w14:paraId="30E74D53" w14:textId="4AE2A294" w:rsidTr="00DE2CA4">
        <w:trPr>
          <w:trHeight w:val="284"/>
        </w:trPr>
        <w:tc>
          <w:tcPr>
            <w:tcW w:w="907" w:type="dxa"/>
          </w:tcPr>
          <w:p w14:paraId="154D99B4" w14:textId="77777777" w:rsidR="00D14FFD" w:rsidRPr="0013176B" w:rsidRDefault="00D14FFD" w:rsidP="00245FDF">
            <w:pPr>
              <w:pStyle w:val="Bodyjustified"/>
            </w:pPr>
            <w:r w:rsidRPr="0013176B">
              <w:t>43</w:t>
            </w:r>
          </w:p>
        </w:tc>
        <w:tc>
          <w:tcPr>
            <w:tcW w:w="1276" w:type="dxa"/>
          </w:tcPr>
          <w:p w14:paraId="5D0E4C0E" w14:textId="729E2C79" w:rsidR="00D14FFD" w:rsidRPr="0013176B" w:rsidRDefault="00D14FFD" w:rsidP="00245FDF">
            <w:pPr>
              <w:pStyle w:val="Bodyjustified"/>
            </w:pPr>
            <w:r>
              <w:t>DH50157</w:t>
            </w:r>
          </w:p>
        </w:tc>
        <w:tc>
          <w:tcPr>
            <w:tcW w:w="2778" w:type="dxa"/>
          </w:tcPr>
          <w:p w14:paraId="68E84051" w14:textId="103C95F1" w:rsidR="00D14FFD" w:rsidRDefault="00D14FFD" w:rsidP="00D14FFD">
            <w:pPr>
              <w:pStyle w:val="Bodyjustified"/>
              <w:jc w:val="left"/>
            </w:pPr>
            <w:r>
              <w:t>Ceramic Pill A (2 Leads)</w:t>
            </w:r>
          </w:p>
        </w:tc>
        <w:tc>
          <w:tcPr>
            <w:tcW w:w="1247" w:type="dxa"/>
          </w:tcPr>
          <w:p w14:paraId="75560DA1" w14:textId="28373490" w:rsidR="00D14FFD" w:rsidRPr="0013176B" w:rsidRDefault="00D14FFD" w:rsidP="00245FDF">
            <w:pPr>
              <w:pStyle w:val="Bodyjustified"/>
            </w:pPr>
            <w:r>
              <w:t>0.73</w:t>
            </w:r>
          </w:p>
        </w:tc>
        <w:tc>
          <w:tcPr>
            <w:tcW w:w="850" w:type="dxa"/>
          </w:tcPr>
          <w:p w14:paraId="52F27BB5" w14:textId="426A016D" w:rsidR="00D14FFD" w:rsidRPr="0013176B" w:rsidRDefault="00D14FFD" w:rsidP="00245FDF">
            <w:pPr>
              <w:pStyle w:val="Bodyjustified"/>
            </w:pPr>
            <w:r>
              <w:t>E2</w:t>
            </w:r>
          </w:p>
        </w:tc>
        <w:tc>
          <w:tcPr>
            <w:tcW w:w="851" w:type="dxa"/>
          </w:tcPr>
          <w:p w14:paraId="7E85DB67" w14:textId="77C5865D" w:rsidR="00D14FFD" w:rsidRPr="0013176B" w:rsidRDefault="00D14FFD" w:rsidP="00245FDF">
            <w:pPr>
              <w:pStyle w:val="Bodyjustified"/>
            </w:pPr>
            <w:r>
              <w:t>E2</w:t>
            </w:r>
          </w:p>
        </w:tc>
        <w:tc>
          <w:tcPr>
            <w:tcW w:w="794" w:type="dxa"/>
          </w:tcPr>
          <w:p w14:paraId="3EA033C2" w14:textId="6BEE9FEF" w:rsidR="00D14FFD" w:rsidRPr="0013176B" w:rsidRDefault="00D14FFD" w:rsidP="00245FDF">
            <w:pPr>
              <w:pStyle w:val="Bodyjustified"/>
            </w:pPr>
            <w:r>
              <w:t>0.02</w:t>
            </w:r>
          </w:p>
        </w:tc>
      </w:tr>
      <w:tr w:rsidR="00D14FFD" w:rsidRPr="00FC4A2B" w14:paraId="60A3BE3A" w14:textId="28164A97" w:rsidTr="00DE2CA4">
        <w:trPr>
          <w:trHeight w:val="284"/>
        </w:trPr>
        <w:tc>
          <w:tcPr>
            <w:tcW w:w="907" w:type="dxa"/>
          </w:tcPr>
          <w:p w14:paraId="348E2552" w14:textId="77777777" w:rsidR="00D14FFD" w:rsidRPr="0013176B" w:rsidRDefault="00D14FFD" w:rsidP="00245FDF">
            <w:pPr>
              <w:pStyle w:val="Bodyjustified"/>
            </w:pPr>
            <w:r w:rsidRPr="0013176B">
              <w:t>44</w:t>
            </w:r>
          </w:p>
        </w:tc>
        <w:tc>
          <w:tcPr>
            <w:tcW w:w="1276" w:type="dxa"/>
          </w:tcPr>
          <w:p w14:paraId="4C3A8F28" w14:textId="16AC7033" w:rsidR="00D14FFD" w:rsidRPr="0013176B" w:rsidRDefault="00D14FFD" w:rsidP="00245FDF">
            <w:pPr>
              <w:pStyle w:val="Bodyjustified"/>
            </w:pPr>
            <w:r>
              <w:t>DH50157</w:t>
            </w:r>
          </w:p>
        </w:tc>
        <w:tc>
          <w:tcPr>
            <w:tcW w:w="2778" w:type="dxa"/>
          </w:tcPr>
          <w:p w14:paraId="41866684" w14:textId="7F50EF1A" w:rsidR="00D14FFD" w:rsidRDefault="00D14FFD" w:rsidP="00D14FFD">
            <w:pPr>
              <w:pStyle w:val="Bodyjustified"/>
              <w:jc w:val="left"/>
            </w:pPr>
            <w:r>
              <w:t>Ceramic Pill B</w:t>
            </w:r>
          </w:p>
        </w:tc>
        <w:tc>
          <w:tcPr>
            <w:tcW w:w="1247" w:type="dxa"/>
          </w:tcPr>
          <w:p w14:paraId="567BC23D" w14:textId="30F8529F" w:rsidR="00D14FFD" w:rsidRPr="0013176B" w:rsidRDefault="00D14FFD" w:rsidP="00245FDF">
            <w:pPr>
              <w:pStyle w:val="Bodyjustified"/>
            </w:pPr>
            <w:r>
              <w:t>0.73</w:t>
            </w:r>
          </w:p>
        </w:tc>
        <w:tc>
          <w:tcPr>
            <w:tcW w:w="850" w:type="dxa"/>
          </w:tcPr>
          <w:p w14:paraId="52EA5437" w14:textId="30E28E4D" w:rsidR="00D14FFD" w:rsidRPr="0013176B" w:rsidRDefault="00D14FFD" w:rsidP="00245FDF">
            <w:pPr>
              <w:pStyle w:val="Bodyjustified"/>
            </w:pPr>
            <w:r>
              <w:t>D7</w:t>
            </w:r>
          </w:p>
        </w:tc>
        <w:tc>
          <w:tcPr>
            <w:tcW w:w="851" w:type="dxa"/>
          </w:tcPr>
          <w:p w14:paraId="39342888" w14:textId="7E79E3EE" w:rsidR="00D14FFD" w:rsidRPr="0013176B" w:rsidRDefault="00D14FFD" w:rsidP="00245FDF">
            <w:pPr>
              <w:pStyle w:val="Bodyjustified"/>
            </w:pPr>
            <w:r>
              <w:t>D7</w:t>
            </w:r>
          </w:p>
        </w:tc>
        <w:tc>
          <w:tcPr>
            <w:tcW w:w="794" w:type="dxa"/>
          </w:tcPr>
          <w:p w14:paraId="32C4A556" w14:textId="3C7A89C3" w:rsidR="00D14FFD" w:rsidRPr="0013176B" w:rsidRDefault="00D14FFD" w:rsidP="00245FDF">
            <w:pPr>
              <w:pStyle w:val="Bodyjustified"/>
            </w:pPr>
            <w:r>
              <w:t>0.02</w:t>
            </w:r>
          </w:p>
        </w:tc>
      </w:tr>
      <w:tr w:rsidR="00D14FFD" w:rsidRPr="00FC4A2B" w14:paraId="1496DFA2" w14:textId="5DD33B26" w:rsidTr="00DE2CA4">
        <w:trPr>
          <w:trHeight w:val="284"/>
        </w:trPr>
        <w:tc>
          <w:tcPr>
            <w:tcW w:w="907" w:type="dxa"/>
          </w:tcPr>
          <w:p w14:paraId="04C58E71" w14:textId="77777777" w:rsidR="00D14FFD" w:rsidRPr="0013176B" w:rsidRDefault="00D14FFD" w:rsidP="00245FDF">
            <w:pPr>
              <w:pStyle w:val="Bodyjustified"/>
            </w:pPr>
            <w:r w:rsidRPr="0013176B">
              <w:t>45</w:t>
            </w:r>
          </w:p>
        </w:tc>
        <w:tc>
          <w:tcPr>
            <w:tcW w:w="1276" w:type="dxa"/>
          </w:tcPr>
          <w:p w14:paraId="29F63096" w14:textId="268B9263" w:rsidR="00D14FFD" w:rsidRPr="0013176B" w:rsidRDefault="00D14FFD" w:rsidP="00245FDF">
            <w:pPr>
              <w:pStyle w:val="Bodyjustified"/>
            </w:pPr>
            <w:r>
              <w:t>DH50157</w:t>
            </w:r>
          </w:p>
        </w:tc>
        <w:tc>
          <w:tcPr>
            <w:tcW w:w="2778" w:type="dxa"/>
          </w:tcPr>
          <w:p w14:paraId="15E4D7B8" w14:textId="5EF1AD42" w:rsidR="00D14FFD" w:rsidRDefault="00D14FFD" w:rsidP="00D14FFD">
            <w:pPr>
              <w:pStyle w:val="Bodyjustified"/>
              <w:jc w:val="left"/>
            </w:pPr>
            <w:r>
              <w:t>Ceramic Pill C (Cathode Lead)</w:t>
            </w:r>
          </w:p>
        </w:tc>
        <w:tc>
          <w:tcPr>
            <w:tcW w:w="1247" w:type="dxa"/>
          </w:tcPr>
          <w:p w14:paraId="398DD05A" w14:textId="5C17BE1A" w:rsidR="00D14FFD" w:rsidRPr="0013176B" w:rsidRDefault="00D14FFD" w:rsidP="00245FDF">
            <w:pPr>
              <w:pStyle w:val="Bodyjustified"/>
            </w:pPr>
            <w:r>
              <w:t>0.73</w:t>
            </w:r>
          </w:p>
        </w:tc>
        <w:tc>
          <w:tcPr>
            <w:tcW w:w="850" w:type="dxa"/>
          </w:tcPr>
          <w:p w14:paraId="5BE5FA70" w14:textId="046A57D5" w:rsidR="00D14FFD" w:rsidRPr="0013176B" w:rsidRDefault="00D14FFD" w:rsidP="00245FDF">
            <w:pPr>
              <w:pStyle w:val="Bodyjustified"/>
            </w:pPr>
            <w:r>
              <w:t>D7</w:t>
            </w:r>
          </w:p>
        </w:tc>
        <w:tc>
          <w:tcPr>
            <w:tcW w:w="851" w:type="dxa"/>
          </w:tcPr>
          <w:p w14:paraId="2951CEF5" w14:textId="7EB836DB" w:rsidR="00D14FFD" w:rsidRPr="0013176B" w:rsidRDefault="00D14FFD" w:rsidP="00245FDF">
            <w:pPr>
              <w:pStyle w:val="Bodyjustified"/>
            </w:pPr>
            <w:r>
              <w:t>E2</w:t>
            </w:r>
          </w:p>
        </w:tc>
        <w:tc>
          <w:tcPr>
            <w:tcW w:w="794" w:type="dxa"/>
          </w:tcPr>
          <w:p w14:paraId="6B26E7DE" w14:textId="4403D3EF" w:rsidR="00D14FFD" w:rsidRPr="0013176B" w:rsidRDefault="00D14FFD" w:rsidP="00245FDF">
            <w:pPr>
              <w:pStyle w:val="Bodyjustified"/>
            </w:pPr>
            <w:r>
              <w:t>0.02</w:t>
            </w:r>
          </w:p>
        </w:tc>
      </w:tr>
      <w:tr w:rsidR="00D14FFD" w:rsidRPr="00FC4A2B" w14:paraId="1595904E" w14:textId="53A760B7" w:rsidTr="00DE2CA4">
        <w:trPr>
          <w:trHeight w:val="284"/>
        </w:trPr>
        <w:tc>
          <w:tcPr>
            <w:tcW w:w="907" w:type="dxa"/>
          </w:tcPr>
          <w:p w14:paraId="7B0E12C1" w14:textId="77777777" w:rsidR="00D14FFD" w:rsidRPr="0013176B" w:rsidRDefault="00D14FFD" w:rsidP="00245FDF">
            <w:pPr>
              <w:pStyle w:val="Bodyjustified"/>
            </w:pPr>
            <w:r w:rsidRPr="0013176B">
              <w:lastRenderedPageBreak/>
              <w:t>46</w:t>
            </w:r>
          </w:p>
        </w:tc>
        <w:tc>
          <w:tcPr>
            <w:tcW w:w="1276" w:type="dxa"/>
          </w:tcPr>
          <w:p w14:paraId="65F26C33" w14:textId="473BA311" w:rsidR="00D14FFD" w:rsidRPr="0013176B" w:rsidRDefault="00D14FFD" w:rsidP="00245FDF">
            <w:pPr>
              <w:pStyle w:val="Bodyjustified"/>
            </w:pPr>
            <w:r>
              <w:t>DH50157</w:t>
            </w:r>
          </w:p>
        </w:tc>
        <w:tc>
          <w:tcPr>
            <w:tcW w:w="2778" w:type="dxa"/>
          </w:tcPr>
          <w:p w14:paraId="023B194C" w14:textId="78909DB5" w:rsidR="00D14FFD" w:rsidRDefault="00D14FFD" w:rsidP="00D14FFD">
            <w:pPr>
              <w:pStyle w:val="Bodyjustified"/>
              <w:jc w:val="left"/>
            </w:pPr>
            <w:r>
              <w:t>Ceramic Pill D (Anode Lead)</w:t>
            </w:r>
          </w:p>
        </w:tc>
        <w:tc>
          <w:tcPr>
            <w:tcW w:w="1247" w:type="dxa"/>
          </w:tcPr>
          <w:p w14:paraId="6E3F745F" w14:textId="07347362" w:rsidR="00D14FFD" w:rsidRPr="0013176B" w:rsidRDefault="00D14FFD" w:rsidP="00245FDF">
            <w:pPr>
              <w:pStyle w:val="Bodyjustified"/>
            </w:pPr>
            <w:r>
              <w:t>0.73</w:t>
            </w:r>
          </w:p>
        </w:tc>
        <w:tc>
          <w:tcPr>
            <w:tcW w:w="850" w:type="dxa"/>
          </w:tcPr>
          <w:p w14:paraId="55BD5D8E" w14:textId="45A74056" w:rsidR="00D14FFD" w:rsidRPr="0013176B" w:rsidRDefault="00D14FFD" w:rsidP="00245FDF">
            <w:pPr>
              <w:pStyle w:val="Bodyjustified"/>
            </w:pPr>
            <w:r>
              <w:t>E2</w:t>
            </w:r>
          </w:p>
        </w:tc>
        <w:tc>
          <w:tcPr>
            <w:tcW w:w="851" w:type="dxa"/>
          </w:tcPr>
          <w:p w14:paraId="5B27F475" w14:textId="3C5C0F84" w:rsidR="00D14FFD" w:rsidRPr="0013176B" w:rsidRDefault="00D14FFD" w:rsidP="00245FDF">
            <w:pPr>
              <w:pStyle w:val="Bodyjustified"/>
            </w:pPr>
            <w:r>
              <w:t>D7</w:t>
            </w:r>
          </w:p>
        </w:tc>
        <w:tc>
          <w:tcPr>
            <w:tcW w:w="794" w:type="dxa"/>
          </w:tcPr>
          <w:p w14:paraId="0928329B" w14:textId="61E64659" w:rsidR="00D14FFD" w:rsidRPr="0013176B" w:rsidRDefault="00D14FFD" w:rsidP="00245FDF">
            <w:pPr>
              <w:pStyle w:val="Bodyjustified"/>
            </w:pPr>
            <w:r>
              <w:t>0.02</w:t>
            </w:r>
          </w:p>
        </w:tc>
      </w:tr>
      <w:tr w:rsidR="00D14FFD" w:rsidRPr="00FC4A2B" w14:paraId="286D4412" w14:textId="56AA83F5" w:rsidTr="00DE2CA4">
        <w:trPr>
          <w:trHeight w:val="284"/>
        </w:trPr>
        <w:tc>
          <w:tcPr>
            <w:tcW w:w="907" w:type="dxa"/>
          </w:tcPr>
          <w:p w14:paraId="25CDC08D" w14:textId="77777777" w:rsidR="00D14FFD" w:rsidRPr="0013176B" w:rsidRDefault="00D14FFD" w:rsidP="00245FDF">
            <w:pPr>
              <w:pStyle w:val="Bodyjustified"/>
            </w:pPr>
            <w:r w:rsidRPr="0013176B">
              <w:t>47</w:t>
            </w:r>
          </w:p>
        </w:tc>
        <w:tc>
          <w:tcPr>
            <w:tcW w:w="1276" w:type="dxa"/>
          </w:tcPr>
          <w:p w14:paraId="6160AE3F" w14:textId="4BA5AC1B" w:rsidR="00D14FFD" w:rsidRPr="0013176B" w:rsidRDefault="00D14FFD" w:rsidP="00245FDF">
            <w:pPr>
              <w:pStyle w:val="Bodyjustified"/>
            </w:pPr>
            <w:r>
              <w:t>DH50157</w:t>
            </w:r>
          </w:p>
        </w:tc>
        <w:tc>
          <w:tcPr>
            <w:tcW w:w="2778" w:type="dxa"/>
          </w:tcPr>
          <w:p w14:paraId="0FA8B313" w14:textId="5EFF15B3" w:rsidR="00D14FFD" w:rsidRDefault="00D14FFD" w:rsidP="00D14FFD">
            <w:pPr>
              <w:pStyle w:val="Bodyjustified"/>
              <w:jc w:val="left"/>
            </w:pPr>
            <w:r>
              <w:t>Ceramic Pill E (2 Leads)</w:t>
            </w:r>
          </w:p>
        </w:tc>
        <w:tc>
          <w:tcPr>
            <w:tcW w:w="1247" w:type="dxa"/>
          </w:tcPr>
          <w:p w14:paraId="71DE7012" w14:textId="30462FE8" w:rsidR="00D14FFD" w:rsidRPr="0013176B" w:rsidRDefault="00D14FFD" w:rsidP="00245FDF">
            <w:pPr>
              <w:pStyle w:val="Bodyjustified"/>
            </w:pPr>
            <w:r>
              <w:t>0.73</w:t>
            </w:r>
          </w:p>
        </w:tc>
        <w:tc>
          <w:tcPr>
            <w:tcW w:w="850" w:type="dxa"/>
          </w:tcPr>
          <w:p w14:paraId="0DF618C7" w14:textId="34F19F4A" w:rsidR="00D14FFD" w:rsidRPr="0013176B" w:rsidRDefault="00D14FFD" w:rsidP="00245FDF">
            <w:pPr>
              <w:pStyle w:val="Bodyjustified"/>
            </w:pPr>
            <w:r>
              <w:t>E2</w:t>
            </w:r>
          </w:p>
        </w:tc>
        <w:tc>
          <w:tcPr>
            <w:tcW w:w="851" w:type="dxa"/>
          </w:tcPr>
          <w:p w14:paraId="15CD68A9" w14:textId="34789E71" w:rsidR="00D14FFD" w:rsidRPr="0013176B" w:rsidRDefault="00D14FFD" w:rsidP="00245FDF">
            <w:pPr>
              <w:pStyle w:val="Bodyjustified"/>
            </w:pPr>
            <w:r>
              <w:t>E2</w:t>
            </w:r>
          </w:p>
        </w:tc>
        <w:tc>
          <w:tcPr>
            <w:tcW w:w="794" w:type="dxa"/>
          </w:tcPr>
          <w:p w14:paraId="77A2EE67" w14:textId="5A25ABF5" w:rsidR="00D14FFD" w:rsidRPr="0013176B" w:rsidRDefault="00D14FFD" w:rsidP="00245FDF">
            <w:pPr>
              <w:pStyle w:val="Bodyjustified"/>
            </w:pPr>
            <w:r>
              <w:t>0.02</w:t>
            </w:r>
          </w:p>
        </w:tc>
      </w:tr>
      <w:tr w:rsidR="00D14FFD" w:rsidRPr="00FC4A2B" w14:paraId="560EBE3E" w14:textId="0234E602" w:rsidTr="00DE2CA4">
        <w:trPr>
          <w:trHeight w:val="284"/>
        </w:trPr>
        <w:tc>
          <w:tcPr>
            <w:tcW w:w="907" w:type="dxa"/>
          </w:tcPr>
          <w:p w14:paraId="02D9416E" w14:textId="77777777" w:rsidR="00D14FFD" w:rsidRPr="0013176B" w:rsidRDefault="00D14FFD" w:rsidP="00245FDF">
            <w:pPr>
              <w:pStyle w:val="Bodyjustified"/>
            </w:pPr>
            <w:r w:rsidRPr="0013176B">
              <w:t>48</w:t>
            </w:r>
          </w:p>
        </w:tc>
        <w:tc>
          <w:tcPr>
            <w:tcW w:w="1276" w:type="dxa"/>
          </w:tcPr>
          <w:p w14:paraId="63AFD919" w14:textId="7D39D93F" w:rsidR="00D14FFD" w:rsidRPr="0013176B" w:rsidRDefault="00D14FFD" w:rsidP="00245FDF">
            <w:pPr>
              <w:pStyle w:val="Bodyjustified"/>
            </w:pPr>
            <w:r>
              <w:t>DH50157</w:t>
            </w:r>
          </w:p>
        </w:tc>
        <w:tc>
          <w:tcPr>
            <w:tcW w:w="2778" w:type="dxa"/>
          </w:tcPr>
          <w:p w14:paraId="23C5BAAB" w14:textId="7AF051E9" w:rsidR="00D14FFD" w:rsidRDefault="00D14FFD" w:rsidP="00D14FFD">
            <w:pPr>
              <w:pStyle w:val="Bodyjustified"/>
              <w:jc w:val="left"/>
            </w:pPr>
            <w:r>
              <w:t xml:space="preserve">Ceramic Pill F </w:t>
            </w:r>
            <w:r w:rsidRPr="008021F0">
              <w:t>(Anode Lead)</w:t>
            </w:r>
          </w:p>
        </w:tc>
        <w:tc>
          <w:tcPr>
            <w:tcW w:w="1247" w:type="dxa"/>
          </w:tcPr>
          <w:p w14:paraId="74964515" w14:textId="55EA9793" w:rsidR="00D14FFD" w:rsidRPr="0013176B" w:rsidRDefault="00D14FFD" w:rsidP="00245FDF">
            <w:pPr>
              <w:pStyle w:val="Bodyjustified"/>
            </w:pPr>
            <w:r>
              <w:t>0.73</w:t>
            </w:r>
          </w:p>
        </w:tc>
        <w:tc>
          <w:tcPr>
            <w:tcW w:w="850" w:type="dxa"/>
          </w:tcPr>
          <w:p w14:paraId="559973C4" w14:textId="133CA3EB" w:rsidR="00D14FFD" w:rsidRPr="0013176B" w:rsidRDefault="00D14FFD" w:rsidP="00245FDF">
            <w:pPr>
              <w:pStyle w:val="Bodyjustified"/>
            </w:pPr>
            <w:r>
              <w:t>E2</w:t>
            </w:r>
          </w:p>
        </w:tc>
        <w:tc>
          <w:tcPr>
            <w:tcW w:w="851" w:type="dxa"/>
          </w:tcPr>
          <w:p w14:paraId="7A050644" w14:textId="18692273" w:rsidR="00D14FFD" w:rsidRPr="0013176B" w:rsidRDefault="00D14FFD" w:rsidP="00245FDF">
            <w:pPr>
              <w:pStyle w:val="Bodyjustified"/>
            </w:pPr>
            <w:r>
              <w:t>D7</w:t>
            </w:r>
          </w:p>
        </w:tc>
        <w:tc>
          <w:tcPr>
            <w:tcW w:w="794" w:type="dxa"/>
          </w:tcPr>
          <w:p w14:paraId="78FD2644" w14:textId="7242B7DC" w:rsidR="00D14FFD" w:rsidRPr="0013176B" w:rsidRDefault="00D14FFD" w:rsidP="00245FDF">
            <w:pPr>
              <w:pStyle w:val="Bodyjustified"/>
            </w:pPr>
            <w:r>
              <w:t>0.02</w:t>
            </w:r>
          </w:p>
        </w:tc>
      </w:tr>
      <w:tr w:rsidR="00D14FFD" w:rsidRPr="00FC4A2B" w14:paraId="101C8D48" w14:textId="403571CA" w:rsidTr="00DE2CA4">
        <w:trPr>
          <w:trHeight w:val="284"/>
        </w:trPr>
        <w:tc>
          <w:tcPr>
            <w:tcW w:w="907" w:type="dxa"/>
          </w:tcPr>
          <w:p w14:paraId="0EA53D19" w14:textId="77777777" w:rsidR="00D14FFD" w:rsidRPr="0013176B" w:rsidRDefault="00D14FFD" w:rsidP="00245FDF">
            <w:pPr>
              <w:pStyle w:val="Bodyjustified"/>
            </w:pPr>
            <w:r w:rsidRPr="0013176B">
              <w:t>49</w:t>
            </w:r>
          </w:p>
        </w:tc>
        <w:tc>
          <w:tcPr>
            <w:tcW w:w="1276" w:type="dxa"/>
          </w:tcPr>
          <w:p w14:paraId="7425A31F" w14:textId="354775FC" w:rsidR="00D14FFD" w:rsidRPr="0013176B" w:rsidRDefault="00D14FFD" w:rsidP="00245FDF">
            <w:pPr>
              <w:pStyle w:val="Bodyjustified"/>
            </w:pPr>
            <w:r>
              <w:t>DH50157</w:t>
            </w:r>
          </w:p>
        </w:tc>
        <w:tc>
          <w:tcPr>
            <w:tcW w:w="2778" w:type="dxa"/>
          </w:tcPr>
          <w:p w14:paraId="048A6FDB" w14:textId="70834856" w:rsidR="00D14FFD" w:rsidRDefault="00D14FFD" w:rsidP="00D14FFD">
            <w:pPr>
              <w:pStyle w:val="Bodyjustified"/>
              <w:jc w:val="left"/>
            </w:pPr>
            <w:r>
              <w:t>Ceramic Pill G</w:t>
            </w:r>
          </w:p>
        </w:tc>
        <w:tc>
          <w:tcPr>
            <w:tcW w:w="1247" w:type="dxa"/>
          </w:tcPr>
          <w:p w14:paraId="478188A6" w14:textId="73970AE9" w:rsidR="00D14FFD" w:rsidRPr="0013176B" w:rsidRDefault="00D14FFD" w:rsidP="00627087">
            <w:pPr>
              <w:pStyle w:val="Bodyjustified"/>
            </w:pPr>
            <w:r>
              <w:t>0.8</w:t>
            </w:r>
          </w:p>
        </w:tc>
        <w:tc>
          <w:tcPr>
            <w:tcW w:w="850" w:type="dxa"/>
          </w:tcPr>
          <w:p w14:paraId="0B7109D5" w14:textId="6D72D24A" w:rsidR="00D14FFD" w:rsidRPr="0013176B" w:rsidRDefault="00D14FFD" w:rsidP="00245FDF">
            <w:pPr>
              <w:pStyle w:val="Bodyjustified"/>
            </w:pPr>
            <w:r>
              <w:t>D7</w:t>
            </w:r>
          </w:p>
        </w:tc>
        <w:tc>
          <w:tcPr>
            <w:tcW w:w="851" w:type="dxa"/>
          </w:tcPr>
          <w:p w14:paraId="5F3E917F" w14:textId="68FA5CBD" w:rsidR="00D14FFD" w:rsidRPr="0013176B" w:rsidRDefault="00D14FFD" w:rsidP="00245FDF">
            <w:pPr>
              <w:pStyle w:val="Bodyjustified"/>
            </w:pPr>
            <w:r>
              <w:t>A7</w:t>
            </w:r>
          </w:p>
        </w:tc>
        <w:tc>
          <w:tcPr>
            <w:tcW w:w="794" w:type="dxa"/>
          </w:tcPr>
          <w:p w14:paraId="1F06190E" w14:textId="0C35ADDF" w:rsidR="00D14FFD" w:rsidRPr="0013176B" w:rsidRDefault="00D14FFD" w:rsidP="00245FDF">
            <w:pPr>
              <w:pStyle w:val="Bodyjustified"/>
            </w:pPr>
            <w:r>
              <w:t>0.15</w:t>
            </w:r>
          </w:p>
        </w:tc>
      </w:tr>
      <w:tr w:rsidR="008021F0" w:rsidRPr="00FC4A2B" w14:paraId="0DEA1372" w14:textId="0D68FC22" w:rsidTr="00DE2CA4">
        <w:trPr>
          <w:trHeight w:val="284"/>
        </w:trPr>
        <w:tc>
          <w:tcPr>
            <w:tcW w:w="907" w:type="dxa"/>
          </w:tcPr>
          <w:p w14:paraId="3264AB18" w14:textId="77777777" w:rsidR="008021F0" w:rsidRPr="0013176B" w:rsidRDefault="008021F0" w:rsidP="00245FDF">
            <w:pPr>
              <w:pStyle w:val="Bodyjustified"/>
            </w:pPr>
            <w:r w:rsidRPr="0013176B">
              <w:t>50</w:t>
            </w:r>
          </w:p>
        </w:tc>
        <w:tc>
          <w:tcPr>
            <w:tcW w:w="1276" w:type="dxa"/>
          </w:tcPr>
          <w:p w14:paraId="5B048A70" w14:textId="66F63BA5" w:rsidR="008021F0" w:rsidRPr="0013176B" w:rsidRDefault="008021F0" w:rsidP="00245FDF">
            <w:pPr>
              <w:pStyle w:val="Bodyjustified"/>
            </w:pPr>
            <w:r w:rsidRPr="00627087">
              <w:t>DH50151</w:t>
            </w:r>
          </w:p>
        </w:tc>
        <w:tc>
          <w:tcPr>
            <w:tcW w:w="2778" w:type="dxa"/>
          </w:tcPr>
          <w:p w14:paraId="4F0E4491" w14:textId="6B7E91A3" w:rsidR="008021F0" w:rsidRDefault="008021F0" w:rsidP="00D14FFD">
            <w:pPr>
              <w:pStyle w:val="Bodyjustified"/>
              <w:jc w:val="left"/>
            </w:pPr>
            <w:r>
              <w:t xml:space="preserve">Ceramic Stripline </w:t>
            </w:r>
          </w:p>
        </w:tc>
        <w:tc>
          <w:tcPr>
            <w:tcW w:w="1247" w:type="dxa"/>
          </w:tcPr>
          <w:p w14:paraId="4F64D847" w14:textId="4DF1C48D" w:rsidR="008021F0" w:rsidRPr="0013176B" w:rsidRDefault="008021F0" w:rsidP="00245FDF">
            <w:pPr>
              <w:pStyle w:val="Bodyjustified"/>
            </w:pPr>
            <w:r>
              <w:t>0.2</w:t>
            </w:r>
          </w:p>
        </w:tc>
        <w:tc>
          <w:tcPr>
            <w:tcW w:w="850" w:type="dxa"/>
          </w:tcPr>
          <w:p w14:paraId="43163962" w14:textId="6468EAEC" w:rsidR="008021F0" w:rsidRPr="0013176B" w:rsidRDefault="008021F0" w:rsidP="00245FDF">
            <w:pPr>
              <w:pStyle w:val="Bodyjustified"/>
            </w:pPr>
            <w:r>
              <w:t>D7</w:t>
            </w:r>
          </w:p>
        </w:tc>
        <w:tc>
          <w:tcPr>
            <w:tcW w:w="851" w:type="dxa"/>
          </w:tcPr>
          <w:p w14:paraId="595CBE5D" w14:textId="28094C75" w:rsidR="008021F0" w:rsidRPr="0013176B" w:rsidRDefault="008021F0" w:rsidP="00245FDF">
            <w:pPr>
              <w:pStyle w:val="Bodyjustified"/>
            </w:pPr>
            <w:r>
              <w:t>D7</w:t>
            </w:r>
          </w:p>
        </w:tc>
        <w:tc>
          <w:tcPr>
            <w:tcW w:w="794" w:type="dxa"/>
          </w:tcPr>
          <w:p w14:paraId="25F1F883" w14:textId="163812ED" w:rsidR="008021F0" w:rsidRPr="0013176B" w:rsidRDefault="008021F0" w:rsidP="00245FDF">
            <w:pPr>
              <w:pStyle w:val="Bodyjustified"/>
            </w:pPr>
            <w:r>
              <w:t>0.02</w:t>
            </w:r>
          </w:p>
        </w:tc>
      </w:tr>
      <w:tr w:rsidR="00D14FFD" w:rsidRPr="00FC4A2B" w14:paraId="4361D6FF" w14:textId="22D78AD6" w:rsidTr="00DE2CA4">
        <w:trPr>
          <w:trHeight w:val="284"/>
        </w:trPr>
        <w:tc>
          <w:tcPr>
            <w:tcW w:w="907" w:type="dxa"/>
          </w:tcPr>
          <w:p w14:paraId="67F8B090" w14:textId="77777777" w:rsidR="00D14FFD" w:rsidRPr="0013176B" w:rsidRDefault="00D14FFD" w:rsidP="00245FDF">
            <w:pPr>
              <w:pStyle w:val="Bodyjustified"/>
            </w:pPr>
            <w:r w:rsidRPr="0013176B">
              <w:t>51</w:t>
            </w:r>
          </w:p>
        </w:tc>
        <w:tc>
          <w:tcPr>
            <w:tcW w:w="1276" w:type="dxa"/>
          </w:tcPr>
          <w:p w14:paraId="4A9A6E56" w14:textId="664918A7" w:rsidR="00D14FFD" w:rsidRPr="0013176B" w:rsidRDefault="00D14FFD" w:rsidP="00245FDF">
            <w:pPr>
              <w:pStyle w:val="Bodyjustified"/>
            </w:pPr>
            <w:r>
              <w:t>DH50152</w:t>
            </w:r>
          </w:p>
        </w:tc>
        <w:tc>
          <w:tcPr>
            <w:tcW w:w="2778" w:type="dxa"/>
          </w:tcPr>
          <w:p w14:paraId="6E97070E" w14:textId="64924EE1" w:rsidR="00D14FFD" w:rsidRDefault="00D14FFD" w:rsidP="00D14FFD">
            <w:pPr>
              <w:pStyle w:val="Bodyjustified"/>
              <w:jc w:val="left"/>
            </w:pPr>
            <w:r>
              <w:t xml:space="preserve">Ceramic Stripline </w:t>
            </w:r>
          </w:p>
        </w:tc>
        <w:tc>
          <w:tcPr>
            <w:tcW w:w="1247" w:type="dxa"/>
          </w:tcPr>
          <w:p w14:paraId="609EFC7F" w14:textId="7169455D" w:rsidR="00D14FFD" w:rsidRPr="0013176B" w:rsidRDefault="00D14FFD" w:rsidP="00245FDF">
            <w:pPr>
              <w:pStyle w:val="Bodyjustified"/>
            </w:pPr>
            <w:r>
              <w:t>0.22</w:t>
            </w:r>
          </w:p>
        </w:tc>
        <w:tc>
          <w:tcPr>
            <w:tcW w:w="850" w:type="dxa"/>
          </w:tcPr>
          <w:p w14:paraId="24475A62" w14:textId="52036B25" w:rsidR="00D14FFD" w:rsidRPr="0013176B" w:rsidRDefault="00D14FFD" w:rsidP="00245FDF">
            <w:pPr>
              <w:pStyle w:val="Bodyjustified"/>
            </w:pPr>
            <w:r>
              <w:t>D7</w:t>
            </w:r>
          </w:p>
        </w:tc>
        <w:tc>
          <w:tcPr>
            <w:tcW w:w="851" w:type="dxa"/>
          </w:tcPr>
          <w:p w14:paraId="5120868E" w14:textId="68325EE1" w:rsidR="00D14FFD" w:rsidRPr="0013176B" w:rsidRDefault="00D14FFD" w:rsidP="00245FDF">
            <w:pPr>
              <w:pStyle w:val="Bodyjustified"/>
            </w:pPr>
            <w:r>
              <w:t>D7</w:t>
            </w:r>
          </w:p>
        </w:tc>
        <w:tc>
          <w:tcPr>
            <w:tcW w:w="794" w:type="dxa"/>
          </w:tcPr>
          <w:p w14:paraId="3B2683D6" w14:textId="003AB9EF" w:rsidR="00D14FFD" w:rsidRPr="0013176B" w:rsidRDefault="00D14FFD" w:rsidP="00245FDF">
            <w:pPr>
              <w:pStyle w:val="Bodyjustified"/>
            </w:pPr>
            <w:r>
              <w:t>0.02</w:t>
            </w:r>
          </w:p>
        </w:tc>
      </w:tr>
      <w:tr w:rsidR="00D14FFD" w:rsidRPr="00FC4A2B" w14:paraId="2FC4B2C3" w14:textId="13662D7E" w:rsidTr="00DE2CA4">
        <w:trPr>
          <w:trHeight w:val="284"/>
        </w:trPr>
        <w:tc>
          <w:tcPr>
            <w:tcW w:w="907" w:type="dxa"/>
          </w:tcPr>
          <w:p w14:paraId="1B81C749" w14:textId="77777777" w:rsidR="00D14FFD" w:rsidRPr="0013176B" w:rsidRDefault="00D14FFD" w:rsidP="00245FDF">
            <w:pPr>
              <w:pStyle w:val="Bodyjustified"/>
            </w:pPr>
            <w:r w:rsidRPr="0013176B">
              <w:t>52</w:t>
            </w:r>
          </w:p>
        </w:tc>
        <w:tc>
          <w:tcPr>
            <w:tcW w:w="1276" w:type="dxa"/>
          </w:tcPr>
          <w:p w14:paraId="5CC6FC68" w14:textId="53682901" w:rsidR="00D14FFD" w:rsidRPr="0013176B" w:rsidRDefault="00D14FFD" w:rsidP="00245FDF">
            <w:pPr>
              <w:pStyle w:val="Bodyjustified"/>
            </w:pPr>
            <w:r>
              <w:t>DH50153</w:t>
            </w:r>
          </w:p>
        </w:tc>
        <w:tc>
          <w:tcPr>
            <w:tcW w:w="2778" w:type="dxa"/>
          </w:tcPr>
          <w:p w14:paraId="38299DBD" w14:textId="5BE9082B" w:rsidR="00D14FFD" w:rsidRDefault="00D14FFD" w:rsidP="00D14FFD">
            <w:pPr>
              <w:pStyle w:val="Bodyjustified"/>
              <w:jc w:val="left"/>
            </w:pPr>
            <w:r>
              <w:t xml:space="preserve">Ceramic Stripline </w:t>
            </w:r>
          </w:p>
        </w:tc>
        <w:tc>
          <w:tcPr>
            <w:tcW w:w="1247" w:type="dxa"/>
          </w:tcPr>
          <w:p w14:paraId="74B342F8" w14:textId="32F6911C" w:rsidR="00D14FFD" w:rsidRPr="0013176B" w:rsidRDefault="00D14FFD" w:rsidP="00627087">
            <w:pPr>
              <w:pStyle w:val="Bodyjustified"/>
            </w:pPr>
            <w:r>
              <w:t>0.26</w:t>
            </w:r>
          </w:p>
        </w:tc>
        <w:tc>
          <w:tcPr>
            <w:tcW w:w="850" w:type="dxa"/>
          </w:tcPr>
          <w:p w14:paraId="55FE1CFC" w14:textId="6F6EC1EA" w:rsidR="00D14FFD" w:rsidRPr="0013176B" w:rsidRDefault="00D14FFD" w:rsidP="00245FDF">
            <w:pPr>
              <w:pStyle w:val="Bodyjustified"/>
            </w:pPr>
            <w:r>
              <w:t>D7</w:t>
            </w:r>
          </w:p>
        </w:tc>
        <w:tc>
          <w:tcPr>
            <w:tcW w:w="851" w:type="dxa"/>
          </w:tcPr>
          <w:p w14:paraId="395E7D8F" w14:textId="07122898" w:rsidR="00D14FFD" w:rsidRPr="0013176B" w:rsidRDefault="00D14FFD" w:rsidP="00245FDF">
            <w:pPr>
              <w:pStyle w:val="Bodyjustified"/>
            </w:pPr>
            <w:r>
              <w:t>D7</w:t>
            </w:r>
          </w:p>
        </w:tc>
        <w:tc>
          <w:tcPr>
            <w:tcW w:w="794" w:type="dxa"/>
          </w:tcPr>
          <w:p w14:paraId="436CB2BD" w14:textId="67FBC343" w:rsidR="00D14FFD" w:rsidRPr="0013176B" w:rsidRDefault="00D14FFD" w:rsidP="00245FDF">
            <w:pPr>
              <w:pStyle w:val="Bodyjustified"/>
            </w:pPr>
            <w:r>
              <w:t>0.02</w:t>
            </w:r>
          </w:p>
        </w:tc>
      </w:tr>
      <w:tr w:rsidR="00D14FFD" w:rsidRPr="00FC4A2B" w14:paraId="0673BCF6" w14:textId="61C9CE4F" w:rsidTr="00DE2CA4">
        <w:trPr>
          <w:trHeight w:val="284"/>
        </w:trPr>
        <w:tc>
          <w:tcPr>
            <w:tcW w:w="907" w:type="dxa"/>
          </w:tcPr>
          <w:p w14:paraId="280ABFFA" w14:textId="77777777" w:rsidR="00D14FFD" w:rsidRPr="0013176B" w:rsidRDefault="00D14FFD" w:rsidP="00245FDF">
            <w:pPr>
              <w:pStyle w:val="Bodyjustified"/>
            </w:pPr>
            <w:r w:rsidRPr="0013176B">
              <w:t>53</w:t>
            </w:r>
          </w:p>
        </w:tc>
        <w:tc>
          <w:tcPr>
            <w:tcW w:w="1276" w:type="dxa"/>
          </w:tcPr>
          <w:p w14:paraId="3F73AB31" w14:textId="165768C3" w:rsidR="00D14FFD" w:rsidRPr="0013176B" w:rsidRDefault="00D14FFD" w:rsidP="00245FDF">
            <w:pPr>
              <w:pStyle w:val="Bodyjustified"/>
            </w:pPr>
            <w:r>
              <w:t>DH50154</w:t>
            </w:r>
          </w:p>
        </w:tc>
        <w:tc>
          <w:tcPr>
            <w:tcW w:w="2778" w:type="dxa"/>
          </w:tcPr>
          <w:p w14:paraId="084C7708" w14:textId="15EB522F" w:rsidR="00D14FFD" w:rsidRDefault="00D14FFD" w:rsidP="00D14FFD">
            <w:pPr>
              <w:pStyle w:val="Bodyjustified"/>
              <w:jc w:val="left"/>
            </w:pPr>
            <w:r>
              <w:t xml:space="preserve">Ceramic Stripline </w:t>
            </w:r>
          </w:p>
        </w:tc>
        <w:tc>
          <w:tcPr>
            <w:tcW w:w="1247" w:type="dxa"/>
          </w:tcPr>
          <w:p w14:paraId="22EFA16A" w14:textId="2F9528D6" w:rsidR="00D14FFD" w:rsidRPr="0013176B" w:rsidRDefault="00D14FFD" w:rsidP="00245FDF">
            <w:pPr>
              <w:pStyle w:val="Bodyjustified"/>
            </w:pPr>
            <w:r>
              <w:t>0.31</w:t>
            </w:r>
          </w:p>
        </w:tc>
        <w:tc>
          <w:tcPr>
            <w:tcW w:w="850" w:type="dxa"/>
          </w:tcPr>
          <w:p w14:paraId="065B05D8" w14:textId="5EAC08FD" w:rsidR="00D14FFD" w:rsidRPr="0013176B" w:rsidRDefault="00D14FFD" w:rsidP="00245FDF">
            <w:pPr>
              <w:pStyle w:val="Bodyjustified"/>
            </w:pPr>
            <w:r>
              <w:t>D7</w:t>
            </w:r>
          </w:p>
        </w:tc>
        <w:tc>
          <w:tcPr>
            <w:tcW w:w="851" w:type="dxa"/>
          </w:tcPr>
          <w:p w14:paraId="1E70FDBF" w14:textId="08E1AD7A" w:rsidR="00D14FFD" w:rsidRPr="0013176B" w:rsidRDefault="00D14FFD" w:rsidP="00245FDF">
            <w:pPr>
              <w:pStyle w:val="Bodyjustified"/>
            </w:pPr>
            <w:r>
              <w:t>D7</w:t>
            </w:r>
          </w:p>
        </w:tc>
        <w:tc>
          <w:tcPr>
            <w:tcW w:w="794" w:type="dxa"/>
          </w:tcPr>
          <w:p w14:paraId="142AD4FE" w14:textId="407EDF72" w:rsidR="00D14FFD" w:rsidRPr="0013176B" w:rsidRDefault="00D14FFD" w:rsidP="00245FDF">
            <w:pPr>
              <w:pStyle w:val="Bodyjustified"/>
            </w:pPr>
            <w:r>
              <w:t>0.02</w:t>
            </w:r>
          </w:p>
        </w:tc>
      </w:tr>
      <w:tr w:rsidR="00D14FFD" w:rsidRPr="00FC4A2B" w14:paraId="3A102D45" w14:textId="18319AB9" w:rsidTr="00DE2CA4">
        <w:trPr>
          <w:trHeight w:val="284"/>
        </w:trPr>
        <w:tc>
          <w:tcPr>
            <w:tcW w:w="907" w:type="dxa"/>
          </w:tcPr>
          <w:p w14:paraId="2124EA8F" w14:textId="77777777" w:rsidR="00D14FFD" w:rsidRPr="0013176B" w:rsidRDefault="00D14FFD" w:rsidP="00245FDF">
            <w:pPr>
              <w:pStyle w:val="Bodyjustified"/>
            </w:pPr>
            <w:r w:rsidRPr="0013176B">
              <w:t>54</w:t>
            </w:r>
          </w:p>
        </w:tc>
        <w:tc>
          <w:tcPr>
            <w:tcW w:w="1276" w:type="dxa"/>
          </w:tcPr>
          <w:p w14:paraId="2047247A" w14:textId="2EB6B695" w:rsidR="00D14FFD" w:rsidRPr="0013176B" w:rsidRDefault="00D14FFD" w:rsidP="00245FDF">
            <w:pPr>
              <w:pStyle w:val="Bodyjustified"/>
            </w:pPr>
            <w:r>
              <w:t>DH50155</w:t>
            </w:r>
          </w:p>
        </w:tc>
        <w:tc>
          <w:tcPr>
            <w:tcW w:w="2778" w:type="dxa"/>
          </w:tcPr>
          <w:p w14:paraId="410254D5" w14:textId="7FBC9283" w:rsidR="00D14FFD" w:rsidRDefault="00D14FFD" w:rsidP="00D14FFD">
            <w:pPr>
              <w:pStyle w:val="Bodyjustified"/>
              <w:jc w:val="left"/>
            </w:pPr>
            <w:r>
              <w:t xml:space="preserve">Ceramic Stripline </w:t>
            </w:r>
          </w:p>
        </w:tc>
        <w:tc>
          <w:tcPr>
            <w:tcW w:w="1247" w:type="dxa"/>
          </w:tcPr>
          <w:p w14:paraId="2A927543" w14:textId="787F26D9" w:rsidR="00D14FFD" w:rsidRPr="0013176B" w:rsidRDefault="00D14FFD" w:rsidP="00627087">
            <w:pPr>
              <w:pStyle w:val="Bodyjustified"/>
            </w:pPr>
            <w:r>
              <w:t>0.37</w:t>
            </w:r>
          </w:p>
        </w:tc>
        <w:tc>
          <w:tcPr>
            <w:tcW w:w="850" w:type="dxa"/>
          </w:tcPr>
          <w:p w14:paraId="14DF7F5E" w14:textId="54C8D372" w:rsidR="00D14FFD" w:rsidRPr="0013176B" w:rsidRDefault="00D14FFD" w:rsidP="00245FDF">
            <w:pPr>
              <w:pStyle w:val="Bodyjustified"/>
            </w:pPr>
            <w:r>
              <w:t>D7</w:t>
            </w:r>
          </w:p>
        </w:tc>
        <w:tc>
          <w:tcPr>
            <w:tcW w:w="851" w:type="dxa"/>
          </w:tcPr>
          <w:p w14:paraId="31520E25" w14:textId="3764AA1C" w:rsidR="00D14FFD" w:rsidRPr="0013176B" w:rsidRDefault="00D14FFD" w:rsidP="00245FDF">
            <w:pPr>
              <w:pStyle w:val="Bodyjustified"/>
            </w:pPr>
            <w:r>
              <w:t>D7</w:t>
            </w:r>
          </w:p>
        </w:tc>
        <w:tc>
          <w:tcPr>
            <w:tcW w:w="794" w:type="dxa"/>
          </w:tcPr>
          <w:p w14:paraId="27C4AA80" w14:textId="5E4EF52C" w:rsidR="00D14FFD" w:rsidRPr="0013176B" w:rsidRDefault="00D14FFD" w:rsidP="00245FDF">
            <w:pPr>
              <w:pStyle w:val="Bodyjustified"/>
            </w:pPr>
            <w:r>
              <w:t>0.02</w:t>
            </w:r>
          </w:p>
        </w:tc>
      </w:tr>
      <w:tr w:rsidR="00D14FFD" w:rsidRPr="00FC4A2B" w14:paraId="043A6BDB" w14:textId="7FB56C62" w:rsidTr="00DE2CA4">
        <w:trPr>
          <w:trHeight w:val="284"/>
        </w:trPr>
        <w:tc>
          <w:tcPr>
            <w:tcW w:w="907" w:type="dxa"/>
          </w:tcPr>
          <w:p w14:paraId="19A59526" w14:textId="77777777" w:rsidR="00D14FFD" w:rsidRPr="0013176B" w:rsidRDefault="00D14FFD" w:rsidP="00245FDF">
            <w:pPr>
              <w:pStyle w:val="Bodyjustified"/>
            </w:pPr>
            <w:r w:rsidRPr="0013176B">
              <w:t>55</w:t>
            </w:r>
          </w:p>
        </w:tc>
        <w:tc>
          <w:tcPr>
            <w:tcW w:w="1276" w:type="dxa"/>
          </w:tcPr>
          <w:p w14:paraId="0057878F" w14:textId="554EC0E1" w:rsidR="00D14FFD" w:rsidRPr="0013176B" w:rsidRDefault="00D14FFD" w:rsidP="00245FDF">
            <w:pPr>
              <w:pStyle w:val="Bodyjustified"/>
            </w:pPr>
            <w:r>
              <w:t>DH50156</w:t>
            </w:r>
          </w:p>
        </w:tc>
        <w:tc>
          <w:tcPr>
            <w:tcW w:w="2778" w:type="dxa"/>
          </w:tcPr>
          <w:p w14:paraId="0F493131" w14:textId="004DA9B3" w:rsidR="00D14FFD" w:rsidRDefault="00D14FFD" w:rsidP="00D14FFD">
            <w:pPr>
              <w:pStyle w:val="Bodyjustified"/>
              <w:jc w:val="left"/>
            </w:pPr>
            <w:r>
              <w:t xml:space="preserve">Ceramic Stripline </w:t>
            </w:r>
          </w:p>
        </w:tc>
        <w:tc>
          <w:tcPr>
            <w:tcW w:w="1247" w:type="dxa"/>
          </w:tcPr>
          <w:p w14:paraId="2EFA9A23" w14:textId="117D4EEA" w:rsidR="00D14FFD" w:rsidRPr="0013176B" w:rsidRDefault="00D14FFD" w:rsidP="00245FDF">
            <w:pPr>
              <w:pStyle w:val="Bodyjustified"/>
            </w:pPr>
            <w:r>
              <w:t>0.6</w:t>
            </w:r>
          </w:p>
        </w:tc>
        <w:tc>
          <w:tcPr>
            <w:tcW w:w="850" w:type="dxa"/>
          </w:tcPr>
          <w:p w14:paraId="137D8198" w14:textId="2BDECB04" w:rsidR="00D14FFD" w:rsidRPr="0013176B" w:rsidRDefault="00D14FFD" w:rsidP="00245FDF">
            <w:pPr>
              <w:pStyle w:val="Bodyjustified"/>
            </w:pPr>
            <w:r>
              <w:t>D7</w:t>
            </w:r>
          </w:p>
        </w:tc>
        <w:tc>
          <w:tcPr>
            <w:tcW w:w="851" w:type="dxa"/>
          </w:tcPr>
          <w:p w14:paraId="6BA9C946" w14:textId="1D1F1FF0" w:rsidR="00D14FFD" w:rsidRPr="0013176B" w:rsidRDefault="00D14FFD" w:rsidP="00245FDF">
            <w:pPr>
              <w:pStyle w:val="Bodyjustified"/>
            </w:pPr>
            <w:r>
              <w:t>D7</w:t>
            </w:r>
          </w:p>
        </w:tc>
        <w:tc>
          <w:tcPr>
            <w:tcW w:w="794" w:type="dxa"/>
          </w:tcPr>
          <w:p w14:paraId="72C217DC" w14:textId="1620943F" w:rsidR="00D14FFD" w:rsidRPr="0013176B" w:rsidRDefault="00D14FFD" w:rsidP="00245FDF">
            <w:pPr>
              <w:pStyle w:val="Bodyjustified"/>
            </w:pPr>
            <w:r>
              <w:t>0.02</w:t>
            </w:r>
          </w:p>
        </w:tc>
      </w:tr>
      <w:tr w:rsidR="00D14FFD" w:rsidRPr="00FC4A2B" w14:paraId="4AC9708F" w14:textId="5C8716CE" w:rsidTr="00DE2CA4">
        <w:trPr>
          <w:trHeight w:val="284"/>
        </w:trPr>
        <w:tc>
          <w:tcPr>
            <w:tcW w:w="907" w:type="dxa"/>
          </w:tcPr>
          <w:p w14:paraId="5048684E" w14:textId="77777777" w:rsidR="00D14FFD" w:rsidRPr="0013176B" w:rsidRDefault="00D14FFD" w:rsidP="00245FDF">
            <w:pPr>
              <w:pStyle w:val="Bodyjustified"/>
            </w:pPr>
            <w:r w:rsidRPr="0013176B">
              <w:t>56</w:t>
            </w:r>
          </w:p>
        </w:tc>
        <w:tc>
          <w:tcPr>
            <w:tcW w:w="1276" w:type="dxa"/>
          </w:tcPr>
          <w:p w14:paraId="04D65793" w14:textId="09C62572" w:rsidR="00D14FFD" w:rsidRPr="0013176B" w:rsidRDefault="00D14FFD" w:rsidP="00245FDF">
            <w:pPr>
              <w:pStyle w:val="Bodyjustified"/>
            </w:pPr>
            <w:r>
              <w:t>DH50157</w:t>
            </w:r>
          </w:p>
        </w:tc>
        <w:tc>
          <w:tcPr>
            <w:tcW w:w="2778" w:type="dxa"/>
          </w:tcPr>
          <w:p w14:paraId="02A3391C" w14:textId="3E73E01D" w:rsidR="00D14FFD" w:rsidRDefault="00D14FFD" w:rsidP="00D14FFD">
            <w:pPr>
              <w:pStyle w:val="Bodyjustified"/>
              <w:jc w:val="left"/>
            </w:pPr>
            <w:r>
              <w:t xml:space="preserve">Ceramic Stripline </w:t>
            </w:r>
          </w:p>
        </w:tc>
        <w:tc>
          <w:tcPr>
            <w:tcW w:w="1247" w:type="dxa"/>
          </w:tcPr>
          <w:p w14:paraId="6A38B818" w14:textId="05F0D189" w:rsidR="00D14FFD" w:rsidRPr="0013176B" w:rsidRDefault="00D14FFD" w:rsidP="00627087">
            <w:pPr>
              <w:pStyle w:val="Bodyjustified"/>
            </w:pPr>
            <w:r>
              <w:t>0.74</w:t>
            </w:r>
          </w:p>
        </w:tc>
        <w:tc>
          <w:tcPr>
            <w:tcW w:w="850" w:type="dxa"/>
          </w:tcPr>
          <w:p w14:paraId="6EF6E475" w14:textId="4E18F89A" w:rsidR="00D14FFD" w:rsidRPr="0013176B" w:rsidRDefault="00D14FFD" w:rsidP="00245FDF">
            <w:pPr>
              <w:pStyle w:val="Bodyjustified"/>
            </w:pPr>
            <w:r>
              <w:t>D7</w:t>
            </w:r>
          </w:p>
        </w:tc>
        <w:tc>
          <w:tcPr>
            <w:tcW w:w="851" w:type="dxa"/>
          </w:tcPr>
          <w:p w14:paraId="4634A684" w14:textId="2F06118D" w:rsidR="00D14FFD" w:rsidRPr="0013176B" w:rsidRDefault="00D14FFD" w:rsidP="00245FDF">
            <w:pPr>
              <w:pStyle w:val="Bodyjustified"/>
            </w:pPr>
            <w:r>
              <w:t>D7</w:t>
            </w:r>
          </w:p>
        </w:tc>
        <w:tc>
          <w:tcPr>
            <w:tcW w:w="794" w:type="dxa"/>
          </w:tcPr>
          <w:p w14:paraId="59F13B72" w14:textId="025C0C06" w:rsidR="00D14FFD" w:rsidRPr="0013176B" w:rsidRDefault="00D14FFD" w:rsidP="00245FDF">
            <w:pPr>
              <w:pStyle w:val="Bodyjustified"/>
            </w:pPr>
            <w:r>
              <w:t>0.02</w:t>
            </w:r>
          </w:p>
        </w:tc>
      </w:tr>
    </w:tbl>
    <w:p w14:paraId="7B17F7F1" w14:textId="77777777" w:rsidR="006213FD" w:rsidRDefault="006213FD" w:rsidP="006213FD">
      <w:pPr>
        <w:pStyle w:val="Title2"/>
        <w:spacing w:before="360"/>
      </w:pPr>
      <w:r>
        <w:rPr>
          <w:caps w:val="0"/>
        </w:rPr>
        <w:t xml:space="preserve">Naked Die </w:t>
      </w:r>
      <w:r>
        <w:t>C</w:t>
      </w:r>
      <w:r>
        <w:rPr>
          <w:caps w:val="0"/>
        </w:rPr>
        <w:t>omponents</w:t>
      </w:r>
      <w:r>
        <w:t xml:space="preserve"> (N</w:t>
      </w:r>
      <w:r>
        <w:rPr>
          <w:caps w:val="0"/>
        </w:rPr>
        <w:t>ote</w:t>
      </w:r>
      <w:r>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8B2486" w:rsidRPr="00FC4A2B" w14:paraId="231BDBBE" w14:textId="7FAE7517" w:rsidTr="008B2486">
        <w:trPr>
          <w:trHeight w:val="675"/>
          <w:tblHeader/>
        </w:trPr>
        <w:tc>
          <w:tcPr>
            <w:tcW w:w="907" w:type="dxa"/>
          </w:tcPr>
          <w:p w14:paraId="618FD9CD" w14:textId="77777777" w:rsidR="008B2486" w:rsidRPr="00FC4A2B" w:rsidRDefault="008B2486" w:rsidP="008B2486">
            <w:pPr>
              <w:pStyle w:val="Bodyjustified"/>
              <w:keepNext/>
            </w:pPr>
            <w:r w:rsidRPr="00FC4A2B">
              <w:t>Variant</w:t>
            </w:r>
            <w:r>
              <w:t xml:space="preserve"> Number</w:t>
            </w:r>
          </w:p>
        </w:tc>
        <w:tc>
          <w:tcPr>
            <w:tcW w:w="1587" w:type="dxa"/>
          </w:tcPr>
          <w:p w14:paraId="66A3740C" w14:textId="77777777" w:rsidR="008B2486" w:rsidRPr="00FC4A2B" w:rsidRDefault="008B2486" w:rsidP="008B2486">
            <w:pPr>
              <w:pStyle w:val="Bodyjustified"/>
              <w:keepNext/>
            </w:pPr>
            <w:r w:rsidRPr="00FC4A2B">
              <w:t>Based On</w:t>
            </w:r>
            <w:r>
              <w:t xml:space="preserve"> </w:t>
            </w:r>
            <w:r w:rsidRPr="00FC4A2B">
              <w:t>Type</w:t>
            </w:r>
          </w:p>
        </w:tc>
        <w:tc>
          <w:tcPr>
            <w:tcW w:w="2098" w:type="dxa"/>
          </w:tcPr>
          <w:p w14:paraId="27A7E3C0" w14:textId="77777777" w:rsidR="008B2486" w:rsidRPr="00FC4A2B" w:rsidRDefault="008B2486" w:rsidP="008B2486">
            <w:pPr>
              <w:pStyle w:val="Bodyjustified"/>
              <w:keepNext/>
            </w:pPr>
            <w:r>
              <w:t>Junction</w:t>
            </w:r>
            <w:r w:rsidRPr="00FC4A2B">
              <w:t xml:space="preserve"> Capacitance</w:t>
            </w:r>
          </w:p>
          <w:p w14:paraId="6ED90C19" w14:textId="77777777" w:rsidR="008B2486" w:rsidRDefault="008B2486" w:rsidP="008B2486">
            <w:pPr>
              <w:pStyle w:val="Bodyjustified"/>
              <w:keepNext/>
            </w:pPr>
            <w:r w:rsidRPr="00FC4A2B">
              <w:t>C</w:t>
            </w:r>
            <w:r w:rsidRPr="00F27CF1">
              <w:rPr>
                <w:vertAlign w:val="subscript"/>
              </w:rPr>
              <w:t>J</w:t>
            </w:r>
            <w:r w:rsidRPr="00FC4A2B">
              <w:t xml:space="preserve"> (pF)</w:t>
            </w:r>
          </w:p>
          <w:p w14:paraId="17B202A3" w14:textId="77777777" w:rsidR="008B2486" w:rsidRPr="00FC4A2B" w:rsidRDefault="008B2486" w:rsidP="008B2486">
            <w:pPr>
              <w:pStyle w:val="Bodyjustified"/>
              <w:keepNext/>
            </w:pPr>
            <w:r w:rsidRPr="00FC4A2B">
              <w:t>Max</w:t>
            </w:r>
          </w:p>
        </w:tc>
        <w:tc>
          <w:tcPr>
            <w:tcW w:w="1871" w:type="dxa"/>
          </w:tcPr>
          <w:p w14:paraId="7192D1C2" w14:textId="77777777" w:rsidR="008B2486" w:rsidRPr="00FC4A2B" w:rsidRDefault="008B2486" w:rsidP="008B2486">
            <w:pPr>
              <w:pStyle w:val="Bodyjustified"/>
              <w:keepNext/>
            </w:pPr>
            <w:r>
              <w:t>Total</w:t>
            </w:r>
            <w:r w:rsidRPr="00FC4A2B">
              <w:t xml:space="preserve"> Capacitance</w:t>
            </w:r>
          </w:p>
          <w:p w14:paraId="2886035A" w14:textId="77777777" w:rsidR="008B2486" w:rsidRDefault="008B2486" w:rsidP="008B2486">
            <w:pPr>
              <w:pStyle w:val="Bodyjustified"/>
              <w:keepNext/>
            </w:pPr>
            <w:r w:rsidRPr="00FC4A2B">
              <w:t>C</w:t>
            </w:r>
            <w:r>
              <w:rPr>
                <w:vertAlign w:val="subscript"/>
              </w:rPr>
              <w:t>T</w:t>
            </w:r>
            <w:r w:rsidRPr="00FC4A2B">
              <w:t xml:space="preserve"> (pF)</w:t>
            </w:r>
          </w:p>
          <w:p w14:paraId="383B618C" w14:textId="77777777" w:rsidR="008B2486" w:rsidRDefault="008B2486" w:rsidP="008B2486">
            <w:pPr>
              <w:pStyle w:val="Bodyjustified"/>
              <w:keepNext/>
            </w:pPr>
            <w:r w:rsidRPr="00FC4A2B">
              <w:t>Max</w:t>
            </w:r>
          </w:p>
          <w:p w14:paraId="62CEE013" w14:textId="097E8EB3" w:rsidR="008B2486" w:rsidRDefault="008B2486" w:rsidP="0024709C">
            <w:pPr>
              <w:pStyle w:val="Bodyjustified"/>
              <w:keepNext/>
            </w:pPr>
            <w:r>
              <w:t xml:space="preserve">(Note </w:t>
            </w:r>
            <w:r w:rsidR="0024709C">
              <w:t>3</w:t>
            </w:r>
            <w:r>
              <w:t>)</w:t>
            </w:r>
          </w:p>
        </w:tc>
      </w:tr>
      <w:tr w:rsidR="008B2486" w:rsidRPr="00FC4A2B" w14:paraId="55897640" w14:textId="7A21AA90" w:rsidTr="00EC3FA0">
        <w:trPr>
          <w:trHeight w:val="284"/>
        </w:trPr>
        <w:tc>
          <w:tcPr>
            <w:tcW w:w="907" w:type="dxa"/>
            <w:vAlign w:val="center"/>
          </w:tcPr>
          <w:p w14:paraId="4BEB7973" w14:textId="31EAAF30" w:rsidR="008B2486" w:rsidRPr="00FC4A2B" w:rsidRDefault="008B2486" w:rsidP="008B2486">
            <w:pPr>
              <w:pStyle w:val="Bodyjustified"/>
              <w:keepNext/>
            </w:pPr>
            <w:r>
              <w:t>57</w:t>
            </w:r>
          </w:p>
        </w:tc>
        <w:tc>
          <w:tcPr>
            <w:tcW w:w="1587" w:type="dxa"/>
            <w:vAlign w:val="center"/>
          </w:tcPr>
          <w:p w14:paraId="239F1CE7" w14:textId="3C2FD148" w:rsidR="008B2486" w:rsidRPr="00FC4A2B" w:rsidRDefault="008B2486" w:rsidP="008B2486">
            <w:pPr>
              <w:pStyle w:val="Bodyjustified"/>
              <w:keepNext/>
            </w:pPr>
            <w:r>
              <w:t>EH50151</w:t>
            </w:r>
          </w:p>
        </w:tc>
        <w:tc>
          <w:tcPr>
            <w:tcW w:w="2098" w:type="dxa"/>
            <w:vAlign w:val="center"/>
          </w:tcPr>
          <w:p w14:paraId="2A248184" w14:textId="1B1D790F" w:rsidR="008B2486" w:rsidRPr="00FC4A2B" w:rsidRDefault="008B2486" w:rsidP="008B2486">
            <w:pPr>
              <w:pStyle w:val="Bodyjustified"/>
              <w:keepNext/>
            </w:pPr>
            <w:r>
              <w:t>0.06</w:t>
            </w:r>
          </w:p>
        </w:tc>
        <w:tc>
          <w:tcPr>
            <w:tcW w:w="1871" w:type="dxa"/>
            <w:vAlign w:val="center"/>
          </w:tcPr>
          <w:p w14:paraId="789943B4" w14:textId="03480FE1" w:rsidR="008B2486" w:rsidRDefault="008B2486" w:rsidP="00EC3FA0">
            <w:pPr>
              <w:pStyle w:val="Bodyjustified"/>
              <w:keepNext/>
            </w:pPr>
            <w:r>
              <w:t>0.26</w:t>
            </w:r>
          </w:p>
        </w:tc>
      </w:tr>
      <w:tr w:rsidR="008B2486" w:rsidRPr="00FC4A2B" w14:paraId="1AD8975E" w14:textId="2AC75816" w:rsidTr="00EC3FA0">
        <w:trPr>
          <w:trHeight w:val="284"/>
        </w:trPr>
        <w:tc>
          <w:tcPr>
            <w:tcW w:w="907" w:type="dxa"/>
            <w:vAlign w:val="center"/>
          </w:tcPr>
          <w:p w14:paraId="158A522A" w14:textId="134F9C2E" w:rsidR="008B2486" w:rsidRPr="0013176B" w:rsidRDefault="008B2486" w:rsidP="008B2486">
            <w:pPr>
              <w:pStyle w:val="Bodyjustified"/>
              <w:keepNext/>
            </w:pPr>
            <w:r>
              <w:t>58</w:t>
            </w:r>
          </w:p>
        </w:tc>
        <w:tc>
          <w:tcPr>
            <w:tcW w:w="1587" w:type="dxa"/>
            <w:vAlign w:val="center"/>
          </w:tcPr>
          <w:p w14:paraId="767ED1B9" w14:textId="117C7A5F" w:rsidR="008B2486" w:rsidRPr="0013176B" w:rsidRDefault="008B2486" w:rsidP="008B2486">
            <w:pPr>
              <w:pStyle w:val="Bodyjustified"/>
              <w:keepNext/>
            </w:pPr>
            <w:r>
              <w:t>E</w:t>
            </w:r>
            <w:r w:rsidRPr="004C09EA">
              <w:t>H50</w:t>
            </w:r>
            <w:r>
              <w:t>152</w:t>
            </w:r>
          </w:p>
        </w:tc>
        <w:tc>
          <w:tcPr>
            <w:tcW w:w="2098" w:type="dxa"/>
            <w:vAlign w:val="center"/>
          </w:tcPr>
          <w:p w14:paraId="7A409672" w14:textId="54B9FFC0" w:rsidR="008B2486" w:rsidRPr="0013176B" w:rsidRDefault="008B2486" w:rsidP="008B2486">
            <w:pPr>
              <w:pStyle w:val="Bodyjustified"/>
              <w:keepNext/>
            </w:pPr>
            <w:r>
              <w:t>0.08</w:t>
            </w:r>
          </w:p>
        </w:tc>
        <w:tc>
          <w:tcPr>
            <w:tcW w:w="1871" w:type="dxa"/>
            <w:vAlign w:val="center"/>
          </w:tcPr>
          <w:p w14:paraId="3C8B1C09" w14:textId="6EC4A328" w:rsidR="008B2486" w:rsidRDefault="008B2486" w:rsidP="00EC3FA0">
            <w:pPr>
              <w:pStyle w:val="Bodyjustified"/>
              <w:keepNext/>
            </w:pPr>
            <w:r>
              <w:t>0.28</w:t>
            </w:r>
          </w:p>
        </w:tc>
      </w:tr>
      <w:tr w:rsidR="008B2486" w:rsidRPr="00FC4A2B" w14:paraId="0FFFDC59" w14:textId="3FBF4928" w:rsidTr="00EC3FA0">
        <w:trPr>
          <w:trHeight w:val="284"/>
        </w:trPr>
        <w:tc>
          <w:tcPr>
            <w:tcW w:w="907" w:type="dxa"/>
            <w:vAlign w:val="center"/>
          </w:tcPr>
          <w:p w14:paraId="02339FAF" w14:textId="70275F15" w:rsidR="008B2486" w:rsidRPr="0013176B" w:rsidRDefault="008B2486" w:rsidP="008B2486">
            <w:pPr>
              <w:pStyle w:val="Bodyjustified"/>
            </w:pPr>
            <w:r>
              <w:t>59</w:t>
            </w:r>
          </w:p>
        </w:tc>
        <w:tc>
          <w:tcPr>
            <w:tcW w:w="1587" w:type="dxa"/>
            <w:vAlign w:val="center"/>
          </w:tcPr>
          <w:p w14:paraId="1181A856" w14:textId="6F6F4AD4" w:rsidR="008B2486" w:rsidRPr="0013176B" w:rsidRDefault="008B2486" w:rsidP="008B2486">
            <w:pPr>
              <w:pStyle w:val="Bodyjustified"/>
            </w:pPr>
            <w:r>
              <w:t>E</w:t>
            </w:r>
            <w:r w:rsidRPr="004C09EA">
              <w:t>H50</w:t>
            </w:r>
            <w:r>
              <w:t>153</w:t>
            </w:r>
          </w:p>
        </w:tc>
        <w:tc>
          <w:tcPr>
            <w:tcW w:w="2098" w:type="dxa"/>
            <w:vAlign w:val="center"/>
          </w:tcPr>
          <w:p w14:paraId="3623A1B8" w14:textId="7E9557A4" w:rsidR="008B2486" w:rsidRPr="0013176B" w:rsidRDefault="008B2486" w:rsidP="008B2486">
            <w:pPr>
              <w:pStyle w:val="Bodyjustified"/>
            </w:pPr>
            <w:r>
              <w:t>0.12</w:t>
            </w:r>
          </w:p>
        </w:tc>
        <w:tc>
          <w:tcPr>
            <w:tcW w:w="1871" w:type="dxa"/>
            <w:vAlign w:val="center"/>
          </w:tcPr>
          <w:p w14:paraId="28664CBD" w14:textId="77638AAF" w:rsidR="008B2486" w:rsidRDefault="008B2486" w:rsidP="00EC3FA0">
            <w:pPr>
              <w:pStyle w:val="Bodyjustified"/>
            </w:pPr>
            <w:r>
              <w:t>0.32</w:t>
            </w:r>
          </w:p>
        </w:tc>
      </w:tr>
      <w:tr w:rsidR="008B2486" w:rsidRPr="00FC4A2B" w14:paraId="00D1BFE4" w14:textId="779AB3E4" w:rsidTr="00EC3FA0">
        <w:trPr>
          <w:trHeight w:val="284"/>
        </w:trPr>
        <w:tc>
          <w:tcPr>
            <w:tcW w:w="907" w:type="dxa"/>
            <w:vAlign w:val="center"/>
          </w:tcPr>
          <w:p w14:paraId="65B50744" w14:textId="3177A8AF" w:rsidR="008B2486" w:rsidRPr="0013176B" w:rsidRDefault="008B2486" w:rsidP="008B2486">
            <w:pPr>
              <w:pStyle w:val="Bodyjustified"/>
            </w:pPr>
            <w:r>
              <w:t>60</w:t>
            </w:r>
          </w:p>
        </w:tc>
        <w:tc>
          <w:tcPr>
            <w:tcW w:w="1587" w:type="dxa"/>
            <w:vAlign w:val="center"/>
          </w:tcPr>
          <w:p w14:paraId="6CE499BC" w14:textId="1B968953" w:rsidR="008B2486" w:rsidRPr="0013176B" w:rsidRDefault="008B2486" w:rsidP="008B2486">
            <w:pPr>
              <w:pStyle w:val="Bodyjustified"/>
            </w:pPr>
            <w:r>
              <w:t>E</w:t>
            </w:r>
            <w:r w:rsidRPr="004C09EA">
              <w:t>H50</w:t>
            </w:r>
            <w:r>
              <w:t>154</w:t>
            </w:r>
          </w:p>
        </w:tc>
        <w:tc>
          <w:tcPr>
            <w:tcW w:w="2098" w:type="dxa"/>
            <w:vAlign w:val="center"/>
          </w:tcPr>
          <w:p w14:paraId="18EABFEE" w14:textId="42502830" w:rsidR="008B2486" w:rsidRPr="0013176B" w:rsidRDefault="008B2486" w:rsidP="008B2486">
            <w:pPr>
              <w:pStyle w:val="Bodyjustified"/>
            </w:pPr>
            <w:r>
              <w:t>0.17</w:t>
            </w:r>
          </w:p>
        </w:tc>
        <w:tc>
          <w:tcPr>
            <w:tcW w:w="1871" w:type="dxa"/>
            <w:vAlign w:val="center"/>
          </w:tcPr>
          <w:p w14:paraId="04F42BBE" w14:textId="3BCCDDF1" w:rsidR="008B2486" w:rsidRDefault="008B2486" w:rsidP="00EC3FA0">
            <w:pPr>
              <w:pStyle w:val="Bodyjustified"/>
            </w:pPr>
            <w:r>
              <w:t>0.37</w:t>
            </w:r>
          </w:p>
        </w:tc>
      </w:tr>
      <w:tr w:rsidR="008B2486" w:rsidRPr="00FC4A2B" w14:paraId="6B20D7A7" w14:textId="263EB985" w:rsidTr="00EC3FA0">
        <w:trPr>
          <w:trHeight w:val="284"/>
        </w:trPr>
        <w:tc>
          <w:tcPr>
            <w:tcW w:w="907" w:type="dxa"/>
            <w:vAlign w:val="center"/>
          </w:tcPr>
          <w:p w14:paraId="09BB4AAC" w14:textId="568F0562" w:rsidR="008B2486" w:rsidRPr="0013176B" w:rsidRDefault="008B2486" w:rsidP="008B2486">
            <w:pPr>
              <w:pStyle w:val="Bodyjustified"/>
            </w:pPr>
            <w:r>
              <w:t>61</w:t>
            </w:r>
          </w:p>
        </w:tc>
        <w:tc>
          <w:tcPr>
            <w:tcW w:w="1587" w:type="dxa"/>
            <w:vAlign w:val="center"/>
          </w:tcPr>
          <w:p w14:paraId="712C6ED7" w14:textId="791EF49D" w:rsidR="008B2486" w:rsidRPr="0013176B" w:rsidRDefault="008B2486" w:rsidP="008B2486">
            <w:pPr>
              <w:pStyle w:val="Bodyjustified"/>
            </w:pPr>
            <w:r>
              <w:t>E</w:t>
            </w:r>
            <w:r w:rsidRPr="004C09EA">
              <w:t>H50</w:t>
            </w:r>
            <w:r>
              <w:t>155</w:t>
            </w:r>
          </w:p>
        </w:tc>
        <w:tc>
          <w:tcPr>
            <w:tcW w:w="2098" w:type="dxa"/>
            <w:vAlign w:val="center"/>
          </w:tcPr>
          <w:p w14:paraId="50A528F3" w14:textId="18228BC9" w:rsidR="008B2486" w:rsidRPr="0013176B" w:rsidRDefault="008B2486" w:rsidP="008B2486">
            <w:pPr>
              <w:pStyle w:val="Bodyjustified"/>
            </w:pPr>
            <w:r>
              <w:t>0.23</w:t>
            </w:r>
          </w:p>
        </w:tc>
        <w:tc>
          <w:tcPr>
            <w:tcW w:w="1871" w:type="dxa"/>
            <w:vAlign w:val="center"/>
          </w:tcPr>
          <w:p w14:paraId="4F5FDE36" w14:textId="35C33F99" w:rsidR="008B2486" w:rsidRDefault="008B2486" w:rsidP="00EC3FA0">
            <w:pPr>
              <w:pStyle w:val="Bodyjustified"/>
            </w:pPr>
            <w:r>
              <w:t>0.43</w:t>
            </w:r>
          </w:p>
        </w:tc>
      </w:tr>
      <w:tr w:rsidR="008B2486" w:rsidRPr="00FC4A2B" w14:paraId="0F6F2BF0" w14:textId="2BDC8E9E" w:rsidTr="00EC3FA0">
        <w:trPr>
          <w:trHeight w:val="284"/>
        </w:trPr>
        <w:tc>
          <w:tcPr>
            <w:tcW w:w="907" w:type="dxa"/>
            <w:vAlign w:val="center"/>
          </w:tcPr>
          <w:p w14:paraId="46B3477D" w14:textId="47CE6934" w:rsidR="008B2486" w:rsidRPr="0013176B" w:rsidRDefault="008B2486" w:rsidP="008B2486">
            <w:pPr>
              <w:pStyle w:val="Bodyjustified"/>
            </w:pPr>
            <w:r>
              <w:t>62</w:t>
            </w:r>
          </w:p>
        </w:tc>
        <w:tc>
          <w:tcPr>
            <w:tcW w:w="1587" w:type="dxa"/>
            <w:vAlign w:val="center"/>
          </w:tcPr>
          <w:p w14:paraId="66CA5CF3" w14:textId="339B2578" w:rsidR="008B2486" w:rsidRDefault="008B2486" w:rsidP="008B2486">
            <w:pPr>
              <w:pStyle w:val="Bodyjustified"/>
            </w:pPr>
            <w:r>
              <w:t>EH50156</w:t>
            </w:r>
          </w:p>
        </w:tc>
        <w:tc>
          <w:tcPr>
            <w:tcW w:w="2098" w:type="dxa"/>
            <w:vAlign w:val="center"/>
          </w:tcPr>
          <w:p w14:paraId="7C5CCE9C" w14:textId="00596967" w:rsidR="008B2486" w:rsidRPr="0013176B" w:rsidRDefault="008B2486" w:rsidP="008B2486">
            <w:pPr>
              <w:pStyle w:val="Bodyjustified"/>
            </w:pPr>
            <w:r>
              <w:t>0.4</w:t>
            </w:r>
          </w:p>
        </w:tc>
        <w:tc>
          <w:tcPr>
            <w:tcW w:w="1871" w:type="dxa"/>
            <w:vAlign w:val="center"/>
          </w:tcPr>
          <w:p w14:paraId="47580470" w14:textId="1E6B9EBC" w:rsidR="008B2486" w:rsidRDefault="008B2486" w:rsidP="00EC3FA0">
            <w:pPr>
              <w:pStyle w:val="Bodyjustified"/>
            </w:pPr>
            <w:r>
              <w:t>0.6</w:t>
            </w:r>
          </w:p>
        </w:tc>
      </w:tr>
      <w:tr w:rsidR="008B2486" w:rsidRPr="00FC4A2B" w14:paraId="00C5B7FB" w14:textId="16AF09A4" w:rsidTr="00EC3FA0">
        <w:trPr>
          <w:trHeight w:val="284"/>
        </w:trPr>
        <w:tc>
          <w:tcPr>
            <w:tcW w:w="907" w:type="dxa"/>
            <w:vAlign w:val="center"/>
          </w:tcPr>
          <w:p w14:paraId="36F55401" w14:textId="54A6B93F" w:rsidR="008B2486" w:rsidRPr="0013176B" w:rsidRDefault="008B2486" w:rsidP="008B2486">
            <w:pPr>
              <w:pStyle w:val="Bodyjustified"/>
            </w:pPr>
            <w:r>
              <w:t>63</w:t>
            </w:r>
          </w:p>
        </w:tc>
        <w:tc>
          <w:tcPr>
            <w:tcW w:w="1587" w:type="dxa"/>
            <w:vAlign w:val="center"/>
          </w:tcPr>
          <w:p w14:paraId="7CA47E94" w14:textId="61F93ECA" w:rsidR="008B2486" w:rsidRDefault="008B2486" w:rsidP="008B2486">
            <w:pPr>
              <w:pStyle w:val="Bodyjustified"/>
            </w:pPr>
            <w:r>
              <w:t>EH50157</w:t>
            </w:r>
          </w:p>
        </w:tc>
        <w:tc>
          <w:tcPr>
            <w:tcW w:w="2098" w:type="dxa"/>
            <w:vAlign w:val="center"/>
          </w:tcPr>
          <w:p w14:paraId="4D98FA43" w14:textId="012D3D8F" w:rsidR="008B2486" w:rsidRPr="0013176B" w:rsidRDefault="008B2486" w:rsidP="008B2486">
            <w:pPr>
              <w:pStyle w:val="Bodyjustified"/>
            </w:pPr>
            <w:r>
              <w:t>0.6</w:t>
            </w:r>
          </w:p>
        </w:tc>
        <w:tc>
          <w:tcPr>
            <w:tcW w:w="1871" w:type="dxa"/>
            <w:vAlign w:val="center"/>
          </w:tcPr>
          <w:p w14:paraId="5411A0F5" w14:textId="21B55715" w:rsidR="008B2486" w:rsidRDefault="008B2486" w:rsidP="00EC3FA0">
            <w:pPr>
              <w:pStyle w:val="Bodyjustified"/>
            </w:pPr>
            <w:r>
              <w:t>0.8</w:t>
            </w:r>
          </w:p>
        </w:tc>
      </w:tr>
    </w:tbl>
    <w:p w14:paraId="40C23597" w14:textId="758EBFD0" w:rsidR="002F5973" w:rsidRDefault="002F5973" w:rsidP="002F5973">
      <w:pPr>
        <w:pStyle w:val="NOTES"/>
      </w:pPr>
      <w:r>
        <w:t>NOTES:</w:t>
      </w:r>
    </w:p>
    <w:p w14:paraId="474CBFA8" w14:textId="400587CF" w:rsidR="00F73BA8" w:rsidRDefault="00A04525" w:rsidP="002F5973">
      <w:pPr>
        <w:pStyle w:val="numericallist"/>
      </w:pPr>
      <w:r>
        <w:t>The</w:t>
      </w:r>
      <w:r w:rsidR="000206C7">
        <w:t xml:space="preserve"> </w:t>
      </w:r>
      <w:r w:rsidR="00F35D0C">
        <w:t>lead/</w:t>
      </w:r>
      <w:r w:rsidR="00BD2FAA">
        <w:t>terminal</w:t>
      </w:r>
      <w:r>
        <w:t xml:space="preserve"> material and finish shall be in accordance with the requirements of ESCC Basic Specification No. </w:t>
      </w:r>
      <w:hyperlink r:id="rId17" w:history="1">
        <w:r w:rsidRPr="002E5F6E">
          <w:rPr>
            <w:rStyle w:val="Hyperlink"/>
          </w:rPr>
          <w:t>23500</w:t>
        </w:r>
      </w:hyperlink>
      <w:r>
        <w:t>.</w:t>
      </w:r>
    </w:p>
    <w:p w14:paraId="0061863A" w14:textId="613DE041" w:rsidR="002F5973" w:rsidRDefault="002F5973" w:rsidP="009C4684">
      <w:pPr>
        <w:pStyle w:val="numericallist"/>
      </w:pPr>
      <w:r>
        <w:t xml:space="preserve">For </w:t>
      </w:r>
      <w:r w:rsidR="008B2486">
        <w:t>Naked Die Components, Variants 57 to 63, the</w:t>
      </w:r>
      <w:r w:rsidR="0024709C">
        <w:t xml:space="preserve"> default</w:t>
      </w:r>
      <w:r w:rsidR="008B2486">
        <w:t xml:space="preserve"> package selected for assembly of the</w:t>
      </w:r>
      <w:r>
        <w:t xml:space="preserve"> Packaged Test Sublot </w:t>
      </w:r>
      <w:r w:rsidR="008B2486">
        <w:t xml:space="preserve">shall be </w:t>
      </w:r>
      <w:r>
        <w:t>Ceramic Pill G.</w:t>
      </w:r>
      <w:r w:rsidR="0024709C">
        <w:t xml:space="preserve"> At the </w:t>
      </w:r>
      <w:r w:rsidR="009C4684">
        <w:t>Manufacturer’s option</w:t>
      </w:r>
      <w:bookmarkStart w:id="7" w:name="_GoBack"/>
      <w:bookmarkEnd w:id="7"/>
      <w:r w:rsidR="009C4684" w:rsidRPr="009C4684">
        <w:t>, any of the other packages specified herein with a Variant for the same die may be selected. The die applicable to each Variant is indica</w:t>
      </w:r>
      <w:r w:rsidR="009C4684">
        <w:t>ted by the based on type number</w:t>
      </w:r>
      <w:r w:rsidR="0024709C">
        <w:t>.</w:t>
      </w:r>
    </w:p>
    <w:p w14:paraId="5558D8BE" w14:textId="74C0EFEA" w:rsidR="0024709C" w:rsidRDefault="0024709C" w:rsidP="0024709C">
      <w:pPr>
        <w:pStyle w:val="numericallist"/>
      </w:pPr>
      <w:r>
        <w:t xml:space="preserve">In cases </w:t>
      </w:r>
      <w:r w:rsidRPr="0024709C">
        <w:t>where the default package is not selected for the Packaged Test Sublot, the Total Capacitance limit of the selected package shall apply</w:t>
      </w:r>
      <w:r>
        <w:t>.</w:t>
      </w:r>
    </w:p>
    <w:p w14:paraId="0CDB750C" w14:textId="5E95ADF0" w:rsidR="00A04525" w:rsidRDefault="00A04525" w:rsidP="008A09BC">
      <w:pPr>
        <w:pStyle w:val="Heading2"/>
      </w:pPr>
      <w:bookmarkStart w:id="8" w:name="_Toc445455175"/>
      <w:r>
        <w:lastRenderedPageBreak/>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76E95B6A" w:rsidR="00FC7E4B" w:rsidRPr="00183D4A" w:rsidRDefault="00FC7E4B" w:rsidP="00857EE1">
            <w:pPr>
              <w:pStyle w:val="Bodyjustified"/>
              <w:keepNext/>
            </w:pPr>
            <w:r w:rsidRPr="00183D4A">
              <w:t>V</w:t>
            </w:r>
            <w:r>
              <w:rPr>
                <w:vertAlign w:val="subscript"/>
              </w:rPr>
              <w:t>R</w:t>
            </w:r>
            <w:r w:rsidR="008D7EA4">
              <w:rPr>
                <w:vertAlign w:val="subscript"/>
              </w:rPr>
              <w:t>max</w:t>
            </w:r>
          </w:p>
        </w:tc>
        <w:tc>
          <w:tcPr>
            <w:tcW w:w="1191" w:type="dxa"/>
            <w:shd w:val="clear" w:color="auto" w:fill="auto"/>
          </w:tcPr>
          <w:p w14:paraId="02633D36" w14:textId="76FCAFD7" w:rsidR="00FC7E4B" w:rsidRPr="00183D4A" w:rsidRDefault="00FC7E4B" w:rsidP="00857EE1">
            <w:pPr>
              <w:pStyle w:val="Bodyjustified"/>
              <w:keepNext/>
            </w:pPr>
            <w:r>
              <w:t>-150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75E303C3"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5D5ACC">
              <w:t>,</w:t>
            </w:r>
            <w:r w:rsidR="00A52771" w:rsidRPr="00A52771">
              <w:t xml:space="preserve"> 22 to 27</w:t>
            </w:r>
            <w:r w:rsidR="008556CD">
              <w:t>:</w:t>
            </w:r>
          </w:p>
          <w:p w14:paraId="31B564A2" w14:textId="32195B42" w:rsidR="00FC7E4B" w:rsidRDefault="00FC7E4B" w:rsidP="00857EE1">
            <w:pPr>
              <w:pStyle w:val="Bodyjustified"/>
              <w:keepNext/>
              <w:jc w:val="right"/>
            </w:pPr>
            <w:r>
              <w:t xml:space="preserve">Variants </w:t>
            </w:r>
            <w:r w:rsidR="00A52771" w:rsidRPr="00A52771">
              <w:t>07, 14, 21</w:t>
            </w:r>
            <w:r w:rsidR="005D5ACC">
              <w:t>,</w:t>
            </w:r>
            <w:r w:rsidR="00A52771" w:rsidRPr="00A52771">
              <w:t xml:space="preserve"> 28</w:t>
            </w:r>
            <w:r w:rsidR="008556CD">
              <w:t>:</w:t>
            </w:r>
          </w:p>
          <w:p w14:paraId="36648D77" w14:textId="233B6893" w:rsidR="00A52771" w:rsidRDefault="00A52771" w:rsidP="00857EE1">
            <w:pPr>
              <w:pStyle w:val="Bodyjustified"/>
              <w:keepNext/>
              <w:jc w:val="right"/>
            </w:pPr>
            <w:r w:rsidRPr="00A52771">
              <w:t>Variants 29 to 34, 36 to 41</w:t>
            </w:r>
            <w:r w:rsidR="005D5ACC">
              <w:t>,</w:t>
            </w:r>
            <w:r w:rsidR="00C82053">
              <w:t xml:space="preserve"> </w:t>
            </w:r>
            <w:r w:rsidRPr="00A52771">
              <w:t>43 to 48</w:t>
            </w:r>
            <w:r w:rsidR="008556CD">
              <w:t>:</w:t>
            </w:r>
          </w:p>
          <w:p w14:paraId="067F5581" w14:textId="1A1C974E" w:rsidR="00183D4A" w:rsidRDefault="00FC7E4B" w:rsidP="00857EE1">
            <w:pPr>
              <w:pStyle w:val="Bodyjustified"/>
              <w:keepNext/>
              <w:jc w:val="right"/>
            </w:pPr>
            <w:r>
              <w:t xml:space="preserve">Variants </w:t>
            </w:r>
            <w:r w:rsidR="00A52771" w:rsidRPr="00A52771">
              <w:t>35, 42</w:t>
            </w:r>
            <w:r w:rsidR="005D5ACC">
              <w:t>,</w:t>
            </w:r>
            <w:r w:rsidR="00A52771" w:rsidRPr="00A52771">
              <w:t xml:space="preserve"> 49</w:t>
            </w:r>
            <w:r w:rsidR="008556CD">
              <w:t>:</w:t>
            </w:r>
          </w:p>
          <w:p w14:paraId="3623A081" w14:textId="176E72A2" w:rsidR="00142468" w:rsidRPr="00183D4A" w:rsidRDefault="00A52771" w:rsidP="00797E02">
            <w:pPr>
              <w:pStyle w:val="Bodyjustified"/>
              <w:keepNext/>
              <w:jc w:val="right"/>
            </w:pPr>
            <w:r>
              <w:t xml:space="preserve">Variants </w:t>
            </w:r>
            <w:r w:rsidRPr="00A52771">
              <w:t>50 to 56</w:t>
            </w:r>
            <w:r w:rsidR="008556CD">
              <w:t>:</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6D24E038" w14:textId="77777777" w:rsidR="004C5CBE" w:rsidRDefault="004C5CBE" w:rsidP="00857EE1">
            <w:pPr>
              <w:pStyle w:val="Bodyjustified"/>
              <w:keepNext/>
            </w:pPr>
            <w:r>
              <w:t>150</w:t>
            </w:r>
          </w:p>
          <w:p w14:paraId="26AC07B8" w14:textId="77777777" w:rsidR="004C5CBE" w:rsidRPr="005C5A0D" w:rsidRDefault="004C5CBE" w:rsidP="00857EE1">
            <w:pPr>
              <w:pStyle w:val="Bodyjustified"/>
              <w:keepNext/>
            </w:pPr>
            <w:r w:rsidRPr="005C5A0D">
              <w:t>240</w:t>
            </w:r>
          </w:p>
          <w:p w14:paraId="0D7184E6" w14:textId="77777777" w:rsidR="004C5CBE" w:rsidRPr="005C5A0D" w:rsidRDefault="004C5CBE" w:rsidP="00857EE1">
            <w:pPr>
              <w:pStyle w:val="Bodyjustified"/>
              <w:keepNext/>
            </w:pPr>
            <w:r w:rsidRPr="005C5A0D">
              <w:t>180</w:t>
            </w:r>
          </w:p>
          <w:p w14:paraId="56B989F6" w14:textId="77777777" w:rsidR="004C5CBE" w:rsidRDefault="004C5CBE" w:rsidP="00857EE1">
            <w:pPr>
              <w:pStyle w:val="Bodyjustified"/>
              <w:keepNext/>
            </w:pPr>
            <w:r w:rsidRPr="005C5A0D">
              <w:t>300</w:t>
            </w:r>
          </w:p>
          <w:p w14:paraId="6AF90A3E" w14:textId="03307E08" w:rsidR="00142468" w:rsidRPr="00183D4A" w:rsidRDefault="004C5CBE" w:rsidP="00797E02">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56ECDB56" w14:textId="2E983119" w:rsidR="00567D63" w:rsidRDefault="00567D63" w:rsidP="00857EE1">
            <w:pPr>
              <w:pStyle w:val="Bodyjustified"/>
              <w:keepNext/>
              <w:jc w:val="right"/>
            </w:pPr>
            <w:r>
              <w:t xml:space="preserve">Variants 01 to </w:t>
            </w:r>
            <w:r w:rsidRPr="00A52771">
              <w:t>06, 08 to 13,</w:t>
            </w:r>
            <w:r>
              <w:t xml:space="preserve"> </w:t>
            </w:r>
            <w:r w:rsidRPr="00A52771">
              <w:t>15</w:t>
            </w:r>
            <w:r>
              <w:t> </w:t>
            </w:r>
            <w:r w:rsidRPr="00A52771">
              <w:t>to 20</w:t>
            </w:r>
            <w:r w:rsidR="005D5ACC">
              <w:t>,</w:t>
            </w:r>
            <w:r w:rsidRPr="00A52771">
              <w:t xml:space="preserve"> 22 to 27</w:t>
            </w:r>
            <w:r w:rsidR="008556CD">
              <w:t>:</w:t>
            </w:r>
          </w:p>
          <w:p w14:paraId="57A74C9B" w14:textId="3733F8D2" w:rsidR="00567D63" w:rsidRDefault="00567D63" w:rsidP="00857EE1">
            <w:pPr>
              <w:pStyle w:val="Bodyjustified"/>
              <w:keepNext/>
              <w:jc w:val="right"/>
            </w:pPr>
            <w:r>
              <w:t xml:space="preserve">Variants </w:t>
            </w:r>
            <w:r w:rsidRPr="00A52771">
              <w:t>07, 14, 21</w:t>
            </w:r>
            <w:r w:rsidR="005D5ACC">
              <w:t>,</w:t>
            </w:r>
            <w:r w:rsidRPr="00A52771">
              <w:t xml:space="preserve"> 28</w:t>
            </w:r>
            <w:r w:rsidR="008556CD">
              <w:t>:</w:t>
            </w:r>
          </w:p>
          <w:p w14:paraId="4832B265" w14:textId="63FD883D" w:rsidR="00567D63" w:rsidRDefault="00567D63" w:rsidP="00857EE1">
            <w:pPr>
              <w:pStyle w:val="Bodyjustified"/>
              <w:keepNext/>
              <w:jc w:val="right"/>
            </w:pPr>
            <w:r w:rsidRPr="00A52771">
              <w:t>Variants 29 to 34, 36 to 41</w:t>
            </w:r>
            <w:r w:rsidR="005D5ACC">
              <w:t>,</w:t>
            </w:r>
            <w:r>
              <w:t xml:space="preserve"> </w:t>
            </w:r>
            <w:r w:rsidRPr="00A52771">
              <w:t>43 to 48</w:t>
            </w:r>
            <w:r w:rsidR="008556CD">
              <w:t>:</w:t>
            </w:r>
          </w:p>
          <w:p w14:paraId="5BF2AF98" w14:textId="5EAA4CCA" w:rsidR="00567D63" w:rsidRDefault="00567D63" w:rsidP="00857EE1">
            <w:pPr>
              <w:pStyle w:val="Bodyjustified"/>
              <w:keepNext/>
              <w:jc w:val="right"/>
            </w:pPr>
            <w:r>
              <w:t xml:space="preserve">Variants </w:t>
            </w:r>
            <w:r w:rsidRPr="00A52771">
              <w:t>35, 42</w:t>
            </w:r>
            <w:r w:rsidR="005D5ACC">
              <w:t>,</w:t>
            </w:r>
            <w:r w:rsidRPr="00A52771">
              <w:t xml:space="preserve"> 49</w:t>
            </w:r>
            <w:r w:rsidR="008556CD">
              <w:t>:</w:t>
            </w:r>
          </w:p>
          <w:p w14:paraId="55EC5328" w14:textId="643A39E8" w:rsidR="00142468" w:rsidRPr="00183D4A" w:rsidRDefault="00567D63" w:rsidP="00797E02">
            <w:pPr>
              <w:pStyle w:val="Bodyjustified"/>
              <w:keepNext/>
              <w:jc w:val="right"/>
            </w:pPr>
            <w:r>
              <w:t xml:space="preserve">Variants </w:t>
            </w:r>
            <w:r w:rsidRPr="00A52771">
              <w:t>50 to 56</w:t>
            </w:r>
            <w:r w:rsidR="008556CD">
              <w:t>:</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2011A098" w14:textId="77777777" w:rsidR="00567D63" w:rsidRDefault="00567D63" w:rsidP="00857EE1">
            <w:pPr>
              <w:pStyle w:val="Bodyjustified"/>
              <w:keepNext/>
            </w:pPr>
            <w:r>
              <w:t>0.5</w:t>
            </w:r>
          </w:p>
          <w:p w14:paraId="4CA48A42" w14:textId="77777777" w:rsidR="00567D63" w:rsidRPr="005C5A0D" w:rsidRDefault="00567D63" w:rsidP="00857EE1">
            <w:pPr>
              <w:pStyle w:val="Bodyjustified"/>
              <w:keepNext/>
            </w:pPr>
            <w:r w:rsidRPr="005C5A0D">
              <w:t>0.83</w:t>
            </w:r>
          </w:p>
          <w:p w14:paraId="6F360A9B" w14:textId="77777777" w:rsidR="00567D63" w:rsidRPr="005C5A0D" w:rsidRDefault="00567D63" w:rsidP="00857EE1">
            <w:pPr>
              <w:pStyle w:val="Bodyjustified"/>
              <w:keepNext/>
            </w:pPr>
            <w:r w:rsidRPr="005C5A0D">
              <w:t>0.62</w:t>
            </w:r>
          </w:p>
          <w:p w14:paraId="00CA2C67" w14:textId="77777777" w:rsidR="00567D63" w:rsidRDefault="00567D63" w:rsidP="00857EE1">
            <w:pPr>
              <w:pStyle w:val="Bodyjustified"/>
              <w:keepNext/>
            </w:pPr>
            <w:r w:rsidRPr="005C5A0D">
              <w:t>1.25</w:t>
            </w:r>
          </w:p>
          <w:p w14:paraId="1D5888D6" w14:textId="4819C3D5" w:rsidR="00142468" w:rsidRPr="00183D4A" w:rsidRDefault="00567D63" w:rsidP="00797E02">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643D4621" w14:textId="55465AB8" w:rsidR="00857EE1" w:rsidRDefault="00857EE1" w:rsidP="00857EE1">
            <w:pPr>
              <w:pStyle w:val="Bodyjustified"/>
              <w:keepNext/>
              <w:jc w:val="right"/>
            </w:pPr>
            <w:r>
              <w:t xml:space="preserve">Variants 01 to </w:t>
            </w:r>
            <w:r w:rsidRPr="00A52771">
              <w:t>06, 08 to 13,</w:t>
            </w:r>
            <w:r>
              <w:t xml:space="preserve"> </w:t>
            </w:r>
            <w:r w:rsidRPr="00A52771">
              <w:t>15</w:t>
            </w:r>
            <w:r>
              <w:t> </w:t>
            </w:r>
            <w:r w:rsidRPr="00A52771">
              <w:t>to 20</w:t>
            </w:r>
            <w:r w:rsidR="005D5ACC">
              <w:t>,</w:t>
            </w:r>
            <w:r w:rsidRPr="00A52771">
              <w:t xml:space="preserve"> 22 to 27</w:t>
            </w:r>
            <w:r w:rsidR="008556CD">
              <w:t>:</w:t>
            </w:r>
          </w:p>
          <w:p w14:paraId="1DB848E4" w14:textId="1F7AA044" w:rsidR="00857EE1" w:rsidRDefault="00857EE1" w:rsidP="00857EE1">
            <w:pPr>
              <w:pStyle w:val="Bodyjustified"/>
              <w:keepNext/>
              <w:jc w:val="right"/>
            </w:pPr>
            <w:r>
              <w:t xml:space="preserve">Variants </w:t>
            </w:r>
            <w:r w:rsidRPr="00A52771">
              <w:t>07, 14, 21</w:t>
            </w:r>
            <w:r w:rsidR="005D5ACC">
              <w:t>,</w:t>
            </w:r>
            <w:r w:rsidRPr="00A52771">
              <w:t xml:space="preserve"> 28</w:t>
            </w:r>
            <w:r w:rsidR="00797E02">
              <w:t>, 57 to 60</w:t>
            </w:r>
            <w:r w:rsidR="008556CD">
              <w:t>:</w:t>
            </w:r>
          </w:p>
          <w:p w14:paraId="41D111B1" w14:textId="03F18CB9" w:rsidR="00857EE1" w:rsidRDefault="00857EE1" w:rsidP="00857EE1">
            <w:pPr>
              <w:pStyle w:val="Bodyjustified"/>
              <w:keepNext/>
              <w:jc w:val="right"/>
            </w:pPr>
            <w:r w:rsidRPr="00A52771">
              <w:t>Variants 29 to 34, 36 to 41</w:t>
            </w:r>
            <w:r w:rsidR="005D5ACC">
              <w:t>,</w:t>
            </w:r>
            <w:r>
              <w:t xml:space="preserve"> </w:t>
            </w:r>
            <w:r w:rsidRPr="00A52771">
              <w:t>43 to 48</w:t>
            </w:r>
            <w:r w:rsidR="008556CD">
              <w:t>:</w:t>
            </w:r>
          </w:p>
          <w:p w14:paraId="0CA09C5B" w14:textId="3E631B08" w:rsidR="00857EE1" w:rsidRDefault="00857EE1" w:rsidP="00857EE1">
            <w:pPr>
              <w:pStyle w:val="Bodyjustified"/>
              <w:keepNext/>
              <w:jc w:val="right"/>
            </w:pPr>
            <w:r>
              <w:t xml:space="preserve">Variants </w:t>
            </w:r>
            <w:r w:rsidRPr="00A52771">
              <w:t>35, 42</w:t>
            </w:r>
            <w:r w:rsidR="005D5ACC">
              <w:t>,</w:t>
            </w:r>
            <w:r w:rsidRPr="00A52771">
              <w:t xml:space="preserve"> 49</w:t>
            </w:r>
            <w:r w:rsidR="00797E02">
              <w:t>, 61 to 63</w:t>
            </w:r>
            <w:r w:rsidR="008556CD">
              <w:t>:</w:t>
            </w:r>
          </w:p>
          <w:p w14:paraId="09693AA4" w14:textId="58346A4B" w:rsidR="00142468" w:rsidRDefault="00857EE1" w:rsidP="00797E02">
            <w:pPr>
              <w:pStyle w:val="Bodyjustified"/>
              <w:keepNext/>
              <w:jc w:val="right"/>
            </w:pPr>
            <w:r>
              <w:t xml:space="preserve">Variants </w:t>
            </w:r>
            <w:r w:rsidRPr="00A52771">
              <w:t>50 to 56</w:t>
            </w:r>
            <w:r w:rsidR="008556CD">
              <w:t>:</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603BCCFE" w14:textId="77777777" w:rsidR="00857EE1" w:rsidRDefault="00857EE1" w:rsidP="00857EE1">
            <w:pPr>
              <w:pStyle w:val="Bodyjustified"/>
              <w:keepNext/>
            </w:pPr>
            <w:r>
              <w:t>150</w:t>
            </w:r>
          </w:p>
          <w:p w14:paraId="4A17FCC0" w14:textId="77777777" w:rsidR="00857EE1" w:rsidRPr="005C5A0D" w:rsidRDefault="00857EE1" w:rsidP="00857EE1">
            <w:pPr>
              <w:pStyle w:val="Bodyjustified"/>
              <w:keepNext/>
            </w:pPr>
            <w:r w:rsidRPr="005C5A0D">
              <w:t>90</w:t>
            </w:r>
          </w:p>
          <w:p w14:paraId="1548211A" w14:textId="77777777" w:rsidR="00857EE1" w:rsidRPr="005C5A0D" w:rsidRDefault="00857EE1" w:rsidP="00857EE1">
            <w:pPr>
              <w:pStyle w:val="Bodyjustified"/>
              <w:keepNext/>
            </w:pPr>
            <w:r w:rsidRPr="005C5A0D">
              <w:t>120</w:t>
            </w:r>
          </w:p>
          <w:p w14:paraId="7DD458BC" w14:textId="77777777" w:rsidR="00857EE1" w:rsidRDefault="00857EE1" w:rsidP="00857EE1">
            <w:pPr>
              <w:pStyle w:val="Bodyjustified"/>
              <w:keepNext/>
            </w:pPr>
            <w:r w:rsidRPr="005C5A0D">
              <w:t>60</w:t>
            </w:r>
          </w:p>
          <w:p w14:paraId="5955029A" w14:textId="6A8CE54E" w:rsidR="00142468" w:rsidRDefault="00857EE1" w:rsidP="00797E02">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299DEA18" w:rsidR="0083247B" w:rsidRDefault="008B2486" w:rsidP="00857EE1">
            <w:pPr>
              <w:pStyle w:val="Bodyjustified"/>
              <w:keepNext/>
            </w:pPr>
            <w:r>
              <w:t>Note 3</w:t>
            </w:r>
          </w:p>
        </w:tc>
      </w:tr>
      <w:tr w:rsidR="00FC7E4B" w:rsidRPr="00183D4A" w14:paraId="5435EFAC" w14:textId="77777777" w:rsidTr="002348A5">
        <w:trPr>
          <w:trHeight w:val="317"/>
        </w:trPr>
        <w:tc>
          <w:tcPr>
            <w:tcW w:w="4479"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36230D86" w:rsidR="00FC7E4B" w:rsidRPr="00183D4A" w:rsidRDefault="00FC7E4B" w:rsidP="008B2486">
            <w:pPr>
              <w:pStyle w:val="Bodyjustified"/>
            </w:pPr>
            <w:r w:rsidRPr="00183D4A">
              <w:t xml:space="preserve">Note </w:t>
            </w:r>
            <w:r w:rsidR="008B2486">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79CA9F93" w14:textId="1FA2DB7E" w:rsidR="008B2486" w:rsidRDefault="008B2486" w:rsidP="000A2E2C">
      <w:pPr>
        <w:pStyle w:val="numericallist"/>
      </w:pPr>
      <w:r>
        <w:t xml:space="preserve">Thermal Resistance ratings for Naked Die Components, Variants 57 to 63, refer to the Packaged Test Sublot </w:t>
      </w:r>
      <w:r w:rsidR="000A2E2C" w:rsidRPr="000A2E2C">
        <w:t>assembled in the default Ceramic Pill G package. In cases where the default package is not used, the Thermal Resistance rating associated with the</w:t>
      </w:r>
      <w:r w:rsidR="000A2E2C">
        <w:t xml:space="preserve"> </w:t>
      </w:r>
      <w:r w:rsidR="000A2E2C" w:rsidRPr="000A2E2C">
        <w:t>package used and the same die shall apply</w:t>
      </w:r>
      <w:r>
        <w:t>.</w:t>
      </w:r>
    </w:p>
    <w:p w14:paraId="36ED7A48" w14:textId="56D35B4D" w:rsidR="00BA6209" w:rsidRDefault="004C5CBE" w:rsidP="0000109A">
      <w:pPr>
        <w:pStyle w:val="numericallist"/>
      </w:pPr>
      <w:r>
        <w:t>D</w:t>
      </w:r>
      <w:r w:rsidR="00A04525">
        <w:t>uration 5 seconds maximum and the same terminal shall not be resoldered until 3 minutes have elapsed.</w:t>
      </w:r>
      <w:r w:rsidR="00142468">
        <w:t xml:space="preserve"> Only applicable to Variants 01 to 56 (Packaged Components).</w:t>
      </w:r>
    </w:p>
    <w:p w14:paraId="36BE9832" w14:textId="0C78D4EA" w:rsidR="006C5C35" w:rsidRDefault="006C5C35" w:rsidP="008A09BC">
      <w:pPr>
        <w:pStyle w:val="Heading2"/>
      </w:pPr>
      <w:bookmarkStart w:id="9" w:name="_Toc445455176"/>
      <w:r>
        <w:t>Handling precautions</w:t>
      </w:r>
      <w:bookmarkEnd w:id="9"/>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72A8DDF1" w:rsidR="006C5C35" w:rsidRPr="006C5C35" w:rsidRDefault="006C5C35" w:rsidP="006C5C35">
      <w:r>
        <w:t xml:space="preserve">These components are </w:t>
      </w:r>
      <w:r w:rsidR="009E2D4F">
        <w:t>c</w:t>
      </w:r>
      <w:r>
        <w:t xml:space="preserve">ategorised as Class 2 </w:t>
      </w:r>
      <w:r w:rsidR="00A40AD6">
        <w:t xml:space="preserve">per ESCC Basic Specification No. </w:t>
      </w:r>
      <w:hyperlink r:id="rId18" w:history="1">
        <w:r w:rsidR="00A40AD6" w:rsidRPr="002E5F6E">
          <w:rPr>
            <w:rStyle w:val="Hyperlink"/>
          </w:rPr>
          <w:t>23800</w:t>
        </w:r>
      </w:hyperlink>
      <w:r w:rsidR="00A40AD6">
        <w:t xml:space="preserve"> </w:t>
      </w:r>
      <w:r>
        <w:t xml:space="preserve">with a Minimum Critical Path Failure Voltage of </w:t>
      </w:r>
      <w:r w:rsidR="002734C6">
        <w:t>14</w:t>
      </w:r>
      <w:r>
        <w:t>00V.</w:t>
      </w:r>
    </w:p>
    <w:p w14:paraId="3732237C" w14:textId="77777777" w:rsidR="00A04525" w:rsidRDefault="00A04525" w:rsidP="008A09BC">
      <w:pPr>
        <w:pStyle w:val="Heading2"/>
      </w:pPr>
      <w:bookmarkStart w:id="10" w:name="_Toc445455177"/>
      <w:r>
        <w:lastRenderedPageBreak/>
        <w:t>PHYSICAL DIMENSIONS AND TERMINAL IDENTIFICATION</w:t>
      </w:r>
      <w:bookmarkEnd w:id="10"/>
    </w:p>
    <w:p w14:paraId="19882045" w14:textId="03238A5B" w:rsidR="00A04525" w:rsidRDefault="008021F0" w:rsidP="008021F0">
      <w:pPr>
        <w:pStyle w:val="Heading3"/>
      </w:pPr>
      <w:bookmarkStart w:id="11" w:name="_Toc445455178"/>
      <w:r>
        <w:t xml:space="preserve">Ceramic Pill A (2 Leads) - </w:t>
      </w:r>
      <w:r w:rsidR="00114818">
        <w:t>Variant</w:t>
      </w:r>
      <w:r w:rsidR="0000109A">
        <w:t>s</w:t>
      </w:r>
      <w:r w:rsidR="00114818">
        <w:t xml:space="preserve"> 01, </w:t>
      </w:r>
      <w:r w:rsidR="00780AA0">
        <w:t>08, 15, 22, 29, 36</w:t>
      </w:r>
      <w:r w:rsidR="00BF54E1">
        <w:t>,</w:t>
      </w:r>
      <w:r w:rsidR="00780AA0" w:rsidRPr="00780AA0">
        <w:t xml:space="preserve"> </w:t>
      </w:r>
      <w:r w:rsidR="00780AA0">
        <w:t>43</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9">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F96B5B">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F96B5B">
            <w:pPr>
              <w:pStyle w:val="Bodyjustified"/>
            </w:pPr>
            <w:r>
              <w:t>Dimensions mm</w:t>
            </w:r>
          </w:p>
        </w:tc>
        <w:tc>
          <w:tcPr>
            <w:tcW w:w="1587" w:type="dxa"/>
            <w:vMerge w:val="restart"/>
            <w:vAlign w:val="center"/>
          </w:tcPr>
          <w:p w14:paraId="27A4C161" w14:textId="19153626" w:rsidR="00923D92" w:rsidRPr="00183D4A" w:rsidRDefault="00923D92" w:rsidP="00923D92">
            <w:pPr>
              <w:pStyle w:val="Bodyjustified"/>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F96B5B">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F96B5B">
            <w:pPr>
              <w:pStyle w:val="Bodyjustified"/>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F96B5B">
            <w:pPr>
              <w:pStyle w:val="Bodyjustified"/>
            </w:pPr>
            <w:r w:rsidRPr="00183D4A">
              <w:t>Max</w:t>
            </w:r>
          </w:p>
        </w:tc>
        <w:tc>
          <w:tcPr>
            <w:tcW w:w="1587" w:type="dxa"/>
            <w:vMerge/>
            <w:vAlign w:val="center"/>
          </w:tcPr>
          <w:p w14:paraId="4417CD43" w14:textId="77777777" w:rsidR="00923D92" w:rsidRPr="00183D4A" w:rsidRDefault="00923D92" w:rsidP="00923D92">
            <w:pPr>
              <w:pStyle w:val="Bodyjustified"/>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03E44C9B" w:rsidR="00A04525" w:rsidRDefault="00E67AD0" w:rsidP="00E67AD0">
      <w:pPr>
        <w:pStyle w:val="Heading3"/>
      </w:pPr>
      <w:bookmarkStart w:id="12" w:name="_Toc445455179"/>
      <w:r w:rsidRPr="00E67AD0">
        <w:lastRenderedPageBreak/>
        <w:t xml:space="preserve">Ceramic Pill B </w:t>
      </w:r>
      <w:r>
        <w:t xml:space="preserve">-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r w:rsidR="00BF54E1">
        <w:t>,</w:t>
      </w:r>
      <w:r w:rsidR="0038203D">
        <w:t xml:space="preserve"> </w:t>
      </w:r>
      <w:r w:rsidR="001C3A7F">
        <w:t>44</w:t>
      </w:r>
      <w:bookmarkEnd w:id="12"/>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0">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1B991E01" w:rsidR="00DE3083" w:rsidRDefault="00E67AD0" w:rsidP="00E67AD0">
      <w:pPr>
        <w:pStyle w:val="Heading3"/>
      </w:pPr>
      <w:bookmarkStart w:id="13" w:name="_Toc445455180"/>
      <w:r w:rsidRPr="00E67AD0">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r w:rsidR="00BF54E1">
        <w:rPr>
          <w:noProof/>
          <w:lang w:eastAsia="en-GB"/>
        </w:rPr>
        <w:t>,</w:t>
      </w:r>
      <w:r w:rsidR="00187CF2">
        <w:rPr>
          <w:noProof/>
          <w:lang w:eastAsia="en-GB"/>
        </w:rPr>
        <w:t xml:space="preserve"> </w:t>
      </w:r>
      <w:r w:rsidR="00036CA1">
        <w:rPr>
          <w:noProof/>
          <w:lang w:eastAsia="en-GB"/>
        </w:rPr>
        <w:t>45</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1">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6F6C6CC6" w:rsidR="006F368D" w:rsidRDefault="00E67AD0" w:rsidP="00E67AD0">
      <w:pPr>
        <w:pStyle w:val="Heading3"/>
        <w:rPr>
          <w:noProof/>
          <w:lang w:eastAsia="en-GB"/>
        </w:rPr>
      </w:pPr>
      <w:bookmarkStart w:id="14" w:name="_Toc445455181"/>
      <w:r w:rsidRPr="00E67AD0">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r w:rsidR="00BF54E1">
        <w:rPr>
          <w:noProof/>
          <w:lang w:eastAsia="en-GB"/>
        </w:rPr>
        <w:t>,</w:t>
      </w:r>
      <w:r w:rsidR="006F368D">
        <w:rPr>
          <w:noProof/>
          <w:lang w:eastAsia="en-GB"/>
        </w:rPr>
        <w:t xml:space="preserve"> </w:t>
      </w:r>
      <w:r w:rsidR="00541905">
        <w:rPr>
          <w:noProof/>
          <w:lang w:eastAsia="en-GB"/>
        </w:rPr>
        <w:t>46</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2">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6AE5F2DF" w:rsidR="00F03520" w:rsidRDefault="00E67AD0" w:rsidP="00E67AD0">
      <w:pPr>
        <w:pStyle w:val="Heading3"/>
        <w:rPr>
          <w:rFonts w:eastAsia="Arial"/>
          <w:w w:val="103"/>
        </w:rPr>
      </w:pPr>
      <w:bookmarkStart w:id="15" w:name="_Toc445455182"/>
      <w:r w:rsidRPr="00E67AD0">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r w:rsidR="00BF54E1">
        <w:rPr>
          <w:rFonts w:eastAsia="Arial"/>
        </w:rPr>
        <w:t>,</w:t>
      </w:r>
      <w:r w:rsidR="00F03520">
        <w:rPr>
          <w:rFonts w:eastAsia="Arial"/>
        </w:rPr>
        <w:t xml:space="preserve"> </w:t>
      </w:r>
      <w:r w:rsidR="00C96F60">
        <w:rPr>
          <w:rFonts w:eastAsia="Arial"/>
          <w:w w:val="103"/>
        </w:rPr>
        <w:t>47</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3">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1DF7DCF1" w:rsidR="00AD49FB" w:rsidRDefault="00E67AD0" w:rsidP="00E67AD0">
      <w:pPr>
        <w:pStyle w:val="Heading3"/>
        <w:rPr>
          <w:noProof/>
          <w:lang w:eastAsia="en-GB"/>
        </w:rPr>
      </w:pPr>
      <w:bookmarkStart w:id="16" w:name="_Toc445455183"/>
      <w:r w:rsidRPr="00E67AD0">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r w:rsidR="00BF54E1">
        <w:rPr>
          <w:noProof/>
          <w:lang w:eastAsia="en-GB"/>
        </w:rPr>
        <w:t>,</w:t>
      </w:r>
      <w:r w:rsidR="00AD49FB">
        <w:rPr>
          <w:noProof/>
          <w:lang w:eastAsia="en-GB"/>
        </w:rPr>
        <w:t xml:space="preserve"> </w:t>
      </w:r>
      <w:r w:rsidR="009F6226">
        <w:rPr>
          <w:noProof/>
          <w:lang w:eastAsia="en-GB"/>
        </w:rPr>
        <w:t>4</w:t>
      </w:r>
      <w:r w:rsidR="00AD49FB" w:rsidRPr="00E76090">
        <w:rPr>
          <w:noProof/>
          <w:lang w:eastAsia="en-GB"/>
        </w:rPr>
        <w:t>8</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4">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64F41A69" w:rsidR="00E90895" w:rsidRDefault="00E67AD0" w:rsidP="00E67AD0">
      <w:pPr>
        <w:pStyle w:val="Heading3"/>
      </w:pPr>
      <w:bookmarkStart w:id="17" w:name="_Toc445455184"/>
      <w:r w:rsidRPr="00E67AD0">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r w:rsidR="00BF54E1">
        <w:rPr>
          <w:noProof/>
          <w:lang w:eastAsia="en-GB"/>
        </w:rPr>
        <w:t>,</w:t>
      </w:r>
      <w:r w:rsidR="00E90895">
        <w:rPr>
          <w:noProof/>
          <w:lang w:eastAsia="en-GB"/>
        </w:rPr>
        <w:t xml:space="preserve"> </w:t>
      </w:r>
      <w:r w:rsidR="000E1453">
        <w:rPr>
          <w:noProof/>
          <w:lang w:eastAsia="en-GB"/>
        </w:rPr>
        <w:t>49</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73374D9B" w:rsidR="00AF3666" w:rsidRDefault="00E67AD0" w:rsidP="00E67AD0">
      <w:pPr>
        <w:pStyle w:val="Heading3"/>
        <w:rPr>
          <w:noProof/>
          <w:lang w:eastAsia="en-GB"/>
        </w:rPr>
      </w:pPr>
      <w:bookmarkStart w:id="18" w:name="_Toc445455185"/>
      <w:r w:rsidRPr="00E67AD0">
        <w:lastRenderedPageBreak/>
        <w:t xml:space="preserve">Ceramic Stripline </w:t>
      </w:r>
      <w:r>
        <w:t xml:space="preserve">- </w:t>
      </w:r>
      <w:r w:rsidR="00AF3666" w:rsidRPr="0038203D">
        <w:t>Variant</w:t>
      </w:r>
      <w:r w:rsidR="00F9711D">
        <w:t>s</w:t>
      </w:r>
      <w:r w:rsidR="00AF3666" w:rsidRPr="0038203D">
        <w:t xml:space="preserve"> </w:t>
      </w:r>
      <w:r w:rsidR="006A1A15">
        <w:rPr>
          <w:noProof/>
          <w:lang w:eastAsia="en-GB"/>
        </w:rPr>
        <w:t>50 to 56</w:t>
      </w:r>
      <w:bookmarkEnd w:id="18"/>
    </w:p>
    <w:p w14:paraId="38E02343" w14:textId="648C0096" w:rsidR="001B650E" w:rsidRPr="00ED58CB" w:rsidRDefault="002C22F7" w:rsidP="002C22F7">
      <w:pPr>
        <w:pStyle w:val="Bodyjustified"/>
        <w:spacing w:after="120"/>
        <w:ind w:left="1843"/>
        <w:jc w:val="left"/>
        <w:rPr>
          <w:lang w:eastAsia="en-GB"/>
        </w:rPr>
      </w:pPr>
      <w:r>
        <w:rPr>
          <w:noProof/>
          <w:lang w:eastAsia="en-GB"/>
        </w:rPr>
        <w:drawing>
          <wp:inline distT="0" distB="0" distL="0" distR="0" wp14:anchorId="69FF5454" wp14:editId="2DB86761">
            <wp:extent cx="4705228" cy="343082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26">
                      <a:extLst>
                        <a:ext uri="{28A0092B-C50C-407E-A947-70E740481C1C}">
                          <a14:useLocalDpi xmlns:a14="http://schemas.microsoft.com/office/drawing/2010/main" val="0"/>
                        </a:ext>
                      </a:extLst>
                    </a:blip>
                    <a:stretch>
                      <a:fillRect/>
                    </a:stretch>
                  </pic:blipFill>
                  <pic:spPr>
                    <a:xfrm>
                      <a:off x="0" y="0"/>
                      <a:ext cx="4712660" cy="3436248"/>
                    </a:xfrm>
                    <a:prstGeom prst="rect">
                      <a:avLst/>
                    </a:prstGeom>
                  </pic:spPr>
                </pic:pic>
              </a:graphicData>
            </a:graphic>
          </wp:inline>
        </w:drawing>
      </w:r>
    </w:p>
    <w:tbl>
      <w:tblPr>
        <w:tblStyle w:val="ESCC1"/>
        <w:tblW w:w="4988" w:type="dxa"/>
        <w:tblInd w:w="3176"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970E6C" w14:paraId="185180B4" w14:textId="50951C55" w:rsidTr="00970E6C">
        <w:trPr>
          <w:trHeight w:val="284"/>
        </w:trPr>
        <w:tc>
          <w:tcPr>
            <w:tcW w:w="1247" w:type="dxa"/>
            <w:vMerge w:val="restart"/>
          </w:tcPr>
          <w:p w14:paraId="758AF7B5" w14:textId="77777777" w:rsidR="002C22F7" w:rsidRPr="00970E6C" w:rsidRDefault="002C22F7" w:rsidP="00970E6C">
            <w:pPr>
              <w:pStyle w:val="Bodyjustified"/>
            </w:pPr>
            <w:r w:rsidRPr="00970E6C">
              <w:t>Symbols</w:t>
            </w:r>
          </w:p>
        </w:tc>
        <w:tc>
          <w:tcPr>
            <w:tcW w:w="2494" w:type="dxa"/>
            <w:gridSpan w:val="2"/>
          </w:tcPr>
          <w:p w14:paraId="6F4DD782" w14:textId="4CCD3585" w:rsidR="002C22F7" w:rsidRPr="00970E6C" w:rsidRDefault="002C22F7" w:rsidP="00970E6C">
            <w:pPr>
              <w:pStyle w:val="Bodyjustified"/>
            </w:pPr>
            <w:r w:rsidRPr="00970E6C">
              <w:t>Dimensions mm</w:t>
            </w:r>
          </w:p>
        </w:tc>
        <w:tc>
          <w:tcPr>
            <w:tcW w:w="1247" w:type="dxa"/>
            <w:vMerge w:val="restart"/>
          </w:tcPr>
          <w:p w14:paraId="036CD6BA" w14:textId="4F0B3F09" w:rsidR="002C22F7" w:rsidRPr="00970E6C" w:rsidRDefault="002C22F7" w:rsidP="00970E6C">
            <w:pPr>
              <w:pStyle w:val="Bodyjustified"/>
            </w:pPr>
            <w:r w:rsidRPr="00970E6C">
              <w:t>Remarks</w:t>
            </w:r>
          </w:p>
        </w:tc>
      </w:tr>
      <w:tr w:rsidR="002C22F7" w:rsidRPr="00970E6C" w14:paraId="7AEA0D57" w14:textId="01765BFD" w:rsidTr="00970E6C">
        <w:trPr>
          <w:trHeight w:val="284"/>
        </w:trPr>
        <w:tc>
          <w:tcPr>
            <w:tcW w:w="1247" w:type="dxa"/>
            <w:vMerge/>
          </w:tcPr>
          <w:p w14:paraId="2043CAD2" w14:textId="77777777" w:rsidR="002C22F7" w:rsidRPr="00970E6C" w:rsidRDefault="002C22F7" w:rsidP="00970E6C">
            <w:pPr>
              <w:pStyle w:val="Bodyjustified"/>
            </w:pPr>
          </w:p>
        </w:tc>
        <w:tc>
          <w:tcPr>
            <w:tcW w:w="1247" w:type="dxa"/>
          </w:tcPr>
          <w:p w14:paraId="63C8AAD6" w14:textId="77777777" w:rsidR="002C22F7" w:rsidRPr="00970E6C" w:rsidRDefault="002C22F7" w:rsidP="00970E6C">
            <w:pPr>
              <w:pStyle w:val="Bodyjustified"/>
            </w:pPr>
            <w:r w:rsidRPr="00970E6C">
              <w:t>Min</w:t>
            </w:r>
          </w:p>
        </w:tc>
        <w:tc>
          <w:tcPr>
            <w:tcW w:w="1247" w:type="dxa"/>
          </w:tcPr>
          <w:p w14:paraId="244EB7B3" w14:textId="77777777" w:rsidR="002C22F7" w:rsidRPr="00970E6C" w:rsidRDefault="002C22F7" w:rsidP="00970E6C">
            <w:pPr>
              <w:pStyle w:val="Bodyjustified"/>
            </w:pPr>
            <w:r w:rsidRPr="00970E6C">
              <w:t>Max</w:t>
            </w:r>
          </w:p>
        </w:tc>
        <w:tc>
          <w:tcPr>
            <w:tcW w:w="1247" w:type="dxa"/>
            <w:vMerge/>
          </w:tcPr>
          <w:p w14:paraId="34B3B827" w14:textId="77777777" w:rsidR="002C22F7" w:rsidRPr="00970E6C" w:rsidRDefault="002C22F7" w:rsidP="00970E6C">
            <w:pPr>
              <w:pStyle w:val="Bodyjustified"/>
            </w:pPr>
          </w:p>
        </w:tc>
      </w:tr>
      <w:tr w:rsidR="002C22F7" w:rsidRPr="00970E6C" w14:paraId="78F0891C" w14:textId="6DAC6F55" w:rsidTr="00970E6C">
        <w:trPr>
          <w:trHeight w:val="284"/>
        </w:trPr>
        <w:tc>
          <w:tcPr>
            <w:tcW w:w="1247" w:type="dxa"/>
          </w:tcPr>
          <w:p w14:paraId="4E6052E2" w14:textId="2D1616D6" w:rsidR="002C22F7" w:rsidRPr="00970E6C" w:rsidRDefault="002C22F7" w:rsidP="00970E6C">
            <w:pPr>
              <w:pStyle w:val="Bodyjustified"/>
            </w:pPr>
            <w:r w:rsidRPr="00970E6C">
              <w:t>A</w:t>
            </w:r>
          </w:p>
        </w:tc>
        <w:tc>
          <w:tcPr>
            <w:tcW w:w="1247" w:type="dxa"/>
          </w:tcPr>
          <w:p w14:paraId="60588B28" w14:textId="0FA5ABE7" w:rsidR="002C22F7" w:rsidRPr="00970E6C" w:rsidRDefault="002C22F7" w:rsidP="00970E6C">
            <w:pPr>
              <w:pStyle w:val="Bodyjustified"/>
            </w:pPr>
            <w:r w:rsidRPr="00970E6C">
              <w:t>1.68</w:t>
            </w:r>
          </w:p>
        </w:tc>
        <w:tc>
          <w:tcPr>
            <w:tcW w:w="1247" w:type="dxa"/>
          </w:tcPr>
          <w:p w14:paraId="3FDF69F4" w14:textId="61C065D4" w:rsidR="002C22F7" w:rsidRPr="00970E6C" w:rsidRDefault="002C22F7" w:rsidP="00970E6C">
            <w:pPr>
              <w:pStyle w:val="Bodyjustified"/>
            </w:pPr>
            <w:r w:rsidRPr="00970E6C">
              <w:t>1.88</w:t>
            </w:r>
          </w:p>
        </w:tc>
        <w:tc>
          <w:tcPr>
            <w:tcW w:w="1247" w:type="dxa"/>
          </w:tcPr>
          <w:p w14:paraId="0B37F9F2" w14:textId="77777777" w:rsidR="002C22F7" w:rsidRPr="00970E6C" w:rsidRDefault="002C22F7" w:rsidP="00970E6C">
            <w:pPr>
              <w:pStyle w:val="Bodyjustified"/>
            </w:pPr>
          </w:p>
        </w:tc>
      </w:tr>
      <w:tr w:rsidR="002C22F7" w:rsidRPr="00970E6C" w14:paraId="37613708" w14:textId="7D7C5D8D" w:rsidTr="00970E6C">
        <w:trPr>
          <w:trHeight w:val="284"/>
        </w:trPr>
        <w:tc>
          <w:tcPr>
            <w:tcW w:w="1247" w:type="dxa"/>
          </w:tcPr>
          <w:p w14:paraId="3B06DAD1" w14:textId="12E16BC0" w:rsidR="002C22F7" w:rsidRPr="00970E6C" w:rsidRDefault="002C22F7" w:rsidP="00970E6C">
            <w:pPr>
              <w:pStyle w:val="Bodyjustified"/>
            </w:pPr>
            <w:r w:rsidRPr="00970E6C">
              <w:t>B</w:t>
            </w:r>
          </w:p>
        </w:tc>
        <w:tc>
          <w:tcPr>
            <w:tcW w:w="1247" w:type="dxa"/>
          </w:tcPr>
          <w:p w14:paraId="11055FA4" w14:textId="2D0F569A" w:rsidR="002C22F7" w:rsidRPr="00970E6C" w:rsidRDefault="002C22F7" w:rsidP="00970E6C">
            <w:pPr>
              <w:pStyle w:val="Bodyjustified"/>
            </w:pPr>
            <w:r w:rsidRPr="00970E6C">
              <w:t>0.91</w:t>
            </w:r>
          </w:p>
        </w:tc>
        <w:tc>
          <w:tcPr>
            <w:tcW w:w="1247" w:type="dxa"/>
          </w:tcPr>
          <w:p w14:paraId="1632D6A5" w14:textId="407A0A97" w:rsidR="002C22F7" w:rsidRPr="00970E6C" w:rsidRDefault="002C22F7" w:rsidP="00970E6C">
            <w:pPr>
              <w:pStyle w:val="Bodyjustified"/>
            </w:pPr>
            <w:r w:rsidRPr="00970E6C">
              <w:t>1.01</w:t>
            </w:r>
          </w:p>
        </w:tc>
        <w:tc>
          <w:tcPr>
            <w:tcW w:w="1247" w:type="dxa"/>
          </w:tcPr>
          <w:p w14:paraId="271DE39C" w14:textId="77777777" w:rsidR="002C22F7" w:rsidRPr="00970E6C" w:rsidRDefault="002C22F7" w:rsidP="00970E6C">
            <w:pPr>
              <w:pStyle w:val="Bodyjustified"/>
            </w:pPr>
          </w:p>
        </w:tc>
      </w:tr>
      <w:tr w:rsidR="002C22F7" w:rsidRPr="00970E6C" w14:paraId="01D83D91" w14:textId="40B1950A" w:rsidTr="00970E6C">
        <w:trPr>
          <w:trHeight w:val="284"/>
        </w:trPr>
        <w:tc>
          <w:tcPr>
            <w:tcW w:w="1247" w:type="dxa"/>
          </w:tcPr>
          <w:p w14:paraId="4EA4BFF0" w14:textId="2C48540D" w:rsidR="002C22F7" w:rsidRPr="00970E6C" w:rsidRDefault="002C22F7" w:rsidP="00970E6C">
            <w:pPr>
              <w:pStyle w:val="Bodyjustified"/>
            </w:pPr>
            <w:r w:rsidRPr="00970E6C">
              <w:t>C</w:t>
            </w:r>
          </w:p>
        </w:tc>
        <w:tc>
          <w:tcPr>
            <w:tcW w:w="1247" w:type="dxa"/>
          </w:tcPr>
          <w:p w14:paraId="21643C1F" w14:textId="24F528FC" w:rsidR="002C22F7" w:rsidRPr="00970E6C" w:rsidRDefault="002C22F7" w:rsidP="00970E6C">
            <w:pPr>
              <w:pStyle w:val="Bodyjustified"/>
            </w:pPr>
            <w:r w:rsidRPr="00970E6C">
              <w:t>6.15</w:t>
            </w:r>
          </w:p>
        </w:tc>
        <w:tc>
          <w:tcPr>
            <w:tcW w:w="1247" w:type="dxa"/>
          </w:tcPr>
          <w:p w14:paraId="1D633440" w14:textId="6C321520" w:rsidR="002C22F7" w:rsidRPr="00970E6C" w:rsidRDefault="002C22F7" w:rsidP="00970E6C">
            <w:pPr>
              <w:pStyle w:val="Bodyjustified"/>
            </w:pPr>
            <w:r w:rsidRPr="00970E6C">
              <w:t>6.55</w:t>
            </w:r>
          </w:p>
        </w:tc>
        <w:tc>
          <w:tcPr>
            <w:tcW w:w="1247" w:type="dxa"/>
          </w:tcPr>
          <w:p w14:paraId="77AF7167" w14:textId="77777777" w:rsidR="002C22F7" w:rsidRPr="00970E6C" w:rsidRDefault="002C22F7" w:rsidP="00970E6C">
            <w:pPr>
              <w:pStyle w:val="Bodyjustified"/>
            </w:pPr>
          </w:p>
        </w:tc>
      </w:tr>
      <w:tr w:rsidR="002C22F7" w:rsidRPr="00970E6C" w14:paraId="0EC48B1D" w14:textId="209E7548" w:rsidTr="00970E6C">
        <w:trPr>
          <w:trHeight w:val="284"/>
        </w:trPr>
        <w:tc>
          <w:tcPr>
            <w:tcW w:w="1247" w:type="dxa"/>
          </w:tcPr>
          <w:p w14:paraId="2C4C7545" w14:textId="74FADFA0" w:rsidR="002C22F7" w:rsidRPr="00970E6C" w:rsidRDefault="002C22F7" w:rsidP="00970E6C">
            <w:pPr>
              <w:pStyle w:val="Bodyjustified"/>
            </w:pPr>
            <w:r w:rsidRPr="00970E6C">
              <w:t>D</w:t>
            </w:r>
          </w:p>
        </w:tc>
        <w:tc>
          <w:tcPr>
            <w:tcW w:w="1247" w:type="dxa"/>
          </w:tcPr>
          <w:p w14:paraId="0C3B9463" w14:textId="586154B3" w:rsidR="002C22F7" w:rsidRPr="00970E6C" w:rsidRDefault="002C22F7" w:rsidP="00970E6C">
            <w:pPr>
              <w:pStyle w:val="Bodyjustified"/>
            </w:pPr>
            <w:r w:rsidRPr="00970E6C">
              <w:t>0.45</w:t>
            </w:r>
          </w:p>
        </w:tc>
        <w:tc>
          <w:tcPr>
            <w:tcW w:w="1247" w:type="dxa"/>
          </w:tcPr>
          <w:p w14:paraId="64B855E8" w14:textId="28FB3C68" w:rsidR="002C22F7" w:rsidRPr="00970E6C" w:rsidRDefault="002C22F7" w:rsidP="00970E6C">
            <w:pPr>
              <w:pStyle w:val="Bodyjustified"/>
            </w:pPr>
            <w:r w:rsidRPr="00970E6C">
              <w:t>0.55</w:t>
            </w:r>
          </w:p>
        </w:tc>
        <w:tc>
          <w:tcPr>
            <w:tcW w:w="1247" w:type="dxa"/>
          </w:tcPr>
          <w:p w14:paraId="7A05FE2E" w14:textId="7D7E1069" w:rsidR="002C22F7" w:rsidRPr="00970E6C" w:rsidRDefault="002C22F7" w:rsidP="00970E6C">
            <w:pPr>
              <w:pStyle w:val="Bodyjustified"/>
            </w:pPr>
            <w:r w:rsidRPr="00970E6C">
              <w:t>Both leads</w:t>
            </w:r>
          </w:p>
        </w:tc>
      </w:tr>
      <w:tr w:rsidR="002C22F7" w:rsidRPr="00970E6C" w14:paraId="5C9C39CF" w14:textId="52F51F4C" w:rsidTr="00970E6C">
        <w:trPr>
          <w:trHeight w:val="284"/>
        </w:trPr>
        <w:tc>
          <w:tcPr>
            <w:tcW w:w="1247" w:type="dxa"/>
          </w:tcPr>
          <w:p w14:paraId="5F196DB8" w14:textId="62D36D32" w:rsidR="002C22F7" w:rsidRPr="00970E6C" w:rsidRDefault="002C22F7" w:rsidP="00970E6C">
            <w:pPr>
              <w:pStyle w:val="Bodyjustified"/>
            </w:pPr>
            <w:r w:rsidRPr="00970E6C">
              <w:t>E</w:t>
            </w:r>
          </w:p>
        </w:tc>
        <w:tc>
          <w:tcPr>
            <w:tcW w:w="1247" w:type="dxa"/>
          </w:tcPr>
          <w:p w14:paraId="6D930FA5" w14:textId="49493267" w:rsidR="002C22F7" w:rsidRPr="00970E6C" w:rsidRDefault="002C22F7" w:rsidP="00970E6C">
            <w:pPr>
              <w:pStyle w:val="Bodyjustified"/>
            </w:pPr>
            <w:r w:rsidRPr="00970E6C">
              <w:t>0.08</w:t>
            </w:r>
          </w:p>
        </w:tc>
        <w:tc>
          <w:tcPr>
            <w:tcW w:w="1247" w:type="dxa"/>
          </w:tcPr>
          <w:p w14:paraId="3DCC2B0C" w14:textId="181F8458" w:rsidR="002C22F7" w:rsidRPr="00970E6C" w:rsidRDefault="002C22F7" w:rsidP="00970E6C">
            <w:pPr>
              <w:pStyle w:val="Bodyjustified"/>
            </w:pPr>
            <w:r w:rsidRPr="00970E6C">
              <w:t>0.12</w:t>
            </w:r>
          </w:p>
        </w:tc>
        <w:tc>
          <w:tcPr>
            <w:tcW w:w="1247" w:type="dxa"/>
          </w:tcPr>
          <w:p w14:paraId="20BE98BA" w14:textId="15261367" w:rsidR="002C22F7" w:rsidRPr="00970E6C" w:rsidRDefault="002C22F7" w:rsidP="00970E6C">
            <w:pPr>
              <w:pStyle w:val="Bodyjustified"/>
            </w:pPr>
            <w:r w:rsidRPr="00970E6C">
              <w:t>Both leads</w:t>
            </w:r>
          </w:p>
        </w:tc>
      </w:tr>
    </w:tbl>
    <w:p w14:paraId="32B2EFEB" w14:textId="77777777" w:rsidR="00AF3666" w:rsidRPr="00ED58CB" w:rsidRDefault="00AF3666" w:rsidP="00ED58CB">
      <w:pPr>
        <w:pStyle w:val="NOTES"/>
      </w:pPr>
      <w:r w:rsidRPr="00ED58CB">
        <w:t>notes:</w:t>
      </w:r>
    </w:p>
    <w:p w14:paraId="15AAC724" w14:textId="79602151" w:rsidR="00AF3666" w:rsidRDefault="002C22F7" w:rsidP="002C22F7">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458E2E53" w14:textId="77777777" w:rsidR="004472EA" w:rsidRPr="00D6087A" w:rsidRDefault="004472EA" w:rsidP="004472EA">
      <w:pPr>
        <w:pStyle w:val="Heading3"/>
      </w:pPr>
      <w:bookmarkStart w:id="19" w:name="_Toc445455186"/>
      <w:r>
        <w:lastRenderedPageBreak/>
        <w:t>Naked Die – Variants 57 to 63</w:t>
      </w:r>
      <w:bookmarkEnd w:id="19"/>
    </w:p>
    <w:p w14:paraId="7A93FDBE" w14:textId="77777777" w:rsidR="004472EA" w:rsidRPr="00D6087A" w:rsidRDefault="004472EA" w:rsidP="004472EA">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7879B664" wp14:editId="705715F5">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4472EA" w:rsidRPr="00D6087A" w14:paraId="470E41FF" w14:textId="77777777" w:rsidTr="009D697B">
        <w:trPr>
          <w:trHeight w:val="284"/>
        </w:trPr>
        <w:tc>
          <w:tcPr>
            <w:tcW w:w="1020" w:type="dxa"/>
            <w:vMerge w:val="restart"/>
          </w:tcPr>
          <w:p w14:paraId="1A7A48D4"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6048A895"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5E78457A"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4472EA" w:rsidRPr="00D6087A" w14:paraId="41092D83" w14:textId="77777777" w:rsidTr="009D697B">
        <w:trPr>
          <w:trHeight w:val="284"/>
        </w:trPr>
        <w:tc>
          <w:tcPr>
            <w:tcW w:w="1020" w:type="dxa"/>
            <w:vMerge/>
          </w:tcPr>
          <w:p w14:paraId="0906A3F7"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5ECCE36A"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753D4B8C"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4B88253B"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p>
        </w:tc>
      </w:tr>
      <w:tr w:rsidR="004472EA" w:rsidRPr="00D6087A" w14:paraId="457B4BC7" w14:textId="77777777" w:rsidTr="009D697B">
        <w:trPr>
          <w:trHeight w:val="284"/>
        </w:trPr>
        <w:tc>
          <w:tcPr>
            <w:tcW w:w="1020" w:type="dxa"/>
          </w:tcPr>
          <w:p w14:paraId="1823D5B5"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31CA2F6F"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348A9562"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4391A532"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p>
        </w:tc>
      </w:tr>
      <w:tr w:rsidR="004472EA" w:rsidRPr="00D6087A" w14:paraId="1090F279" w14:textId="77777777" w:rsidTr="009D697B">
        <w:trPr>
          <w:trHeight w:val="284"/>
        </w:trPr>
        <w:tc>
          <w:tcPr>
            <w:tcW w:w="1020" w:type="dxa"/>
          </w:tcPr>
          <w:p w14:paraId="2616D841"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5572E99D"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34790820"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2239702B"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p>
        </w:tc>
      </w:tr>
      <w:tr w:rsidR="000B290A" w:rsidRPr="00D6087A" w14:paraId="1FEF10E0" w14:textId="77777777" w:rsidTr="009D697B">
        <w:trPr>
          <w:trHeight w:val="284"/>
        </w:trPr>
        <w:tc>
          <w:tcPr>
            <w:tcW w:w="1020" w:type="dxa"/>
          </w:tcPr>
          <w:p w14:paraId="23B2BF0F" w14:textId="77777777" w:rsidR="000B290A" w:rsidRPr="00D6087A" w:rsidRDefault="000B290A" w:rsidP="009D697B">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6F164CC0" w14:textId="77777777" w:rsidR="000B290A" w:rsidRPr="00A11803" w:rsidRDefault="000B290A" w:rsidP="00A11803">
            <w:pPr>
              <w:pStyle w:val="Bodyjustified"/>
            </w:pPr>
            <w:r w:rsidRPr="00A11803">
              <w:t>0.06</w:t>
            </w:r>
          </w:p>
          <w:p w14:paraId="458B60D4" w14:textId="77777777" w:rsidR="000B290A" w:rsidRPr="00A11803" w:rsidRDefault="000B290A" w:rsidP="00A11803">
            <w:pPr>
              <w:pStyle w:val="Bodyjustified"/>
            </w:pPr>
            <w:r w:rsidRPr="00A11803">
              <w:t>0.08</w:t>
            </w:r>
          </w:p>
          <w:p w14:paraId="0F0E8141" w14:textId="77777777" w:rsidR="000B290A" w:rsidRPr="00A11803" w:rsidRDefault="000B290A" w:rsidP="00A11803">
            <w:pPr>
              <w:pStyle w:val="Bodyjustified"/>
            </w:pPr>
            <w:r w:rsidRPr="00A11803">
              <w:t>0.09</w:t>
            </w:r>
          </w:p>
          <w:p w14:paraId="3A816518" w14:textId="77777777" w:rsidR="000B290A" w:rsidRPr="00A11803" w:rsidRDefault="000B290A" w:rsidP="00A11803">
            <w:pPr>
              <w:pStyle w:val="Bodyjustified"/>
            </w:pPr>
            <w:r w:rsidRPr="00A11803">
              <w:t>0.11</w:t>
            </w:r>
          </w:p>
          <w:p w14:paraId="11101254" w14:textId="77777777" w:rsidR="000B290A" w:rsidRPr="00A11803" w:rsidRDefault="000B290A" w:rsidP="00A11803">
            <w:pPr>
              <w:pStyle w:val="Bodyjustified"/>
            </w:pPr>
            <w:r w:rsidRPr="00A11803">
              <w:t>0.14</w:t>
            </w:r>
          </w:p>
          <w:p w14:paraId="309BD45E" w14:textId="77777777" w:rsidR="000B290A" w:rsidRPr="00A11803" w:rsidRDefault="000B290A" w:rsidP="00A11803">
            <w:pPr>
              <w:pStyle w:val="Bodyjustified"/>
            </w:pPr>
            <w:r w:rsidRPr="00A11803">
              <w:t>0.19</w:t>
            </w:r>
          </w:p>
          <w:p w14:paraId="10DF643D" w14:textId="652EE84C" w:rsidR="000B290A" w:rsidRPr="00A11803" w:rsidRDefault="000B290A" w:rsidP="00A11803">
            <w:pPr>
              <w:pStyle w:val="Bodyjustified"/>
            </w:pPr>
            <w:r w:rsidRPr="00A11803">
              <w:t>0.24</w:t>
            </w:r>
          </w:p>
        </w:tc>
        <w:tc>
          <w:tcPr>
            <w:tcW w:w="1021" w:type="dxa"/>
          </w:tcPr>
          <w:p w14:paraId="539296C2" w14:textId="77777777" w:rsidR="000B290A" w:rsidRPr="00A11803" w:rsidRDefault="000B290A" w:rsidP="00A11803">
            <w:pPr>
              <w:pStyle w:val="Bodyjustified"/>
            </w:pPr>
            <w:r w:rsidRPr="00A11803">
              <w:t>0.1</w:t>
            </w:r>
          </w:p>
          <w:p w14:paraId="39AE6093" w14:textId="77777777" w:rsidR="000B290A" w:rsidRPr="00A11803" w:rsidRDefault="000B290A" w:rsidP="00A11803">
            <w:pPr>
              <w:pStyle w:val="Bodyjustified"/>
            </w:pPr>
            <w:r w:rsidRPr="00A11803">
              <w:t>0.12</w:t>
            </w:r>
          </w:p>
          <w:p w14:paraId="71BBC7E8" w14:textId="77777777" w:rsidR="000B290A" w:rsidRPr="00A11803" w:rsidRDefault="000B290A" w:rsidP="00A11803">
            <w:pPr>
              <w:pStyle w:val="Bodyjustified"/>
            </w:pPr>
            <w:r w:rsidRPr="00A11803">
              <w:t>0.15</w:t>
            </w:r>
          </w:p>
          <w:p w14:paraId="4BF10DAF" w14:textId="77777777" w:rsidR="000B290A" w:rsidRPr="00A11803" w:rsidRDefault="000B290A" w:rsidP="00A11803">
            <w:pPr>
              <w:pStyle w:val="Bodyjustified"/>
            </w:pPr>
            <w:r w:rsidRPr="00A11803">
              <w:t>0.18</w:t>
            </w:r>
          </w:p>
          <w:p w14:paraId="79A6DCE5" w14:textId="77777777" w:rsidR="000B290A" w:rsidRPr="00A11803" w:rsidRDefault="000B290A" w:rsidP="00A11803">
            <w:pPr>
              <w:pStyle w:val="Bodyjustified"/>
            </w:pPr>
            <w:r w:rsidRPr="00A11803">
              <w:t>0.2</w:t>
            </w:r>
          </w:p>
          <w:p w14:paraId="117533BB" w14:textId="77777777" w:rsidR="000B290A" w:rsidRPr="00A11803" w:rsidRDefault="000B290A" w:rsidP="00A11803">
            <w:pPr>
              <w:pStyle w:val="Bodyjustified"/>
            </w:pPr>
            <w:r w:rsidRPr="00A11803">
              <w:t>0.25</w:t>
            </w:r>
          </w:p>
          <w:p w14:paraId="6B916F55" w14:textId="584E4E0C" w:rsidR="000B290A" w:rsidRPr="00A11803" w:rsidRDefault="000B290A" w:rsidP="00A11803">
            <w:pPr>
              <w:pStyle w:val="Bodyjustified"/>
            </w:pPr>
            <w:r w:rsidRPr="00A11803">
              <w:t>0.31</w:t>
            </w:r>
          </w:p>
        </w:tc>
        <w:tc>
          <w:tcPr>
            <w:tcW w:w="1587" w:type="dxa"/>
          </w:tcPr>
          <w:p w14:paraId="4F14F647" w14:textId="77777777" w:rsidR="000B290A" w:rsidRPr="00A11803" w:rsidRDefault="000B290A" w:rsidP="00A11803">
            <w:pPr>
              <w:pStyle w:val="Bodyjustified"/>
            </w:pPr>
            <w:r w:rsidRPr="00A11803">
              <w:t>Variant 57</w:t>
            </w:r>
          </w:p>
          <w:p w14:paraId="7238EC6A" w14:textId="77777777" w:rsidR="000B290A" w:rsidRPr="00A11803" w:rsidRDefault="000B290A" w:rsidP="00A11803">
            <w:pPr>
              <w:pStyle w:val="Bodyjustified"/>
            </w:pPr>
            <w:r w:rsidRPr="00A11803">
              <w:t>Variant 58</w:t>
            </w:r>
          </w:p>
          <w:p w14:paraId="0CD28A8F" w14:textId="77777777" w:rsidR="000B290A" w:rsidRPr="00A11803" w:rsidRDefault="000B290A" w:rsidP="00A11803">
            <w:pPr>
              <w:pStyle w:val="Bodyjustified"/>
            </w:pPr>
            <w:r w:rsidRPr="00A11803">
              <w:t>Variant 59</w:t>
            </w:r>
          </w:p>
          <w:p w14:paraId="041A4095" w14:textId="77777777" w:rsidR="000B290A" w:rsidRPr="00A11803" w:rsidRDefault="000B290A" w:rsidP="00A11803">
            <w:pPr>
              <w:pStyle w:val="Bodyjustified"/>
            </w:pPr>
            <w:r w:rsidRPr="00A11803">
              <w:t>Variant 60</w:t>
            </w:r>
          </w:p>
          <w:p w14:paraId="7E2C432E" w14:textId="77777777" w:rsidR="000B290A" w:rsidRPr="00A11803" w:rsidRDefault="000B290A" w:rsidP="00A11803">
            <w:pPr>
              <w:pStyle w:val="Bodyjustified"/>
            </w:pPr>
            <w:r w:rsidRPr="00A11803">
              <w:t>Variant 61</w:t>
            </w:r>
          </w:p>
          <w:p w14:paraId="2C4CF8BC" w14:textId="031A3E9D" w:rsidR="000B290A" w:rsidRPr="00A11803" w:rsidRDefault="000B290A" w:rsidP="00A11803">
            <w:pPr>
              <w:pStyle w:val="Bodyjustified"/>
            </w:pPr>
            <w:r w:rsidRPr="00A11803">
              <w:t>Variant 62 Variant 63</w:t>
            </w:r>
          </w:p>
        </w:tc>
      </w:tr>
    </w:tbl>
    <w:p w14:paraId="31672D47" w14:textId="77777777" w:rsidR="004472EA" w:rsidRPr="00D6087A" w:rsidRDefault="004472EA" w:rsidP="004472EA">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41D2BEC5" w14:textId="5E40D6B5" w:rsidR="004472EA" w:rsidRDefault="004472EA" w:rsidP="004472EA">
      <w:pPr>
        <w:pStyle w:val="numericallist"/>
      </w:pPr>
      <w:r w:rsidRPr="00D6087A">
        <w:t>Terminal identification shall be by means of the physical configuration.</w:t>
      </w:r>
    </w:p>
    <w:p w14:paraId="7F07D29C" w14:textId="1499D4CA" w:rsidR="00A04525" w:rsidRDefault="00A04525" w:rsidP="008A09BC">
      <w:pPr>
        <w:pStyle w:val="Heading2"/>
      </w:pPr>
      <w:bookmarkStart w:id="20" w:name="_Toc445455187"/>
      <w:r>
        <w:t>FUNCTIONAL DIAGRAM</w:t>
      </w:r>
      <w:bookmarkEnd w:id="20"/>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662371E2" w:rsidR="00764880" w:rsidRDefault="00764880" w:rsidP="00764880">
      <w:pPr>
        <w:pStyle w:val="numericallist"/>
      </w:pPr>
      <w:r>
        <w:t>For Variants 50 to 56, the lid is isolated from the terminals.</w:t>
      </w:r>
    </w:p>
    <w:p w14:paraId="6ACBD968" w14:textId="77777777" w:rsidR="00A04525" w:rsidRDefault="00A04525" w:rsidP="008A09BC">
      <w:pPr>
        <w:pStyle w:val="Heading2"/>
      </w:pPr>
      <w:bookmarkStart w:id="21" w:name="_Toc445455188"/>
      <w:r>
        <w:lastRenderedPageBreak/>
        <w:t>MATERIALS AND FINISHES</w:t>
      </w:r>
      <w:bookmarkEnd w:id="21"/>
    </w:p>
    <w:p w14:paraId="34509133" w14:textId="0A0691C0" w:rsidR="00A11803" w:rsidRDefault="00A11803" w:rsidP="00117403">
      <w:pPr>
        <w:pStyle w:val="Heading3"/>
      </w:pPr>
      <w:bookmarkStart w:id="22" w:name="_Toc445455189"/>
      <w:r>
        <w:t xml:space="preserve">Materials </w:t>
      </w:r>
      <w:r w:rsidRPr="00A11803">
        <w:t>and Finishes of Packaged Components</w:t>
      </w:r>
      <w:bookmarkEnd w:id="22"/>
    </w:p>
    <w:p w14:paraId="29606404" w14:textId="61206F09" w:rsidR="00A04525" w:rsidRDefault="00A11803" w:rsidP="00117403">
      <w:pPr>
        <w:keepNext/>
        <w:spacing w:after="120"/>
      </w:pPr>
      <w:r>
        <w:t>For Variants 01 to 56, the m</w:t>
      </w:r>
      <w:r w:rsidR="00A04525">
        <w:t>aterials and finishes shall be as follows:</w:t>
      </w:r>
    </w:p>
    <w:p w14:paraId="439F0FAA" w14:textId="03F7A7D8" w:rsidR="00A04525" w:rsidRDefault="00D1277D" w:rsidP="00117403">
      <w:pPr>
        <w:pStyle w:val="alphabeticallist"/>
        <w:keepNext/>
      </w:pPr>
      <w:r>
        <w:t>Case</w:t>
      </w:r>
    </w:p>
    <w:p w14:paraId="6051C200" w14:textId="6316237F" w:rsidR="00A04525" w:rsidRDefault="00D1277D" w:rsidP="005637D0">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D82A7C">
        <w:t xml:space="preserve"> base and</w:t>
      </w:r>
      <w:r w:rsidRPr="00D1277D">
        <w:t xml:space="preserve"> lid</w:t>
      </w:r>
      <w:r w:rsidR="00E5103C">
        <w:t>.</w:t>
      </w:r>
    </w:p>
    <w:p w14:paraId="083432C7" w14:textId="521B4FB8" w:rsidR="00E5103C" w:rsidRDefault="00F35D0C" w:rsidP="00117403">
      <w:pPr>
        <w:pStyle w:val="alphabeticallist"/>
        <w:keepNext/>
      </w:pPr>
      <w:r>
        <w:t>Leads/</w:t>
      </w:r>
      <w:r w:rsidR="00E5103C">
        <w:t>Terminals</w:t>
      </w:r>
    </w:p>
    <w:p w14:paraId="6A0ABDEC" w14:textId="558CAEB8" w:rsidR="00007395" w:rsidRDefault="00DD45D0" w:rsidP="005637D0">
      <w:pPr>
        <w:pStyle w:val="alphabeticallist"/>
        <w:numPr>
          <w:ilvl w:val="0"/>
          <w:numId w:val="0"/>
        </w:numPr>
        <w:spacing w:after="120"/>
        <w:ind w:left="1984"/>
      </w:pPr>
      <w:r>
        <w:t>A</w:t>
      </w:r>
      <w:r w:rsidR="00007395">
        <w:t>s specified in Component Type Variants.</w:t>
      </w:r>
    </w:p>
    <w:p w14:paraId="24058825" w14:textId="77777777" w:rsidR="00A11803" w:rsidRDefault="00A11803" w:rsidP="00A11803">
      <w:pPr>
        <w:pStyle w:val="Heading3"/>
      </w:pPr>
      <w:bookmarkStart w:id="23" w:name="_Toc445455190"/>
      <w:r>
        <w:t>Materials and Finishes of Naked Die Components</w:t>
      </w:r>
      <w:bookmarkEnd w:id="23"/>
    </w:p>
    <w:p w14:paraId="0344BC0D" w14:textId="7B3B5BB7" w:rsidR="00A11803" w:rsidRPr="00C2366E" w:rsidRDefault="00A11803" w:rsidP="00A11803">
      <w:pPr>
        <w:keepNext/>
        <w:spacing w:after="120"/>
      </w:pPr>
      <w:r>
        <w:t>For Variants 57 to 63, the materials and finishes shall be as follows:</w:t>
      </w:r>
      <w:r w:rsidRPr="00C2366E">
        <w:t xml:space="preserve"> </w:t>
      </w:r>
    </w:p>
    <w:p w14:paraId="7EEEF292" w14:textId="77777777" w:rsidR="00A11803" w:rsidRPr="00C2366E" w:rsidRDefault="00A11803" w:rsidP="00A11803">
      <w:pPr>
        <w:pStyle w:val="alphabeticallist"/>
      </w:pPr>
      <w:r w:rsidRPr="00C2366E">
        <w:t>Bond pad</w:t>
      </w:r>
    </w:p>
    <w:p w14:paraId="2FDCBF8E" w14:textId="77777777" w:rsidR="00A11803" w:rsidRPr="00C2366E" w:rsidRDefault="00A11803" w:rsidP="005637D0">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42AD8660" w14:textId="77777777" w:rsidR="00A11803" w:rsidRPr="00C2366E" w:rsidRDefault="00A11803" w:rsidP="00A11803">
      <w:pPr>
        <w:pStyle w:val="alphabeticallist"/>
      </w:pPr>
      <w:r w:rsidRPr="00C2366E">
        <w:t>Die backface</w:t>
      </w:r>
    </w:p>
    <w:p w14:paraId="398C086B" w14:textId="1608D7E9" w:rsidR="00A11803" w:rsidRDefault="00A11803" w:rsidP="005637D0">
      <w:pPr>
        <w:pStyle w:val="alphabeticallist"/>
        <w:numPr>
          <w:ilvl w:val="0"/>
          <w:numId w:val="0"/>
        </w:numPr>
        <w:ind w:left="1984"/>
      </w:pPr>
      <w:r w:rsidRPr="00C2366E">
        <w:t>The die backface metallisation shall be TiPtAu with a layer of gold of thickness 0.7µm minimum.</w:t>
      </w:r>
    </w:p>
    <w:p w14:paraId="3B8C6C7E" w14:textId="77777777" w:rsidR="00A04525" w:rsidRDefault="00A04525" w:rsidP="00DB0F8A">
      <w:pPr>
        <w:pStyle w:val="Heading1"/>
      </w:pPr>
      <w:bookmarkStart w:id="24" w:name="_Toc445455191"/>
      <w:r>
        <w:t>REQUIREMENTS</w:t>
      </w:r>
      <w:bookmarkEnd w:id="24"/>
    </w:p>
    <w:p w14:paraId="152AE63B" w14:textId="77777777" w:rsidR="00A04525" w:rsidRDefault="00A04525" w:rsidP="008A09BC">
      <w:pPr>
        <w:pStyle w:val="Heading2"/>
      </w:pPr>
      <w:bookmarkStart w:id="25" w:name="_Toc445455192"/>
      <w:r>
        <w:t>GENERAL</w:t>
      </w:r>
      <w:bookmarkEnd w:id="25"/>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6" w:name="_Toc445455193"/>
      <w:r>
        <w:t>Deviations from the Generic Specification</w:t>
      </w:r>
      <w:bookmarkEnd w:id="26"/>
    </w:p>
    <w:p w14:paraId="5508EB94" w14:textId="309F2934" w:rsidR="0063589A" w:rsidRDefault="0063589A" w:rsidP="0063589A">
      <w:pPr>
        <w:pStyle w:val="Heading4"/>
      </w:pPr>
      <w:bookmarkStart w:id="27" w:name="_Toc445455194"/>
      <w:r>
        <w:t>Deviation</w:t>
      </w:r>
      <w:r w:rsidR="003F43D9">
        <w:t>s</w:t>
      </w:r>
      <w:r>
        <w:t xml:space="preserve"> from Qualification and Periodic Tests</w:t>
      </w:r>
      <w:r w:rsidR="00974843">
        <w:t xml:space="preserve"> (</w:t>
      </w:r>
      <w:r>
        <w:t>Chart F4</w:t>
      </w:r>
      <w:r w:rsidR="00974843">
        <w:t>)</w:t>
      </w:r>
      <w:bookmarkEnd w:id="27"/>
    </w:p>
    <w:p w14:paraId="44ADBC72" w14:textId="58233F4C" w:rsidR="00117403" w:rsidRDefault="00117403"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8A09BC">
      <w:pPr>
        <w:pStyle w:val="Heading2"/>
      </w:pPr>
      <w:bookmarkStart w:id="28" w:name="_Toc445455195"/>
      <w:r>
        <w:t>MARKING</w:t>
      </w:r>
      <w:bookmarkEnd w:id="28"/>
    </w:p>
    <w:p w14:paraId="5BF7A2BE" w14:textId="0F41E31B" w:rsidR="00A04525" w:rsidRDefault="00A04525" w:rsidP="00A04525">
      <w:r>
        <w:t xml:space="preserve">The marking shall be in accordance with the requirements of ESCC Basic Specification No. </w:t>
      </w:r>
      <w:hyperlink r:id="rId30" w:history="1">
        <w:r w:rsidRPr="002E5F6E">
          <w:rPr>
            <w:rStyle w:val="Hyperlink"/>
          </w:rPr>
          <w:t>21700</w:t>
        </w:r>
      </w:hyperlink>
      <w:r>
        <w:t xml:space="preserve">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8A09BC">
      <w:pPr>
        <w:pStyle w:val="Heading2"/>
      </w:pPr>
      <w:bookmarkStart w:id="29" w:name="_Toc445455196"/>
      <w:r>
        <w:lastRenderedPageBreak/>
        <w:t>Die Shear</w:t>
      </w:r>
      <w:bookmarkEnd w:id="29"/>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8A09BC">
      <w:pPr>
        <w:pStyle w:val="Heading2"/>
      </w:pPr>
      <w:bookmarkStart w:id="30" w:name="_Toc445455197"/>
      <w:r>
        <w:t>TERMINAL STRENGTH</w:t>
      </w:r>
      <w:bookmarkEnd w:id="30"/>
    </w:p>
    <w:p w14:paraId="1EA7D52B" w14:textId="77777777" w:rsidR="00A04525" w:rsidRDefault="00A04525" w:rsidP="00A04525">
      <w:r>
        <w:t>The test conditions for terminal strength, tested as specified in the ESCC Generic Specification, shall be as follows:</w:t>
      </w:r>
    </w:p>
    <w:p w14:paraId="27A99DED" w14:textId="0FB8B8BC" w:rsidR="00A04525" w:rsidRDefault="00A04525" w:rsidP="00663278">
      <w:pPr>
        <w:pStyle w:val="BulletList"/>
      </w:pPr>
      <w:r>
        <w:t xml:space="preserve">For </w:t>
      </w:r>
      <w:r w:rsidR="0063589A" w:rsidRPr="0063589A">
        <w:t xml:space="preserve">Variants </w:t>
      </w:r>
      <w:r w:rsidR="00663278" w:rsidRPr="00663278">
        <w:t>01, 03 to 06, 08, 10 to 13, 15, 17 to 20, 22, 24 to 27, 29, 31 to 34, 36, 38 to 41, 43, 45 to 48</w:t>
      </w:r>
      <w:r w:rsidR="000B5E30">
        <w:t>,</w:t>
      </w:r>
      <w:r w:rsidR="00663278" w:rsidRPr="00663278">
        <w:t xml:space="preserve"> 50 to 56</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5B40374D" w:rsidR="0026234E" w:rsidRDefault="0026234E" w:rsidP="0026234E">
      <w:pPr>
        <w:pStyle w:val="BulletList"/>
      </w:pPr>
      <w:r>
        <w:t>F</w:t>
      </w:r>
      <w:r w:rsidRPr="0026234E">
        <w:t>or Variants 02, 07, 09, 14, 16, 21, 23, 28, 30, 35, 37, 42, 44</w:t>
      </w:r>
      <w:r w:rsidR="000B5E30">
        <w:t>,</w:t>
      </w:r>
      <w:r w:rsidRPr="0026234E">
        <w:t xml:space="preserve"> 49</w:t>
      </w:r>
      <w:r w:rsidR="00117403">
        <w:t>, 57 to 63</w:t>
      </w:r>
      <w:r>
        <w:t xml:space="preserve">: </w:t>
      </w:r>
      <w:r w:rsidRPr="0026234E">
        <w:t>shall not be performed</w:t>
      </w:r>
      <w:r w:rsidR="00970E6C">
        <w:t>.</w:t>
      </w:r>
    </w:p>
    <w:p w14:paraId="311C55A1" w14:textId="5F364A15" w:rsidR="00A04525" w:rsidRDefault="00A04525" w:rsidP="008A09BC">
      <w:pPr>
        <w:pStyle w:val="Heading2"/>
      </w:pPr>
      <w:bookmarkStart w:id="31" w:name="_Toc445455198"/>
      <w:r>
        <w:t>ELECTRICAL MEASUREMENTS AT ROOM</w:t>
      </w:r>
      <w:r w:rsidR="00C218AD">
        <w:t>,</w:t>
      </w:r>
      <w:r>
        <w:t xml:space="preserve"> </w:t>
      </w:r>
      <w:r w:rsidR="00B17C4A" w:rsidRPr="00B17C4A">
        <w:t>HIGH</w:t>
      </w:r>
      <w:r w:rsidR="00C218AD">
        <w:t xml:space="preserve"> AND LOW</w:t>
      </w:r>
      <w:r>
        <w:t xml:space="preserve"> TEMPERATURES</w:t>
      </w:r>
      <w:bookmarkEnd w:id="31"/>
    </w:p>
    <w:p w14:paraId="58A70291" w14:textId="77777777" w:rsidR="00A04525" w:rsidRDefault="00A04525" w:rsidP="00117403">
      <w:pPr>
        <w:pStyle w:val="Heading3"/>
        <w:keepNext w:val="0"/>
      </w:pPr>
      <w:bookmarkStart w:id="32" w:name="_Toc445455199"/>
      <w:r>
        <w:t>Room Temperature Electrical Measurements</w:t>
      </w:r>
      <w:bookmarkEnd w:id="32"/>
    </w:p>
    <w:p w14:paraId="1A1A5F74" w14:textId="7A8F82C0" w:rsidR="00A04525" w:rsidRDefault="00A04525" w:rsidP="00117403">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2" w:type="dxa"/>
        <w:tblInd w:w="1531" w:type="dxa"/>
        <w:tblLayout w:type="fixed"/>
        <w:tblCellMar>
          <w:top w:w="28" w:type="dxa"/>
          <w:left w:w="57" w:type="dxa"/>
          <w:bottom w:w="28" w:type="dxa"/>
          <w:right w:w="57" w:type="dxa"/>
        </w:tblCellMar>
        <w:tblLook w:val="0000" w:firstRow="0" w:lastRow="0" w:firstColumn="0" w:lastColumn="0" w:noHBand="0" w:noVBand="0"/>
      </w:tblPr>
      <w:tblGrid>
        <w:gridCol w:w="2920"/>
        <w:gridCol w:w="912"/>
        <w:gridCol w:w="1355"/>
        <w:gridCol w:w="1559"/>
        <w:gridCol w:w="709"/>
        <w:gridCol w:w="739"/>
        <w:gridCol w:w="628"/>
      </w:tblGrid>
      <w:tr w:rsidR="00183D4A" w:rsidRPr="00183D4A" w14:paraId="4ADD1B35" w14:textId="77777777" w:rsidTr="00FB2882">
        <w:trPr>
          <w:trHeight w:val="283"/>
          <w:tblHeader/>
        </w:trPr>
        <w:tc>
          <w:tcPr>
            <w:tcW w:w="2920" w:type="dxa"/>
            <w:vMerge w:val="restart"/>
          </w:tcPr>
          <w:p w14:paraId="00CC9267" w14:textId="77777777" w:rsidR="00183D4A" w:rsidRPr="00183D4A" w:rsidRDefault="00183D4A" w:rsidP="00117403">
            <w:pPr>
              <w:pStyle w:val="Bodyjustified"/>
            </w:pPr>
            <w:r w:rsidRPr="00183D4A">
              <w:t>Characteristics</w:t>
            </w:r>
          </w:p>
        </w:tc>
        <w:tc>
          <w:tcPr>
            <w:tcW w:w="912" w:type="dxa"/>
            <w:vMerge w:val="restart"/>
          </w:tcPr>
          <w:p w14:paraId="431921CE" w14:textId="77777777" w:rsidR="00183D4A" w:rsidRPr="00183D4A" w:rsidRDefault="00183D4A" w:rsidP="00117403">
            <w:pPr>
              <w:pStyle w:val="Bodyjustified"/>
            </w:pPr>
            <w:r w:rsidRPr="00183D4A">
              <w:t>Symbols</w:t>
            </w:r>
          </w:p>
        </w:tc>
        <w:tc>
          <w:tcPr>
            <w:tcW w:w="1355" w:type="dxa"/>
            <w:vMerge w:val="restart"/>
          </w:tcPr>
          <w:p w14:paraId="3632B201" w14:textId="77777777" w:rsidR="00183D4A" w:rsidRPr="00183D4A" w:rsidRDefault="00183D4A" w:rsidP="00117403">
            <w:pPr>
              <w:pStyle w:val="Bodyjustified"/>
            </w:pPr>
            <w:r w:rsidRPr="00183D4A">
              <w:t>MIL-STD-750</w:t>
            </w:r>
          </w:p>
          <w:p w14:paraId="51E3B152" w14:textId="77777777" w:rsidR="00183D4A" w:rsidRPr="00183D4A" w:rsidRDefault="00183D4A" w:rsidP="00117403">
            <w:pPr>
              <w:pStyle w:val="Bodyjustified"/>
            </w:pPr>
            <w:r w:rsidRPr="00183D4A">
              <w:t>Test Method</w:t>
            </w:r>
          </w:p>
        </w:tc>
        <w:tc>
          <w:tcPr>
            <w:tcW w:w="1559" w:type="dxa"/>
            <w:vMerge w:val="restart"/>
          </w:tcPr>
          <w:p w14:paraId="27167247" w14:textId="77777777" w:rsidR="00183D4A" w:rsidRPr="00183D4A" w:rsidRDefault="00183D4A" w:rsidP="00117403">
            <w:pPr>
              <w:pStyle w:val="Bodyjustified"/>
            </w:pPr>
            <w:r w:rsidRPr="00183D4A">
              <w:t>Test Conditions</w:t>
            </w:r>
          </w:p>
        </w:tc>
        <w:tc>
          <w:tcPr>
            <w:tcW w:w="1448" w:type="dxa"/>
            <w:gridSpan w:val="2"/>
          </w:tcPr>
          <w:p w14:paraId="232ADF51" w14:textId="77777777" w:rsidR="00183D4A" w:rsidRPr="00183D4A" w:rsidRDefault="00183D4A" w:rsidP="00117403">
            <w:pPr>
              <w:pStyle w:val="Bodyjustified"/>
            </w:pPr>
            <w:r w:rsidRPr="00183D4A">
              <w:t>Limits</w:t>
            </w:r>
          </w:p>
        </w:tc>
        <w:tc>
          <w:tcPr>
            <w:tcW w:w="628" w:type="dxa"/>
            <w:vMerge w:val="restart"/>
          </w:tcPr>
          <w:p w14:paraId="3EC5F1E1" w14:textId="77777777" w:rsidR="00183D4A" w:rsidRPr="00183D4A" w:rsidRDefault="00183D4A" w:rsidP="00117403">
            <w:pPr>
              <w:pStyle w:val="Bodyjustified"/>
            </w:pPr>
            <w:r w:rsidRPr="00183D4A">
              <w:t>Units</w:t>
            </w:r>
          </w:p>
        </w:tc>
      </w:tr>
      <w:tr w:rsidR="00183D4A" w:rsidRPr="00183D4A" w14:paraId="5A077A99" w14:textId="77777777" w:rsidTr="00FB2882">
        <w:trPr>
          <w:trHeight w:val="283"/>
          <w:tblHeader/>
        </w:trPr>
        <w:tc>
          <w:tcPr>
            <w:tcW w:w="2920" w:type="dxa"/>
            <w:vMerge/>
          </w:tcPr>
          <w:p w14:paraId="1F698B42" w14:textId="77777777" w:rsidR="00183D4A" w:rsidRPr="00183D4A" w:rsidRDefault="00183D4A" w:rsidP="00117403">
            <w:pPr>
              <w:pStyle w:val="Bodyjustified"/>
              <w:rPr>
                <w:sz w:val="24"/>
                <w:szCs w:val="24"/>
                <w:lang w:val="en-US"/>
              </w:rPr>
            </w:pPr>
          </w:p>
        </w:tc>
        <w:tc>
          <w:tcPr>
            <w:tcW w:w="912" w:type="dxa"/>
            <w:vMerge/>
          </w:tcPr>
          <w:p w14:paraId="2F103600" w14:textId="77777777" w:rsidR="00183D4A" w:rsidRPr="00183D4A" w:rsidRDefault="00183D4A" w:rsidP="00117403">
            <w:pPr>
              <w:pStyle w:val="Bodyjustified"/>
              <w:rPr>
                <w:sz w:val="24"/>
                <w:szCs w:val="24"/>
                <w:lang w:val="en-US"/>
              </w:rPr>
            </w:pPr>
          </w:p>
        </w:tc>
        <w:tc>
          <w:tcPr>
            <w:tcW w:w="1355" w:type="dxa"/>
            <w:vMerge/>
          </w:tcPr>
          <w:p w14:paraId="1BF45B5E" w14:textId="77777777" w:rsidR="00183D4A" w:rsidRPr="00183D4A" w:rsidRDefault="00183D4A" w:rsidP="00117403">
            <w:pPr>
              <w:pStyle w:val="Bodyjustified"/>
              <w:rPr>
                <w:sz w:val="24"/>
                <w:szCs w:val="24"/>
                <w:lang w:val="en-US"/>
              </w:rPr>
            </w:pPr>
          </w:p>
        </w:tc>
        <w:tc>
          <w:tcPr>
            <w:tcW w:w="1559" w:type="dxa"/>
            <w:vMerge/>
          </w:tcPr>
          <w:p w14:paraId="0861F5ED" w14:textId="77777777" w:rsidR="00183D4A" w:rsidRPr="00183D4A" w:rsidRDefault="00183D4A" w:rsidP="00117403">
            <w:pPr>
              <w:pStyle w:val="Bodyjustified"/>
              <w:rPr>
                <w:sz w:val="24"/>
                <w:szCs w:val="24"/>
                <w:lang w:val="en-US"/>
              </w:rPr>
            </w:pPr>
          </w:p>
        </w:tc>
        <w:tc>
          <w:tcPr>
            <w:tcW w:w="709" w:type="dxa"/>
          </w:tcPr>
          <w:p w14:paraId="3124313B" w14:textId="77777777" w:rsidR="00183D4A" w:rsidRPr="00183D4A" w:rsidRDefault="00183D4A" w:rsidP="00117403">
            <w:pPr>
              <w:pStyle w:val="Bodyjustified"/>
            </w:pPr>
            <w:r w:rsidRPr="00183D4A">
              <w:t>Min</w:t>
            </w:r>
          </w:p>
        </w:tc>
        <w:tc>
          <w:tcPr>
            <w:tcW w:w="739" w:type="dxa"/>
          </w:tcPr>
          <w:p w14:paraId="54817DBF" w14:textId="77777777" w:rsidR="00183D4A" w:rsidRPr="00183D4A" w:rsidRDefault="00183D4A" w:rsidP="00117403">
            <w:pPr>
              <w:pStyle w:val="Bodyjustified"/>
            </w:pPr>
            <w:r w:rsidRPr="00183D4A">
              <w:t>Max</w:t>
            </w:r>
          </w:p>
        </w:tc>
        <w:tc>
          <w:tcPr>
            <w:tcW w:w="628" w:type="dxa"/>
            <w:vMerge/>
          </w:tcPr>
          <w:p w14:paraId="06C1F603" w14:textId="77777777" w:rsidR="00183D4A" w:rsidRPr="00183D4A" w:rsidRDefault="00183D4A" w:rsidP="00117403">
            <w:pPr>
              <w:pStyle w:val="Bodyjustified"/>
              <w:rPr>
                <w:sz w:val="24"/>
                <w:szCs w:val="24"/>
                <w:lang w:val="en-US"/>
              </w:rPr>
            </w:pPr>
          </w:p>
        </w:tc>
      </w:tr>
      <w:tr w:rsidR="000A2E2C" w:rsidRPr="00183D4A" w14:paraId="61C51881" w14:textId="77777777" w:rsidTr="00FB2882">
        <w:trPr>
          <w:trHeight w:val="317"/>
        </w:trPr>
        <w:tc>
          <w:tcPr>
            <w:tcW w:w="2920" w:type="dxa"/>
            <w:vAlign w:val="center"/>
          </w:tcPr>
          <w:p w14:paraId="6BF7318C" w14:textId="3BC33937" w:rsidR="000A2E2C" w:rsidRPr="000A2E2C" w:rsidRDefault="000A2E2C" w:rsidP="000A2E2C">
            <w:pPr>
              <w:pStyle w:val="Bodyjustified"/>
              <w:jc w:val="left"/>
            </w:pPr>
            <w:r w:rsidRPr="000A2E2C">
              <w:t>Reverse Current 1 (Note 1)</w:t>
            </w:r>
          </w:p>
        </w:tc>
        <w:tc>
          <w:tcPr>
            <w:tcW w:w="912" w:type="dxa"/>
            <w:vAlign w:val="center"/>
          </w:tcPr>
          <w:p w14:paraId="0534AC44" w14:textId="3FB43E0B" w:rsidR="000A2E2C" w:rsidRPr="00183D4A" w:rsidRDefault="000A2E2C" w:rsidP="000A2E2C">
            <w:pPr>
              <w:pStyle w:val="Bodyjustified"/>
            </w:pPr>
            <w:r w:rsidRPr="007336EE">
              <w:t>I</w:t>
            </w:r>
            <w:r w:rsidRPr="007336EE">
              <w:rPr>
                <w:vertAlign w:val="subscript"/>
              </w:rPr>
              <w:t>R1</w:t>
            </w:r>
          </w:p>
        </w:tc>
        <w:tc>
          <w:tcPr>
            <w:tcW w:w="1355" w:type="dxa"/>
            <w:vAlign w:val="center"/>
          </w:tcPr>
          <w:p w14:paraId="50C16F77" w14:textId="42A74AD8" w:rsidR="000A2E2C" w:rsidRPr="00183D4A" w:rsidRDefault="00F373B5" w:rsidP="000A2E2C">
            <w:pPr>
              <w:pStyle w:val="Bodyjustified"/>
            </w:pPr>
            <w:hyperlink r:id="rId31" w:history="1">
              <w:r w:rsidR="000A2E2C" w:rsidRPr="002E5F6E">
                <w:rPr>
                  <w:rStyle w:val="Hyperlink"/>
                </w:rPr>
                <w:t>4016</w:t>
              </w:r>
            </w:hyperlink>
          </w:p>
        </w:tc>
        <w:tc>
          <w:tcPr>
            <w:tcW w:w="1559" w:type="dxa"/>
            <w:vAlign w:val="center"/>
          </w:tcPr>
          <w:p w14:paraId="27DDFC01" w14:textId="337B55EB" w:rsidR="000A2E2C" w:rsidRPr="00264C5E" w:rsidRDefault="000A2E2C" w:rsidP="000A2E2C">
            <w:pPr>
              <w:pStyle w:val="Bodyjustified"/>
              <w:jc w:val="left"/>
              <w:rPr>
                <w:vertAlign w:val="subscript"/>
              </w:rPr>
            </w:pPr>
            <w:r w:rsidRPr="007336EE">
              <w:t>V</w:t>
            </w:r>
            <w:r w:rsidRPr="0022374D">
              <w:rPr>
                <w:vertAlign w:val="subscript"/>
              </w:rPr>
              <w:t>R</w:t>
            </w:r>
            <w:r w:rsidRPr="007336EE">
              <w:t xml:space="preserve"> =</w:t>
            </w:r>
            <w:r>
              <w:t xml:space="preserve"> -150V</w:t>
            </w:r>
          </w:p>
        </w:tc>
        <w:tc>
          <w:tcPr>
            <w:tcW w:w="709" w:type="dxa"/>
            <w:vAlign w:val="center"/>
          </w:tcPr>
          <w:p w14:paraId="0A1968B1" w14:textId="1F600F90" w:rsidR="000A2E2C" w:rsidRPr="00183D4A" w:rsidRDefault="000A2E2C" w:rsidP="000A2E2C">
            <w:pPr>
              <w:pStyle w:val="Bodyjustified"/>
            </w:pPr>
            <w:r w:rsidRPr="007336EE">
              <w:t>-</w:t>
            </w:r>
          </w:p>
        </w:tc>
        <w:tc>
          <w:tcPr>
            <w:tcW w:w="739" w:type="dxa"/>
            <w:vAlign w:val="center"/>
          </w:tcPr>
          <w:p w14:paraId="0BD1F5DE" w14:textId="4341D9F5" w:rsidR="000A2E2C" w:rsidRPr="00183D4A" w:rsidRDefault="000A2E2C" w:rsidP="000A2E2C">
            <w:pPr>
              <w:pStyle w:val="Bodyjustified"/>
            </w:pPr>
            <w:r w:rsidRPr="007336EE">
              <w:t>10</w:t>
            </w:r>
          </w:p>
        </w:tc>
        <w:tc>
          <w:tcPr>
            <w:tcW w:w="628" w:type="dxa"/>
            <w:vAlign w:val="center"/>
          </w:tcPr>
          <w:p w14:paraId="10D1F588" w14:textId="50537341" w:rsidR="000A2E2C" w:rsidRPr="00183D4A" w:rsidRDefault="000A2E2C" w:rsidP="000A2E2C">
            <w:pPr>
              <w:pStyle w:val="Bodyjustified"/>
            </w:pPr>
            <w:r>
              <w:rPr>
                <w:rFonts w:cs="Arial"/>
              </w:rPr>
              <w:t>µ</w:t>
            </w:r>
            <w:r w:rsidRPr="007336EE">
              <w:t>A</w:t>
            </w:r>
          </w:p>
        </w:tc>
      </w:tr>
      <w:tr w:rsidR="000A2E2C" w:rsidRPr="00183D4A" w14:paraId="0A726803" w14:textId="77777777" w:rsidTr="00FB2882">
        <w:trPr>
          <w:trHeight w:val="317"/>
        </w:trPr>
        <w:tc>
          <w:tcPr>
            <w:tcW w:w="2920" w:type="dxa"/>
            <w:tcBorders>
              <w:bottom w:val="single" w:sz="4" w:space="0" w:color="auto"/>
            </w:tcBorders>
            <w:vAlign w:val="center"/>
          </w:tcPr>
          <w:p w14:paraId="6149EC3F" w14:textId="297F503C" w:rsidR="000A2E2C" w:rsidRPr="000A2E2C" w:rsidRDefault="000A2E2C" w:rsidP="000A2E2C">
            <w:pPr>
              <w:pStyle w:val="Bodyjustified"/>
              <w:jc w:val="left"/>
            </w:pPr>
            <w:r w:rsidRPr="000A2E2C">
              <w:t>Reverse Current 2 (Note 1)</w:t>
            </w:r>
          </w:p>
        </w:tc>
        <w:tc>
          <w:tcPr>
            <w:tcW w:w="912" w:type="dxa"/>
            <w:tcBorders>
              <w:bottom w:val="single" w:sz="4" w:space="0" w:color="auto"/>
            </w:tcBorders>
            <w:vAlign w:val="center"/>
          </w:tcPr>
          <w:p w14:paraId="6BF90F7D" w14:textId="4178F7F0" w:rsidR="000A2E2C" w:rsidRPr="00183D4A" w:rsidRDefault="000A2E2C" w:rsidP="000A2E2C">
            <w:pPr>
              <w:pStyle w:val="Bodyjustified"/>
            </w:pPr>
            <w:r w:rsidRPr="007336EE">
              <w:t>I</w:t>
            </w:r>
            <w:r w:rsidRPr="007336EE">
              <w:rPr>
                <w:vertAlign w:val="subscript"/>
              </w:rPr>
              <w:t>R2</w:t>
            </w:r>
          </w:p>
        </w:tc>
        <w:tc>
          <w:tcPr>
            <w:tcW w:w="1355" w:type="dxa"/>
            <w:tcBorders>
              <w:bottom w:val="single" w:sz="4" w:space="0" w:color="auto"/>
            </w:tcBorders>
            <w:vAlign w:val="center"/>
          </w:tcPr>
          <w:p w14:paraId="4CD4301C" w14:textId="2826E37F" w:rsidR="000A2E2C" w:rsidRPr="00183D4A" w:rsidRDefault="00F373B5" w:rsidP="000A2E2C">
            <w:pPr>
              <w:pStyle w:val="Bodyjustified"/>
            </w:pPr>
            <w:hyperlink r:id="rId32" w:history="1">
              <w:r w:rsidR="000A2E2C" w:rsidRPr="002E5F6E">
                <w:rPr>
                  <w:rStyle w:val="Hyperlink"/>
                </w:rPr>
                <w:t>4016</w:t>
              </w:r>
            </w:hyperlink>
          </w:p>
        </w:tc>
        <w:tc>
          <w:tcPr>
            <w:tcW w:w="1559" w:type="dxa"/>
            <w:tcBorders>
              <w:bottom w:val="single" w:sz="4" w:space="0" w:color="auto"/>
            </w:tcBorders>
            <w:vAlign w:val="center"/>
          </w:tcPr>
          <w:p w14:paraId="447D34D4" w14:textId="667AD3D4" w:rsidR="000A2E2C" w:rsidRPr="00183D4A" w:rsidRDefault="000A2E2C" w:rsidP="000A2E2C">
            <w:pPr>
              <w:pStyle w:val="Bodyjustified"/>
              <w:jc w:val="left"/>
            </w:pPr>
            <w:r w:rsidRPr="007336EE">
              <w:t>V</w:t>
            </w:r>
            <w:r w:rsidRPr="0022374D">
              <w:rPr>
                <w:vertAlign w:val="subscript"/>
              </w:rPr>
              <w:t>R</w:t>
            </w:r>
            <w:r w:rsidRPr="007336EE">
              <w:t xml:space="preserve"> =</w:t>
            </w:r>
            <w:r>
              <w:t xml:space="preserve"> -75</w:t>
            </w:r>
            <w:r w:rsidRPr="00EB00AB">
              <w:t>V</w:t>
            </w:r>
          </w:p>
        </w:tc>
        <w:tc>
          <w:tcPr>
            <w:tcW w:w="709" w:type="dxa"/>
            <w:tcBorders>
              <w:bottom w:val="single" w:sz="4" w:space="0" w:color="auto"/>
            </w:tcBorders>
            <w:vAlign w:val="center"/>
          </w:tcPr>
          <w:p w14:paraId="12607A9E" w14:textId="672250EE" w:rsidR="000A2E2C" w:rsidRPr="00183D4A" w:rsidRDefault="000A2E2C" w:rsidP="000A2E2C">
            <w:pPr>
              <w:pStyle w:val="Bodyjustified"/>
            </w:pPr>
            <w:r w:rsidRPr="007336EE">
              <w:t>-</w:t>
            </w:r>
          </w:p>
        </w:tc>
        <w:tc>
          <w:tcPr>
            <w:tcW w:w="739" w:type="dxa"/>
            <w:tcBorders>
              <w:bottom w:val="single" w:sz="4" w:space="0" w:color="auto"/>
            </w:tcBorders>
            <w:vAlign w:val="center"/>
          </w:tcPr>
          <w:p w14:paraId="1A4CC276" w14:textId="111D572B" w:rsidR="000A2E2C" w:rsidRPr="00183D4A" w:rsidRDefault="000A2E2C" w:rsidP="000A2E2C">
            <w:pPr>
              <w:pStyle w:val="Bodyjustified"/>
            </w:pPr>
            <w:r w:rsidRPr="007336EE">
              <w:t>50</w:t>
            </w:r>
            <w:r>
              <w:t>0</w:t>
            </w:r>
          </w:p>
        </w:tc>
        <w:tc>
          <w:tcPr>
            <w:tcW w:w="628" w:type="dxa"/>
            <w:tcBorders>
              <w:bottom w:val="single" w:sz="4" w:space="0" w:color="auto"/>
            </w:tcBorders>
            <w:vAlign w:val="center"/>
          </w:tcPr>
          <w:p w14:paraId="0DCCF227" w14:textId="328CCEE4" w:rsidR="000A2E2C" w:rsidRPr="00183D4A" w:rsidRDefault="000A2E2C" w:rsidP="000A2E2C">
            <w:pPr>
              <w:pStyle w:val="Bodyjustified"/>
            </w:pPr>
            <w:r w:rsidRPr="007336EE">
              <w:t>nA</w:t>
            </w:r>
          </w:p>
        </w:tc>
      </w:tr>
      <w:tr w:rsidR="000A2E2C" w:rsidRPr="00183D4A" w14:paraId="229E79DD" w14:textId="77777777" w:rsidTr="00FB2882">
        <w:trPr>
          <w:trHeight w:val="317"/>
        </w:trPr>
        <w:tc>
          <w:tcPr>
            <w:tcW w:w="2920" w:type="dxa"/>
            <w:tcBorders>
              <w:bottom w:val="single" w:sz="4" w:space="0" w:color="auto"/>
            </w:tcBorders>
            <w:vAlign w:val="center"/>
          </w:tcPr>
          <w:p w14:paraId="620CE426" w14:textId="72ADEDC4" w:rsidR="000A2E2C" w:rsidRPr="000A2E2C" w:rsidRDefault="000A2E2C" w:rsidP="000A2E2C">
            <w:pPr>
              <w:pStyle w:val="Bodyjustified"/>
              <w:jc w:val="left"/>
            </w:pPr>
            <w:r w:rsidRPr="000A2E2C">
              <w:t>Forward Voltage (Note 1)</w:t>
            </w:r>
          </w:p>
        </w:tc>
        <w:tc>
          <w:tcPr>
            <w:tcW w:w="912" w:type="dxa"/>
            <w:tcBorders>
              <w:bottom w:val="nil"/>
            </w:tcBorders>
            <w:vAlign w:val="center"/>
          </w:tcPr>
          <w:p w14:paraId="23997453" w14:textId="4988658C" w:rsidR="000A2E2C" w:rsidRPr="00183D4A" w:rsidRDefault="000A2E2C" w:rsidP="000A2E2C">
            <w:pPr>
              <w:pStyle w:val="Bodyjustified"/>
            </w:pPr>
            <w:r w:rsidRPr="007336EE">
              <w:t>V</w:t>
            </w:r>
            <w:r w:rsidRPr="007336EE">
              <w:rPr>
                <w:vertAlign w:val="subscript"/>
              </w:rPr>
              <w:t>F</w:t>
            </w:r>
          </w:p>
        </w:tc>
        <w:tc>
          <w:tcPr>
            <w:tcW w:w="1355" w:type="dxa"/>
            <w:tcBorders>
              <w:bottom w:val="nil"/>
            </w:tcBorders>
            <w:vAlign w:val="center"/>
          </w:tcPr>
          <w:p w14:paraId="51106AEB" w14:textId="2D81585A" w:rsidR="000A2E2C" w:rsidRPr="00183D4A" w:rsidRDefault="00F373B5" w:rsidP="000A2E2C">
            <w:pPr>
              <w:pStyle w:val="Bodyjustified"/>
            </w:pPr>
            <w:hyperlink r:id="rId33" w:history="1">
              <w:r w:rsidR="000A2E2C" w:rsidRPr="002E5F6E">
                <w:rPr>
                  <w:rStyle w:val="Hyperlink"/>
                </w:rPr>
                <w:t>4011</w:t>
              </w:r>
            </w:hyperlink>
          </w:p>
        </w:tc>
        <w:tc>
          <w:tcPr>
            <w:tcW w:w="1559" w:type="dxa"/>
            <w:tcBorders>
              <w:bottom w:val="single" w:sz="4" w:space="0" w:color="auto"/>
            </w:tcBorders>
            <w:vAlign w:val="center"/>
          </w:tcPr>
          <w:p w14:paraId="7DE2A03F" w14:textId="1A21F5B3" w:rsidR="000A2E2C" w:rsidRPr="00183D4A" w:rsidRDefault="000A2E2C" w:rsidP="000A2E2C">
            <w:pPr>
              <w:pStyle w:val="Bodyjustified"/>
              <w:jc w:val="left"/>
            </w:pPr>
            <w:r w:rsidRPr="00B20565">
              <w:t>I</w:t>
            </w:r>
            <w:r w:rsidRPr="00B20565">
              <w:rPr>
                <w:vertAlign w:val="subscript"/>
              </w:rPr>
              <w:t>F</w:t>
            </w:r>
            <w:r w:rsidRPr="00B20565">
              <w:t xml:space="preserve"> = 10mA</w:t>
            </w:r>
          </w:p>
        </w:tc>
        <w:tc>
          <w:tcPr>
            <w:tcW w:w="709" w:type="dxa"/>
            <w:tcBorders>
              <w:bottom w:val="nil"/>
            </w:tcBorders>
            <w:vAlign w:val="center"/>
          </w:tcPr>
          <w:p w14:paraId="7A2A79C8" w14:textId="2DA5B65C" w:rsidR="000A2E2C" w:rsidRPr="00183D4A" w:rsidRDefault="000A2E2C" w:rsidP="000A2E2C">
            <w:pPr>
              <w:pStyle w:val="Bodyjustified"/>
            </w:pPr>
            <w:r>
              <w:t>-</w:t>
            </w:r>
          </w:p>
        </w:tc>
        <w:tc>
          <w:tcPr>
            <w:tcW w:w="739" w:type="dxa"/>
            <w:tcBorders>
              <w:bottom w:val="nil"/>
            </w:tcBorders>
            <w:vAlign w:val="center"/>
          </w:tcPr>
          <w:p w14:paraId="4A8EF93F" w14:textId="4951A191" w:rsidR="000A2E2C" w:rsidRPr="00183D4A" w:rsidRDefault="000A2E2C" w:rsidP="000A2E2C">
            <w:pPr>
              <w:pStyle w:val="Bodyjustified"/>
            </w:pPr>
            <w:r>
              <w:t>1.1</w:t>
            </w:r>
          </w:p>
        </w:tc>
        <w:tc>
          <w:tcPr>
            <w:tcW w:w="628" w:type="dxa"/>
            <w:tcBorders>
              <w:bottom w:val="nil"/>
            </w:tcBorders>
            <w:vAlign w:val="center"/>
          </w:tcPr>
          <w:p w14:paraId="69FCCF02" w14:textId="783F7152" w:rsidR="000A2E2C" w:rsidRPr="00183D4A" w:rsidRDefault="000A2E2C" w:rsidP="000A2E2C">
            <w:pPr>
              <w:pStyle w:val="Bodyjustified"/>
            </w:pPr>
            <w:r>
              <w:t>V</w:t>
            </w:r>
          </w:p>
        </w:tc>
      </w:tr>
      <w:tr w:rsidR="00400328" w:rsidRPr="00183D4A" w14:paraId="0603537C" w14:textId="77777777" w:rsidTr="00FB2882">
        <w:trPr>
          <w:trHeight w:val="283"/>
        </w:trPr>
        <w:tc>
          <w:tcPr>
            <w:tcW w:w="2920" w:type="dxa"/>
            <w:tcBorders>
              <w:bottom w:val="nil"/>
            </w:tcBorders>
          </w:tcPr>
          <w:p w14:paraId="3EDC816A" w14:textId="77777777" w:rsidR="0010520C" w:rsidRDefault="00400328" w:rsidP="0010520C">
            <w:pPr>
              <w:pStyle w:val="Bodyjustified"/>
              <w:jc w:val="left"/>
            </w:pPr>
            <w:r w:rsidRPr="007336EE">
              <w:t>Thermal Resistance</w:t>
            </w:r>
            <w:r>
              <w:t>,</w:t>
            </w:r>
          </w:p>
          <w:p w14:paraId="34B5C99C" w14:textId="1ACB4295" w:rsidR="00400328" w:rsidRPr="00183D4A" w:rsidRDefault="00400328" w:rsidP="000A2E2C">
            <w:pPr>
              <w:pStyle w:val="Bodyjustified"/>
              <w:jc w:val="left"/>
            </w:pPr>
            <w:r>
              <w:t>Junction-to-Case</w:t>
            </w:r>
            <w:r w:rsidR="009A77C1">
              <w:t xml:space="preserve"> (Note </w:t>
            </w:r>
            <w:r w:rsidR="000A2E2C">
              <w:t>2</w:t>
            </w:r>
            <w:r w:rsidR="009A77C1">
              <w:t>)</w:t>
            </w:r>
          </w:p>
        </w:tc>
        <w:tc>
          <w:tcPr>
            <w:tcW w:w="912" w:type="dxa"/>
            <w:vMerge w:val="restart"/>
          </w:tcPr>
          <w:p w14:paraId="3D043399" w14:textId="0F815497" w:rsidR="00400328" w:rsidRPr="00183D4A" w:rsidRDefault="00400328" w:rsidP="00117403">
            <w:pPr>
              <w:pStyle w:val="Bodyjustified"/>
            </w:pPr>
            <w:r w:rsidRPr="007336EE">
              <w:t>R</w:t>
            </w:r>
            <w:r w:rsidRPr="00DF3D75">
              <w:rPr>
                <w:vertAlign w:val="subscript"/>
              </w:rPr>
              <w:t>th(j-c)</w:t>
            </w:r>
          </w:p>
        </w:tc>
        <w:tc>
          <w:tcPr>
            <w:tcW w:w="1355" w:type="dxa"/>
            <w:vMerge w:val="restart"/>
          </w:tcPr>
          <w:p w14:paraId="653C4AD3" w14:textId="7B7B1558" w:rsidR="00400328" w:rsidRPr="00183D4A" w:rsidRDefault="00F373B5" w:rsidP="00117403">
            <w:pPr>
              <w:pStyle w:val="Bodyjustified"/>
            </w:pPr>
            <w:hyperlink r:id="rId34" w:history="1">
              <w:r w:rsidR="00400328" w:rsidRPr="00263BB7">
                <w:rPr>
                  <w:rStyle w:val="Hyperlink"/>
                </w:rPr>
                <w:t>3101</w:t>
              </w:r>
            </w:hyperlink>
          </w:p>
        </w:tc>
        <w:tc>
          <w:tcPr>
            <w:tcW w:w="1559" w:type="dxa"/>
            <w:tcBorders>
              <w:bottom w:val="nil"/>
            </w:tcBorders>
          </w:tcPr>
          <w:p w14:paraId="550F5D1D" w14:textId="1A81C299" w:rsidR="00400328" w:rsidRPr="00183D4A" w:rsidRDefault="00400328" w:rsidP="000A2E2C">
            <w:pPr>
              <w:pStyle w:val="Bodyjustified"/>
              <w:jc w:val="left"/>
            </w:pPr>
            <w:r w:rsidRPr="007336EE">
              <w:t xml:space="preserve">Note </w:t>
            </w:r>
            <w:r w:rsidR="000A2E2C">
              <w:t>3</w:t>
            </w:r>
          </w:p>
        </w:tc>
        <w:tc>
          <w:tcPr>
            <w:tcW w:w="709" w:type="dxa"/>
            <w:vMerge w:val="restart"/>
          </w:tcPr>
          <w:p w14:paraId="5C09662D" w14:textId="54A0E62C" w:rsidR="00400328" w:rsidRPr="00183D4A" w:rsidRDefault="00B378D8" w:rsidP="00117403">
            <w:pPr>
              <w:pStyle w:val="Bodyjustified"/>
            </w:pPr>
            <w:r>
              <w:t>-</w:t>
            </w:r>
          </w:p>
        </w:tc>
        <w:tc>
          <w:tcPr>
            <w:tcW w:w="739" w:type="dxa"/>
            <w:vMerge w:val="restart"/>
          </w:tcPr>
          <w:p w14:paraId="025419FB" w14:textId="01779F1F" w:rsidR="00400328" w:rsidRPr="00183D4A" w:rsidRDefault="00400328" w:rsidP="000A2E2C">
            <w:pPr>
              <w:pStyle w:val="Bodyjustified"/>
            </w:pPr>
            <w:r>
              <w:t xml:space="preserve">Note </w:t>
            </w:r>
            <w:r w:rsidR="000A2E2C">
              <w:t>4</w:t>
            </w:r>
          </w:p>
        </w:tc>
        <w:tc>
          <w:tcPr>
            <w:tcW w:w="628" w:type="dxa"/>
            <w:vMerge w:val="restart"/>
          </w:tcPr>
          <w:p w14:paraId="6F756728" w14:textId="3A5D8DF2" w:rsidR="00400328" w:rsidRPr="00183D4A" w:rsidRDefault="00400328" w:rsidP="00117403">
            <w:pPr>
              <w:pStyle w:val="Bodyjustified"/>
            </w:pPr>
            <w:r>
              <w:rPr>
                <w:rFonts w:cs="Arial"/>
              </w:rPr>
              <w:t>°C</w:t>
            </w:r>
            <w:r>
              <w:t>/W</w:t>
            </w:r>
          </w:p>
        </w:tc>
      </w:tr>
      <w:tr w:rsidR="00400328" w:rsidRPr="00183D4A" w14:paraId="0B27010F" w14:textId="77777777" w:rsidTr="0010520C">
        <w:trPr>
          <w:trHeight w:val="510"/>
        </w:trPr>
        <w:tc>
          <w:tcPr>
            <w:tcW w:w="2920" w:type="dxa"/>
            <w:tcBorders>
              <w:top w:val="nil"/>
              <w:bottom w:val="nil"/>
            </w:tcBorders>
          </w:tcPr>
          <w:p w14:paraId="560E3284" w14:textId="77777777" w:rsidR="00ED7E1B" w:rsidRDefault="00400328" w:rsidP="00ED7E1B">
            <w:pPr>
              <w:pStyle w:val="Bodyjustified"/>
              <w:jc w:val="right"/>
            </w:pPr>
            <w:r w:rsidRPr="003668F4">
              <w:t>Variants 01 to 06, 08 to 13,</w:t>
            </w:r>
          </w:p>
          <w:p w14:paraId="0DB080E1" w14:textId="79B4C92B" w:rsidR="00400328" w:rsidRPr="007336EE" w:rsidRDefault="00400328" w:rsidP="00ED7E1B">
            <w:pPr>
              <w:pStyle w:val="Bodyjustified"/>
              <w:jc w:val="right"/>
            </w:pPr>
            <w:r w:rsidRPr="003668F4">
              <w:t>15 to 20, 22 to 27</w:t>
            </w:r>
            <w:r>
              <w:t>,</w:t>
            </w:r>
            <w:r w:rsidRPr="003668F4">
              <w:t xml:space="preserve"> 50</w:t>
            </w:r>
            <w:r>
              <w:t> </w:t>
            </w:r>
            <w:r w:rsidRPr="003668F4">
              <w:t>to</w:t>
            </w:r>
            <w:r>
              <w:t> </w:t>
            </w:r>
            <w:r w:rsidRPr="003668F4">
              <w:t>56</w:t>
            </w:r>
            <w:r>
              <w:t>:</w:t>
            </w:r>
          </w:p>
        </w:tc>
        <w:tc>
          <w:tcPr>
            <w:tcW w:w="912" w:type="dxa"/>
            <w:vMerge/>
          </w:tcPr>
          <w:p w14:paraId="474CE24C" w14:textId="77777777" w:rsidR="00400328" w:rsidRPr="007336EE" w:rsidRDefault="00400328" w:rsidP="00117403">
            <w:pPr>
              <w:pStyle w:val="Bodyjustified"/>
            </w:pPr>
          </w:p>
        </w:tc>
        <w:tc>
          <w:tcPr>
            <w:tcW w:w="1355" w:type="dxa"/>
            <w:vMerge/>
          </w:tcPr>
          <w:p w14:paraId="6B925E0A" w14:textId="77777777" w:rsidR="00400328" w:rsidRPr="007336EE" w:rsidRDefault="00400328" w:rsidP="00117403">
            <w:pPr>
              <w:pStyle w:val="Bodyjustified"/>
            </w:pPr>
          </w:p>
        </w:tc>
        <w:tc>
          <w:tcPr>
            <w:tcW w:w="1559" w:type="dxa"/>
            <w:tcBorders>
              <w:top w:val="nil"/>
              <w:bottom w:val="nil"/>
            </w:tcBorders>
          </w:tcPr>
          <w:p w14:paraId="739AE418" w14:textId="77777777" w:rsidR="00400328" w:rsidRDefault="00400328" w:rsidP="00117403">
            <w:pPr>
              <w:pStyle w:val="Bodyjustified"/>
              <w:jc w:val="left"/>
            </w:pPr>
          </w:p>
          <w:p w14:paraId="692E9D11" w14:textId="5941199C" w:rsidR="00400328" w:rsidRPr="007336EE" w:rsidRDefault="00400328" w:rsidP="00117403">
            <w:pPr>
              <w:pStyle w:val="Bodyjustified"/>
              <w:jc w:val="left"/>
            </w:pPr>
            <w:r>
              <w:t>P = 0.25W</w:t>
            </w:r>
          </w:p>
        </w:tc>
        <w:tc>
          <w:tcPr>
            <w:tcW w:w="709" w:type="dxa"/>
            <w:vMerge/>
          </w:tcPr>
          <w:p w14:paraId="0F3BAF9A" w14:textId="77777777" w:rsidR="00400328" w:rsidRDefault="00400328" w:rsidP="00117403">
            <w:pPr>
              <w:pStyle w:val="Bodyjustified"/>
            </w:pPr>
          </w:p>
        </w:tc>
        <w:tc>
          <w:tcPr>
            <w:tcW w:w="739" w:type="dxa"/>
            <w:vMerge/>
          </w:tcPr>
          <w:p w14:paraId="3C4C838C" w14:textId="664F6752" w:rsidR="00400328" w:rsidRDefault="00400328" w:rsidP="00117403">
            <w:pPr>
              <w:pStyle w:val="Bodyjustified"/>
            </w:pPr>
          </w:p>
        </w:tc>
        <w:tc>
          <w:tcPr>
            <w:tcW w:w="628" w:type="dxa"/>
            <w:vMerge/>
          </w:tcPr>
          <w:p w14:paraId="5E5F5AB0" w14:textId="77777777" w:rsidR="00400328" w:rsidRDefault="00400328" w:rsidP="00117403">
            <w:pPr>
              <w:pStyle w:val="Bodyjustified"/>
              <w:rPr>
                <w:rFonts w:cs="Arial"/>
              </w:rPr>
            </w:pPr>
          </w:p>
        </w:tc>
      </w:tr>
      <w:tr w:rsidR="00400328" w:rsidRPr="00183D4A" w14:paraId="58B4EB76" w14:textId="77777777" w:rsidTr="00FB2882">
        <w:trPr>
          <w:trHeight w:val="510"/>
        </w:trPr>
        <w:tc>
          <w:tcPr>
            <w:tcW w:w="2920" w:type="dxa"/>
            <w:tcBorders>
              <w:top w:val="nil"/>
              <w:bottom w:val="nil"/>
            </w:tcBorders>
          </w:tcPr>
          <w:p w14:paraId="72605E3C" w14:textId="2B0D6286" w:rsidR="00400328" w:rsidRPr="007336EE" w:rsidRDefault="00400328" w:rsidP="00117403">
            <w:pPr>
              <w:pStyle w:val="Bodyjustified"/>
              <w:jc w:val="right"/>
            </w:pPr>
            <w:r w:rsidRPr="003668F4">
              <w:t xml:space="preserve">Variants </w:t>
            </w:r>
            <w:r w:rsidRPr="00DE091E">
              <w:t>07, 14, 21</w:t>
            </w:r>
            <w:r>
              <w:t>,</w:t>
            </w:r>
            <w:r w:rsidRPr="00DE091E">
              <w:t xml:space="preserve"> 28</w:t>
            </w:r>
            <w:r w:rsidRPr="003668F4">
              <w:t xml:space="preserve"> to</w:t>
            </w:r>
            <w:r>
              <w:t xml:space="preserve"> </w:t>
            </w:r>
            <w:r w:rsidRPr="003668F4">
              <w:t>34, 36 to 41</w:t>
            </w:r>
            <w:r>
              <w:t xml:space="preserve">, </w:t>
            </w:r>
            <w:r w:rsidRPr="003668F4">
              <w:t>43 to 48</w:t>
            </w:r>
            <w:r w:rsidR="004A1354">
              <w:t>, 57 to 61</w:t>
            </w:r>
            <w:r>
              <w:t>:</w:t>
            </w:r>
          </w:p>
        </w:tc>
        <w:tc>
          <w:tcPr>
            <w:tcW w:w="912" w:type="dxa"/>
            <w:vMerge/>
          </w:tcPr>
          <w:p w14:paraId="760C1011" w14:textId="77777777" w:rsidR="00400328" w:rsidRPr="007336EE" w:rsidRDefault="00400328" w:rsidP="00117403">
            <w:pPr>
              <w:pStyle w:val="Bodyjustified"/>
            </w:pPr>
          </w:p>
        </w:tc>
        <w:tc>
          <w:tcPr>
            <w:tcW w:w="1355" w:type="dxa"/>
            <w:vMerge/>
          </w:tcPr>
          <w:p w14:paraId="47D14826" w14:textId="77777777" w:rsidR="00400328" w:rsidRPr="007336EE" w:rsidRDefault="00400328" w:rsidP="00117403">
            <w:pPr>
              <w:pStyle w:val="Bodyjustified"/>
            </w:pPr>
          </w:p>
        </w:tc>
        <w:tc>
          <w:tcPr>
            <w:tcW w:w="1559" w:type="dxa"/>
            <w:tcBorders>
              <w:top w:val="nil"/>
              <w:bottom w:val="nil"/>
            </w:tcBorders>
          </w:tcPr>
          <w:p w14:paraId="3B8969F3" w14:textId="77777777" w:rsidR="004A1354" w:rsidRDefault="004A1354" w:rsidP="00117403">
            <w:pPr>
              <w:pStyle w:val="Bodyjustified"/>
              <w:jc w:val="left"/>
            </w:pPr>
          </w:p>
          <w:p w14:paraId="42C9A9E7" w14:textId="31806B9C" w:rsidR="00400328" w:rsidRPr="007336EE" w:rsidRDefault="00400328" w:rsidP="00117403">
            <w:pPr>
              <w:pStyle w:val="Bodyjustified"/>
              <w:jc w:val="left"/>
            </w:pPr>
            <w:r>
              <w:t>P = 0.5W</w:t>
            </w:r>
          </w:p>
        </w:tc>
        <w:tc>
          <w:tcPr>
            <w:tcW w:w="709" w:type="dxa"/>
            <w:vMerge/>
          </w:tcPr>
          <w:p w14:paraId="7AB75546" w14:textId="77777777" w:rsidR="00400328" w:rsidRDefault="00400328" w:rsidP="00117403">
            <w:pPr>
              <w:pStyle w:val="Bodyjustified"/>
            </w:pPr>
          </w:p>
        </w:tc>
        <w:tc>
          <w:tcPr>
            <w:tcW w:w="739" w:type="dxa"/>
            <w:vMerge/>
          </w:tcPr>
          <w:p w14:paraId="4D87E36D" w14:textId="7004943A" w:rsidR="00400328" w:rsidRDefault="00400328" w:rsidP="00117403">
            <w:pPr>
              <w:pStyle w:val="Bodyjustified"/>
            </w:pPr>
          </w:p>
        </w:tc>
        <w:tc>
          <w:tcPr>
            <w:tcW w:w="628" w:type="dxa"/>
            <w:vMerge/>
          </w:tcPr>
          <w:p w14:paraId="712CA4A3" w14:textId="77777777" w:rsidR="00400328" w:rsidRDefault="00400328" w:rsidP="00117403">
            <w:pPr>
              <w:pStyle w:val="Bodyjustified"/>
              <w:rPr>
                <w:rFonts w:cs="Arial"/>
              </w:rPr>
            </w:pPr>
          </w:p>
        </w:tc>
      </w:tr>
      <w:tr w:rsidR="00400328" w:rsidRPr="00183D4A" w14:paraId="6BC865B6" w14:textId="77777777" w:rsidTr="00FB2882">
        <w:trPr>
          <w:trHeight w:val="317"/>
        </w:trPr>
        <w:tc>
          <w:tcPr>
            <w:tcW w:w="2920" w:type="dxa"/>
            <w:tcBorders>
              <w:top w:val="nil"/>
              <w:bottom w:val="single" w:sz="4" w:space="0" w:color="auto"/>
            </w:tcBorders>
          </w:tcPr>
          <w:p w14:paraId="2FB9FD70" w14:textId="773D39A0" w:rsidR="00400328" w:rsidRPr="007336EE" w:rsidRDefault="00400328" w:rsidP="004A1354">
            <w:pPr>
              <w:pStyle w:val="Bodyjustified"/>
              <w:jc w:val="right"/>
            </w:pPr>
            <w:r w:rsidRPr="003668F4">
              <w:t>Variant</w:t>
            </w:r>
            <w:r>
              <w:t>s</w:t>
            </w:r>
            <w:r w:rsidRPr="003668F4">
              <w:t xml:space="preserve"> 35, 42</w:t>
            </w:r>
            <w:r>
              <w:t>,</w:t>
            </w:r>
            <w:r w:rsidRPr="003668F4">
              <w:t xml:space="preserve"> 49</w:t>
            </w:r>
            <w:r w:rsidR="008A09BC">
              <w:t xml:space="preserve">, </w:t>
            </w:r>
            <w:r w:rsidR="004A1354">
              <w:t>62</w:t>
            </w:r>
            <w:r w:rsidR="004A1354" w:rsidRPr="004A1354">
              <w:t>,</w:t>
            </w:r>
            <w:r w:rsidR="008A09BC" w:rsidRPr="004A1354">
              <w:t xml:space="preserve"> 63</w:t>
            </w:r>
            <w:r>
              <w:t>:</w:t>
            </w:r>
          </w:p>
        </w:tc>
        <w:tc>
          <w:tcPr>
            <w:tcW w:w="912" w:type="dxa"/>
            <w:vMerge/>
            <w:tcBorders>
              <w:bottom w:val="nil"/>
            </w:tcBorders>
          </w:tcPr>
          <w:p w14:paraId="0D3C76ED" w14:textId="77777777" w:rsidR="00400328" w:rsidRPr="007336EE" w:rsidRDefault="00400328" w:rsidP="00117403">
            <w:pPr>
              <w:pStyle w:val="Bodyjustified"/>
            </w:pPr>
          </w:p>
        </w:tc>
        <w:tc>
          <w:tcPr>
            <w:tcW w:w="1355" w:type="dxa"/>
            <w:vMerge/>
            <w:tcBorders>
              <w:bottom w:val="nil"/>
            </w:tcBorders>
          </w:tcPr>
          <w:p w14:paraId="63AB0F47" w14:textId="77777777" w:rsidR="00400328" w:rsidRPr="007336EE" w:rsidRDefault="00400328" w:rsidP="00117403">
            <w:pPr>
              <w:pStyle w:val="Bodyjustified"/>
            </w:pPr>
          </w:p>
        </w:tc>
        <w:tc>
          <w:tcPr>
            <w:tcW w:w="1559" w:type="dxa"/>
            <w:tcBorders>
              <w:top w:val="nil"/>
              <w:bottom w:val="single" w:sz="4" w:space="0" w:color="auto"/>
            </w:tcBorders>
          </w:tcPr>
          <w:p w14:paraId="347604F0" w14:textId="26AD15C4" w:rsidR="00400328" w:rsidRPr="007336EE" w:rsidRDefault="00400328" w:rsidP="00117403">
            <w:pPr>
              <w:pStyle w:val="Bodyjustified"/>
              <w:jc w:val="left"/>
            </w:pPr>
            <w:r>
              <w:t>P = 1W</w:t>
            </w:r>
          </w:p>
        </w:tc>
        <w:tc>
          <w:tcPr>
            <w:tcW w:w="709" w:type="dxa"/>
            <w:vMerge/>
            <w:tcBorders>
              <w:bottom w:val="nil"/>
            </w:tcBorders>
          </w:tcPr>
          <w:p w14:paraId="3CC86CD9" w14:textId="77777777" w:rsidR="00400328" w:rsidRDefault="00400328" w:rsidP="00117403">
            <w:pPr>
              <w:pStyle w:val="Bodyjustified"/>
            </w:pPr>
          </w:p>
        </w:tc>
        <w:tc>
          <w:tcPr>
            <w:tcW w:w="739" w:type="dxa"/>
            <w:vMerge/>
            <w:tcBorders>
              <w:bottom w:val="nil"/>
            </w:tcBorders>
          </w:tcPr>
          <w:p w14:paraId="2EA8457A" w14:textId="39F31063" w:rsidR="00400328" w:rsidRDefault="00400328" w:rsidP="00117403">
            <w:pPr>
              <w:pStyle w:val="Bodyjustified"/>
            </w:pPr>
          </w:p>
        </w:tc>
        <w:tc>
          <w:tcPr>
            <w:tcW w:w="628" w:type="dxa"/>
            <w:vMerge/>
            <w:tcBorders>
              <w:bottom w:val="nil"/>
            </w:tcBorders>
          </w:tcPr>
          <w:p w14:paraId="087E2E71" w14:textId="77777777" w:rsidR="00400328" w:rsidRDefault="00400328" w:rsidP="00117403">
            <w:pPr>
              <w:pStyle w:val="Bodyjustified"/>
              <w:rPr>
                <w:rFonts w:cs="Arial"/>
              </w:rPr>
            </w:pPr>
          </w:p>
        </w:tc>
      </w:tr>
      <w:tr w:rsidR="008847FC" w:rsidRPr="00183D4A" w14:paraId="12B8FC2D" w14:textId="77777777" w:rsidTr="00FB2882">
        <w:trPr>
          <w:trHeight w:val="510"/>
        </w:trPr>
        <w:tc>
          <w:tcPr>
            <w:tcW w:w="2920" w:type="dxa"/>
            <w:tcBorders>
              <w:top w:val="single" w:sz="4" w:space="0" w:color="auto"/>
              <w:bottom w:val="single" w:sz="4" w:space="0" w:color="auto"/>
            </w:tcBorders>
          </w:tcPr>
          <w:p w14:paraId="48A6804E" w14:textId="07943965" w:rsidR="008847FC" w:rsidRPr="00183D4A" w:rsidRDefault="008847FC" w:rsidP="000A2E2C">
            <w:pPr>
              <w:pStyle w:val="Bodyjustified"/>
              <w:jc w:val="left"/>
            </w:pPr>
            <w:r w:rsidRPr="00F6505B">
              <w:t>Total Capacitance</w:t>
            </w:r>
            <w:r w:rsidR="007E6766">
              <w:t xml:space="preserve"> (Note </w:t>
            </w:r>
            <w:r w:rsidR="000A2E2C">
              <w:t>2</w:t>
            </w:r>
            <w:r w:rsidR="007E6766">
              <w:t>)</w:t>
            </w:r>
          </w:p>
        </w:tc>
        <w:tc>
          <w:tcPr>
            <w:tcW w:w="912" w:type="dxa"/>
            <w:tcBorders>
              <w:bottom w:val="single" w:sz="4" w:space="0" w:color="auto"/>
            </w:tcBorders>
          </w:tcPr>
          <w:p w14:paraId="36951C62" w14:textId="7C69A9B3" w:rsidR="008847FC" w:rsidRPr="00183D4A" w:rsidRDefault="008847FC" w:rsidP="00117403">
            <w:pPr>
              <w:pStyle w:val="Bodyjustified"/>
            </w:pPr>
            <w:r w:rsidRPr="00F6505B">
              <w:t>C</w:t>
            </w:r>
            <w:r w:rsidRPr="00EB00AB">
              <w:rPr>
                <w:vertAlign w:val="subscript"/>
              </w:rPr>
              <w:t>T</w:t>
            </w:r>
          </w:p>
        </w:tc>
        <w:tc>
          <w:tcPr>
            <w:tcW w:w="1355" w:type="dxa"/>
            <w:tcBorders>
              <w:bottom w:val="single" w:sz="4" w:space="0" w:color="auto"/>
            </w:tcBorders>
          </w:tcPr>
          <w:p w14:paraId="116EB299" w14:textId="713EF1D5" w:rsidR="008847FC" w:rsidRPr="00183D4A" w:rsidRDefault="00F373B5" w:rsidP="00117403">
            <w:pPr>
              <w:pStyle w:val="Bodyjustified"/>
            </w:pPr>
            <w:hyperlink r:id="rId35" w:history="1">
              <w:r w:rsidR="008847FC" w:rsidRPr="00263BB7">
                <w:rPr>
                  <w:rStyle w:val="Hyperlink"/>
                </w:rPr>
                <w:t>4001</w:t>
              </w:r>
            </w:hyperlink>
          </w:p>
        </w:tc>
        <w:tc>
          <w:tcPr>
            <w:tcW w:w="1559" w:type="dxa"/>
            <w:tcBorders>
              <w:top w:val="single" w:sz="4" w:space="0" w:color="auto"/>
              <w:bottom w:val="single" w:sz="4" w:space="0" w:color="auto"/>
            </w:tcBorders>
          </w:tcPr>
          <w:p w14:paraId="5EC646A3" w14:textId="77B6FCB6" w:rsidR="008847FC" w:rsidRPr="00183D4A" w:rsidRDefault="008847FC" w:rsidP="007E6766">
            <w:pPr>
              <w:pStyle w:val="Bodyjustified"/>
              <w:jc w:val="left"/>
            </w:pPr>
            <w:r w:rsidRPr="00B87D8C">
              <w:t>V</w:t>
            </w:r>
            <w:r w:rsidRPr="000246AA">
              <w:rPr>
                <w:vertAlign w:val="subscript"/>
              </w:rPr>
              <w:t>R</w:t>
            </w:r>
            <w:r>
              <w:rPr>
                <w:vertAlign w:val="subscript"/>
              </w:rPr>
              <w:t xml:space="preserve"> </w:t>
            </w:r>
            <w:r w:rsidRPr="00B87D8C">
              <w:t>= -</w:t>
            </w:r>
            <w:r>
              <w:t>50</w:t>
            </w:r>
            <w:r w:rsidRPr="00B87D8C">
              <w:t>V</w:t>
            </w:r>
            <w:r w:rsidR="007E6766">
              <w:t xml:space="preserve"> </w:t>
            </w: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117403">
            <w:pPr>
              <w:pStyle w:val="Bodyjustified"/>
            </w:pPr>
            <w:r>
              <w:t>-</w:t>
            </w:r>
          </w:p>
        </w:tc>
        <w:tc>
          <w:tcPr>
            <w:tcW w:w="739" w:type="dxa"/>
            <w:tcBorders>
              <w:bottom w:val="single" w:sz="4" w:space="0" w:color="auto"/>
            </w:tcBorders>
          </w:tcPr>
          <w:p w14:paraId="05E6271B" w14:textId="2A51D1F4" w:rsidR="008847FC" w:rsidRPr="00183D4A" w:rsidRDefault="008847FC" w:rsidP="009A77C1">
            <w:pPr>
              <w:pStyle w:val="Bodyjustified"/>
            </w:pPr>
            <w:r>
              <w:t xml:space="preserve">Note </w:t>
            </w:r>
            <w:r w:rsidR="009A77C1">
              <w:t>5</w:t>
            </w:r>
          </w:p>
        </w:tc>
        <w:tc>
          <w:tcPr>
            <w:tcW w:w="628" w:type="dxa"/>
            <w:tcBorders>
              <w:bottom w:val="single" w:sz="4" w:space="0" w:color="auto"/>
            </w:tcBorders>
          </w:tcPr>
          <w:p w14:paraId="6976EEED" w14:textId="656852FF" w:rsidR="008847FC" w:rsidRPr="00183D4A" w:rsidRDefault="008847FC" w:rsidP="00117403">
            <w:pPr>
              <w:pStyle w:val="Bodyjustified"/>
            </w:pPr>
            <w:r>
              <w:t>pF</w:t>
            </w:r>
          </w:p>
        </w:tc>
      </w:tr>
      <w:tr w:rsidR="007E6766" w:rsidRPr="00183D4A" w14:paraId="5FA47C15" w14:textId="77777777" w:rsidTr="00FB2882">
        <w:trPr>
          <w:trHeight w:val="510"/>
        </w:trPr>
        <w:tc>
          <w:tcPr>
            <w:tcW w:w="2920" w:type="dxa"/>
            <w:tcBorders>
              <w:top w:val="single" w:sz="4" w:space="0" w:color="auto"/>
              <w:bottom w:val="single" w:sz="4" w:space="0" w:color="auto"/>
            </w:tcBorders>
          </w:tcPr>
          <w:p w14:paraId="1A93D251" w14:textId="555013AE" w:rsidR="007E6766" w:rsidRPr="00F6505B" w:rsidRDefault="007E6766" w:rsidP="000A2E2C">
            <w:pPr>
              <w:pStyle w:val="Bodyjustified"/>
              <w:jc w:val="left"/>
            </w:pPr>
            <w:r>
              <w:t>Junction</w:t>
            </w:r>
            <w:r w:rsidRPr="00F6505B">
              <w:t xml:space="preserve"> Capacitance</w:t>
            </w:r>
            <w:r>
              <w:t xml:space="preserve"> (Note </w:t>
            </w:r>
            <w:r w:rsidR="000A2E2C">
              <w:t>6</w:t>
            </w:r>
            <w:r>
              <w:t>)</w:t>
            </w:r>
          </w:p>
        </w:tc>
        <w:tc>
          <w:tcPr>
            <w:tcW w:w="912" w:type="dxa"/>
            <w:tcBorders>
              <w:bottom w:val="single" w:sz="4" w:space="0" w:color="auto"/>
            </w:tcBorders>
          </w:tcPr>
          <w:p w14:paraId="33F836EE" w14:textId="0D151F29" w:rsidR="007E6766" w:rsidRPr="00F6505B" w:rsidRDefault="007E6766" w:rsidP="009A77C1">
            <w:pPr>
              <w:pStyle w:val="Bodyjustified"/>
            </w:pPr>
            <w:r w:rsidRPr="00F6505B">
              <w:t>C</w:t>
            </w:r>
            <w:r w:rsidR="009A77C1">
              <w:rPr>
                <w:vertAlign w:val="subscript"/>
              </w:rPr>
              <w:t>J</w:t>
            </w:r>
          </w:p>
        </w:tc>
        <w:tc>
          <w:tcPr>
            <w:tcW w:w="1355" w:type="dxa"/>
            <w:tcBorders>
              <w:bottom w:val="single" w:sz="4" w:space="0" w:color="auto"/>
            </w:tcBorders>
          </w:tcPr>
          <w:p w14:paraId="54602991" w14:textId="3AF4DB1A" w:rsidR="007E6766" w:rsidRPr="00F6505B" w:rsidRDefault="00F373B5" w:rsidP="00117403">
            <w:pPr>
              <w:pStyle w:val="Bodyjustified"/>
            </w:pPr>
            <w:hyperlink r:id="rId36" w:history="1">
              <w:r w:rsidR="007E6766" w:rsidRPr="00263BB7">
                <w:rPr>
                  <w:rStyle w:val="Hyperlink"/>
                </w:rPr>
                <w:t>4001</w:t>
              </w:r>
            </w:hyperlink>
          </w:p>
        </w:tc>
        <w:tc>
          <w:tcPr>
            <w:tcW w:w="1559" w:type="dxa"/>
            <w:tcBorders>
              <w:top w:val="single" w:sz="4" w:space="0" w:color="auto"/>
              <w:bottom w:val="single" w:sz="4" w:space="0" w:color="auto"/>
            </w:tcBorders>
          </w:tcPr>
          <w:p w14:paraId="0827891B" w14:textId="4F4722AC" w:rsidR="007E6766" w:rsidRPr="00B87D8C" w:rsidRDefault="007E6766" w:rsidP="007E6766">
            <w:pPr>
              <w:pStyle w:val="Bodyjustified"/>
              <w:jc w:val="left"/>
            </w:pPr>
            <w:r w:rsidRPr="00B87D8C">
              <w:t>V</w:t>
            </w:r>
            <w:r w:rsidRPr="000246AA">
              <w:rPr>
                <w:vertAlign w:val="subscript"/>
              </w:rPr>
              <w:t>R</w:t>
            </w:r>
            <w:r>
              <w:rPr>
                <w:vertAlign w:val="subscript"/>
              </w:rPr>
              <w:t xml:space="preserve"> </w:t>
            </w:r>
            <w:r w:rsidRPr="00B87D8C">
              <w:t>= -</w:t>
            </w:r>
            <w:r>
              <w:t>50</w:t>
            </w:r>
            <w:r w:rsidRPr="00B87D8C">
              <w:t>V</w:t>
            </w:r>
            <w:r>
              <w:t xml:space="preserve"> f </w:t>
            </w:r>
            <w:r w:rsidRPr="00B87D8C">
              <w:t>=</w:t>
            </w:r>
            <w:r>
              <w:t> </w:t>
            </w:r>
            <w:r w:rsidRPr="00B87D8C">
              <w:t>1MHz</w:t>
            </w:r>
          </w:p>
        </w:tc>
        <w:tc>
          <w:tcPr>
            <w:tcW w:w="709" w:type="dxa"/>
            <w:tcBorders>
              <w:bottom w:val="single" w:sz="4" w:space="0" w:color="auto"/>
            </w:tcBorders>
          </w:tcPr>
          <w:p w14:paraId="6FC373B9" w14:textId="7709FD3E" w:rsidR="007E6766" w:rsidRDefault="007E6766" w:rsidP="00117403">
            <w:pPr>
              <w:pStyle w:val="Bodyjustified"/>
            </w:pPr>
            <w:r>
              <w:t>-</w:t>
            </w:r>
          </w:p>
        </w:tc>
        <w:tc>
          <w:tcPr>
            <w:tcW w:w="739" w:type="dxa"/>
            <w:tcBorders>
              <w:bottom w:val="single" w:sz="4" w:space="0" w:color="auto"/>
            </w:tcBorders>
          </w:tcPr>
          <w:p w14:paraId="383B72C6" w14:textId="621F5DF1" w:rsidR="007E6766" w:rsidRDefault="007E6766" w:rsidP="009A77C1">
            <w:pPr>
              <w:pStyle w:val="Bodyjustified"/>
            </w:pPr>
            <w:r>
              <w:t xml:space="preserve">Note </w:t>
            </w:r>
            <w:r w:rsidR="009A77C1">
              <w:t>5</w:t>
            </w:r>
          </w:p>
        </w:tc>
        <w:tc>
          <w:tcPr>
            <w:tcW w:w="628" w:type="dxa"/>
            <w:tcBorders>
              <w:bottom w:val="single" w:sz="4" w:space="0" w:color="auto"/>
            </w:tcBorders>
          </w:tcPr>
          <w:p w14:paraId="5BAEE56D" w14:textId="5A2080DA" w:rsidR="007E6766" w:rsidRDefault="007E6766" w:rsidP="00117403">
            <w:pPr>
              <w:pStyle w:val="Bodyjustified"/>
            </w:pPr>
            <w:r>
              <w:t>pF</w:t>
            </w:r>
          </w:p>
        </w:tc>
      </w:tr>
      <w:tr w:rsidR="00EF7C15" w:rsidRPr="00183D4A" w14:paraId="1CD4BC93" w14:textId="77777777" w:rsidTr="00FB2882">
        <w:trPr>
          <w:trHeight w:val="510"/>
        </w:trPr>
        <w:tc>
          <w:tcPr>
            <w:tcW w:w="2920" w:type="dxa"/>
            <w:tcBorders>
              <w:bottom w:val="nil"/>
            </w:tcBorders>
          </w:tcPr>
          <w:p w14:paraId="3B1D0174" w14:textId="77777777" w:rsidR="009A77C1" w:rsidRDefault="00EF7C15" w:rsidP="00117403">
            <w:pPr>
              <w:pStyle w:val="Bodyjustified"/>
              <w:jc w:val="left"/>
            </w:pPr>
            <w:r>
              <w:t>Forward Series Resistance</w:t>
            </w:r>
          </w:p>
          <w:p w14:paraId="5DAF0A69" w14:textId="3DF52AFC" w:rsidR="00EF7C15" w:rsidRPr="00183D4A" w:rsidRDefault="009A77C1" w:rsidP="000A2E2C">
            <w:pPr>
              <w:pStyle w:val="Bodyjustified"/>
              <w:jc w:val="left"/>
            </w:pPr>
            <w:r>
              <w:t xml:space="preserve">(Note </w:t>
            </w:r>
            <w:r w:rsidR="000A2E2C">
              <w:t>1</w:t>
            </w:r>
            <w:r>
              <w:t>)</w:t>
            </w:r>
          </w:p>
        </w:tc>
        <w:tc>
          <w:tcPr>
            <w:tcW w:w="912" w:type="dxa"/>
            <w:vMerge w:val="restart"/>
          </w:tcPr>
          <w:p w14:paraId="1F2F439A" w14:textId="568828C4" w:rsidR="00EF7C15" w:rsidRPr="00183D4A" w:rsidRDefault="00EF7C15" w:rsidP="00117403">
            <w:pPr>
              <w:pStyle w:val="Bodyjustified"/>
            </w:pPr>
            <w:r>
              <w:t>R</w:t>
            </w:r>
            <w:r w:rsidRPr="00072F6F">
              <w:rPr>
                <w:vertAlign w:val="subscript"/>
              </w:rPr>
              <w:t>SF</w:t>
            </w:r>
          </w:p>
        </w:tc>
        <w:tc>
          <w:tcPr>
            <w:tcW w:w="1355" w:type="dxa"/>
            <w:vMerge w:val="restart"/>
          </w:tcPr>
          <w:p w14:paraId="73411C2C" w14:textId="375606A5" w:rsidR="00EF7C15" w:rsidRPr="00183D4A" w:rsidRDefault="00F373B5" w:rsidP="00117403">
            <w:pPr>
              <w:pStyle w:val="Bodyjustified"/>
            </w:pPr>
            <w:hyperlink r:id="rId37" w:history="1">
              <w:r w:rsidR="00EF7C15" w:rsidRPr="00263BB7">
                <w:rPr>
                  <w:rStyle w:val="Hyperlink"/>
                </w:rPr>
                <w:t>4056</w:t>
              </w:r>
            </w:hyperlink>
          </w:p>
        </w:tc>
        <w:tc>
          <w:tcPr>
            <w:tcW w:w="1559" w:type="dxa"/>
            <w:vMerge w:val="restart"/>
          </w:tcPr>
          <w:p w14:paraId="01EB247D" w14:textId="2D9EE90B" w:rsidR="00EF7C15" w:rsidRDefault="00EF7C15" w:rsidP="00117403">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117403">
            <w:pPr>
              <w:pStyle w:val="Bodyjustified"/>
              <w:jc w:val="left"/>
            </w:pPr>
            <w:r>
              <w:t>f = 120MHz</w:t>
            </w:r>
          </w:p>
        </w:tc>
        <w:tc>
          <w:tcPr>
            <w:tcW w:w="709" w:type="dxa"/>
            <w:tcBorders>
              <w:bottom w:val="nil"/>
            </w:tcBorders>
          </w:tcPr>
          <w:p w14:paraId="48625BCD" w14:textId="12BE8C5A" w:rsidR="00EF7C15" w:rsidRPr="00183D4A" w:rsidRDefault="00EF7C15" w:rsidP="00117403">
            <w:pPr>
              <w:pStyle w:val="Bodyjustified"/>
            </w:pPr>
          </w:p>
        </w:tc>
        <w:tc>
          <w:tcPr>
            <w:tcW w:w="739" w:type="dxa"/>
            <w:tcBorders>
              <w:bottom w:val="nil"/>
            </w:tcBorders>
          </w:tcPr>
          <w:p w14:paraId="006897CD" w14:textId="22D9A5E8" w:rsidR="00EF7C15" w:rsidRPr="00183D4A" w:rsidRDefault="00EF7C15" w:rsidP="00117403">
            <w:pPr>
              <w:pStyle w:val="Bodyjustified"/>
            </w:pPr>
          </w:p>
        </w:tc>
        <w:tc>
          <w:tcPr>
            <w:tcW w:w="628" w:type="dxa"/>
            <w:vMerge w:val="restart"/>
          </w:tcPr>
          <w:p w14:paraId="47943C29" w14:textId="17D06841" w:rsidR="00EF7C15" w:rsidRPr="00183D4A" w:rsidRDefault="00EF7C15" w:rsidP="00117403">
            <w:pPr>
              <w:pStyle w:val="Bodyjustified"/>
            </w:pPr>
            <w:r>
              <w:rPr>
                <w:rFonts w:cs="Arial"/>
              </w:rPr>
              <w:t>Ω</w:t>
            </w:r>
          </w:p>
        </w:tc>
      </w:tr>
      <w:tr w:rsidR="00EF7C15" w:rsidRPr="00183D4A" w14:paraId="2737E9C4" w14:textId="77777777" w:rsidTr="00FB2882">
        <w:trPr>
          <w:trHeight w:val="283"/>
        </w:trPr>
        <w:tc>
          <w:tcPr>
            <w:tcW w:w="2920" w:type="dxa"/>
            <w:tcBorders>
              <w:top w:val="nil"/>
              <w:bottom w:val="single" w:sz="4" w:space="0" w:color="auto"/>
            </w:tcBorders>
          </w:tcPr>
          <w:p w14:paraId="22508799" w14:textId="55BA6535" w:rsidR="00EF7C15" w:rsidRPr="004A1354" w:rsidRDefault="00EF7C15" w:rsidP="00117403">
            <w:pPr>
              <w:pStyle w:val="Bodyjustified"/>
              <w:jc w:val="right"/>
            </w:pPr>
            <w:r>
              <w:t>Variants 01 to 07</w:t>
            </w:r>
            <w:r w:rsidR="002B6760">
              <w:t>,</w:t>
            </w:r>
            <w:r>
              <w:t xml:space="preserve"> 50</w:t>
            </w:r>
            <w:r w:rsidR="008A09BC">
              <w:t xml:space="preserve">, </w:t>
            </w:r>
            <w:r w:rsidR="008A09BC" w:rsidRPr="004A1354">
              <w:t>57</w:t>
            </w:r>
            <w:r w:rsidRPr="004A1354">
              <w:t>:</w:t>
            </w:r>
          </w:p>
          <w:p w14:paraId="63DBF2CB" w14:textId="6AC98455" w:rsidR="00EF7C15" w:rsidRPr="004A1354" w:rsidRDefault="00EF7C15" w:rsidP="00117403">
            <w:pPr>
              <w:pStyle w:val="Bodyjustified"/>
              <w:jc w:val="right"/>
            </w:pPr>
            <w:r w:rsidRPr="004A1354">
              <w:t>Variants 08 to 14</w:t>
            </w:r>
            <w:r w:rsidR="001A4EC4" w:rsidRPr="004A1354">
              <w:t>,</w:t>
            </w:r>
            <w:r w:rsidRPr="004A1354">
              <w:t xml:space="preserve"> 51</w:t>
            </w:r>
            <w:r w:rsidR="008A09BC" w:rsidRPr="004A1354">
              <w:t>, 58</w:t>
            </w:r>
            <w:r w:rsidRPr="004A1354">
              <w:t>:</w:t>
            </w:r>
          </w:p>
          <w:p w14:paraId="40909B57" w14:textId="4FE6A82A" w:rsidR="00EF7C15" w:rsidRPr="004A1354" w:rsidRDefault="00EF7C15" w:rsidP="00117403">
            <w:pPr>
              <w:pStyle w:val="Bodyjustified"/>
              <w:jc w:val="right"/>
            </w:pPr>
            <w:r w:rsidRPr="004A1354">
              <w:t>Variants 15 to 21</w:t>
            </w:r>
            <w:r w:rsidR="001A4EC4" w:rsidRPr="004A1354">
              <w:t>,</w:t>
            </w:r>
            <w:r w:rsidRPr="004A1354">
              <w:t xml:space="preserve"> 52</w:t>
            </w:r>
            <w:r w:rsidR="008A09BC" w:rsidRPr="004A1354">
              <w:t>, 59</w:t>
            </w:r>
            <w:r w:rsidRPr="004A1354">
              <w:t>:</w:t>
            </w:r>
          </w:p>
          <w:p w14:paraId="658621B2" w14:textId="5ECE33B0" w:rsidR="00EF7C15" w:rsidRPr="004A1354" w:rsidRDefault="00EF7C15" w:rsidP="00117403">
            <w:pPr>
              <w:pStyle w:val="Bodyjustified"/>
              <w:jc w:val="right"/>
            </w:pPr>
            <w:r w:rsidRPr="004A1354">
              <w:t>Variants 22 to 28</w:t>
            </w:r>
            <w:r w:rsidR="001A4EC4" w:rsidRPr="004A1354">
              <w:t>,</w:t>
            </w:r>
            <w:r w:rsidRPr="004A1354">
              <w:t xml:space="preserve"> 53</w:t>
            </w:r>
            <w:r w:rsidR="008A09BC" w:rsidRPr="004A1354">
              <w:t>, 60</w:t>
            </w:r>
            <w:r w:rsidRPr="004A1354">
              <w:t>:</w:t>
            </w:r>
          </w:p>
          <w:p w14:paraId="333A8FF5" w14:textId="27A1DE60" w:rsidR="00EF7C15" w:rsidRPr="004A1354" w:rsidRDefault="00EF7C15" w:rsidP="00117403">
            <w:pPr>
              <w:pStyle w:val="Bodyjustified"/>
              <w:jc w:val="right"/>
            </w:pPr>
            <w:r w:rsidRPr="004A1354">
              <w:t>Variants 29 to 35</w:t>
            </w:r>
            <w:r w:rsidR="001A4EC4" w:rsidRPr="004A1354">
              <w:t>,</w:t>
            </w:r>
            <w:r w:rsidRPr="004A1354">
              <w:t xml:space="preserve"> 54</w:t>
            </w:r>
            <w:r w:rsidR="008A09BC" w:rsidRPr="004A1354">
              <w:t>, 61</w:t>
            </w:r>
            <w:r w:rsidRPr="004A1354">
              <w:t>:</w:t>
            </w:r>
          </w:p>
          <w:p w14:paraId="7B6F7A68" w14:textId="07DCD0E3" w:rsidR="00EF7C15" w:rsidRPr="004A1354" w:rsidRDefault="00EF7C15" w:rsidP="00117403">
            <w:pPr>
              <w:pStyle w:val="Bodyjustified"/>
              <w:jc w:val="right"/>
            </w:pPr>
            <w:r w:rsidRPr="004A1354">
              <w:t>Variants 36 to 42</w:t>
            </w:r>
            <w:r w:rsidR="001A4EC4" w:rsidRPr="004A1354">
              <w:t>,</w:t>
            </w:r>
            <w:r w:rsidRPr="004A1354">
              <w:t xml:space="preserve"> 55</w:t>
            </w:r>
            <w:r w:rsidR="008A09BC" w:rsidRPr="004A1354">
              <w:t>, 62</w:t>
            </w:r>
            <w:r w:rsidRPr="004A1354">
              <w:t>:</w:t>
            </w:r>
          </w:p>
          <w:p w14:paraId="17394FD0" w14:textId="3D4636EF" w:rsidR="00EF7C15" w:rsidRDefault="00EF7C15" w:rsidP="00117403">
            <w:pPr>
              <w:pStyle w:val="Bodyjustified"/>
              <w:jc w:val="right"/>
            </w:pPr>
            <w:r w:rsidRPr="004A1354">
              <w:t>Variants 43 to 49</w:t>
            </w:r>
            <w:r w:rsidR="001A4EC4" w:rsidRPr="004A1354">
              <w:t>,</w:t>
            </w:r>
            <w:r w:rsidRPr="004A1354">
              <w:t xml:space="preserve"> 56</w:t>
            </w:r>
            <w:r w:rsidR="008A09BC" w:rsidRPr="004A1354">
              <w:t>, 63</w:t>
            </w:r>
            <w:r>
              <w:t>:</w:t>
            </w:r>
          </w:p>
        </w:tc>
        <w:tc>
          <w:tcPr>
            <w:tcW w:w="912" w:type="dxa"/>
            <w:vMerge/>
            <w:tcBorders>
              <w:bottom w:val="single" w:sz="4" w:space="0" w:color="auto"/>
            </w:tcBorders>
          </w:tcPr>
          <w:p w14:paraId="0CB7A885" w14:textId="77777777" w:rsidR="00EF7C15" w:rsidRPr="00046BC4" w:rsidRDefault="00EF7C15" w:rsidP="00117403">
            <w:pPr>
              <w:pStyle w:val="Bodyjustified"/>
              <w:rPr>
                <w:rFonts w:asciiTheme="majorHAnsi" w:hAnsiTheme="majorHAnsi" w:cs="Arial"/>
              </w:rPr>
            </w:pPr>
          </w:p>
        </w:tc>
        <w:tc>
          <w:tcPr>
            <w:tcW w:w="1355" w:type="dxa"/>
            <w:vMerge/>
            <w:tcBorders>
              <w:bottom w:val="single" w:sz="4" w:space="0" w:color="auto"/>
            </w:tcBorders>
          </w:tcPr>
          <w:p w14:paraId="7CC8B481" w14:textId="77777777" w:rsidR="00EF7C15" w:rsidRDefault="00EF7C15" w:rsidP="00117403">
            <w:pPr>
              <w:pStyle w:val="Bodyjustified"/>
            </w:pPr>
          </w:p>
        </w:tc>
        <w:tc>
          <w:tcPr>
            <w:tcW w:w="1559" w:type="dxa"/>
            <w:vMerge/>
            <w:tcBorders>
              <w:bottom w:val="single" w:sz="4" w:space="0" w:color="auto"/>
            </w:tcBorders>
          </w:tcPr>
          <w:p w14:paraId="3AC1AFED" w14:textId="77777777" w:rsidR="00EF7C15" w:rsidRPr="00B87D8C" w:rsidRDefault="00EF7C15" w:rsidP="00117403">
            <w:pPr>
              <w:pStyle w:val="Bodyjustified"/>
              <w:jc w:val="left"/>
            </w:pPr>
          </w:p>
        </w:tc>
        <w:tc>
          <w:tcPr>
            <w:tcW w:w="709" w:type="dxa"/>
            <w:tcBorders>
              <w:top w:val="nil"/>
              <w:bottom w:val="single" w:sz="4" w:space="0" w:color="auto"/>
            </w:tcBorders>
          </w:tcPr>
          <w:p w14:paraId="72E9D8E5" w14:textId="77777777" w:rsidR="00EF7C15" w:rsidRDefault="00EF7C15" w:rsidP="00117403">
            <w:pPr>
              <w:pStyle w:val="Bodyjustified"/>
            </w:pPr>
            <w:r>
              <w:t>-</w:t>
            </w:r>
          </w:p>
          <w:p w14:paraId="1032B9F6" w14:textId="77777777" w:rsidR="00EF7C15" w:rsidRDefault="00EF7C15" w:rsidP="00117403">
            <w:pPr>
              <w:pStyle w:val="Bodyjustified"/>
            </w:pPr>
            <w:r>
              <w:t>-</w:t>
            </w:r>
          </w:p>
          <w:p w14:paraId="0B18E892" w14:textId="77777777" w:rsidR="00EF7C15" w:rsidRDefault="00EF7C15" w:rsidP="00117403">
            <w:pPr>
              <w:pStyle w:val="Bodyjustified"/>
            </w:pPr>
            <w:r>
              <w:t>-</w:t>
            </w:r>
          </w:p>
          <w:p w14:paraId="4DD15F58" w14:textId="77777777" w:rsidR="00EF7C15" w:rsidRDefault="00EF7C15" w:rsidP="00117403">
            <w:pPr>
              <w:pStyle w:val="Bodyjustified"/>
            </w:pPr>
            <w:r>
              <w:t>-</w:t>
            </w:r>
          </w:p>
          <w:p w14:paraId="5F976632" w14:textId="77777777" w:rsidR="00EF7C15" w:rsidRDefault="00EF7C15" w:rsidP="00117403">
            <w:pPr>
              <w:pStyle w:val="Bodyjustified"/>
            </w:pPr>
            <w:r>
              <w:t>-</w:t>
            </w:r>
          </w:p>
          <w:p w14:paraId="67546783" w14:textId="77777777" w:rsidR="00EF7C15" w:rsidRDefault="00EF7C15" w:rsidP="00117403">
            <w:pPr>
              <w:pStyle w:val="Bodyjustified"/>
            </w:pPr>
            <w:r>
              <w:t>-</w:t>
            </w:r>
          </w:p>
          <w:p w14:paraId="3386E2B4" w14:textId="1624F17A" w:rsidR="00EF7C15" w:rsidRDefault="00EF7C15" w:rsidP="00117403">
            <w:pPr>
              <w:pStyle w:val="Bodyjustified"/>
            </w:pPr>
            <w:r>
              <w:t>-</w:t>
            </w:r>
          </w:p>
        </w:tc>
        <w:tc>
          <w:tcPr>
            <w:tcW w:w="739" w:type="dxa"/>
            <w:tcBorders>
              <w:top w:val="nil"/>
              <w:bottom w:val="single" w:sz="4" w:space="0" w:color="auto"/>
            </w:tcBorders>
          </w:tcPr>
          <w:p w14:paraId="040BB181" w14:textId="77777777" w:rsidR="00EF7C15" w:rsidRDefault="00EF7C15" w:rsidP="00117403">
            <w:pPr>
              <w:pStyle w:val="Bodyjustified"/>
            </w:pPr>
            <w:r>
              <w:t>2</w:t>
            </w:r>
          </w:p>
          <w:p w14:paraId="13662C30" w14:textId="77777777" w:rsidR="00EF7C15" w:rsidRDefault="00EF7C15" w:rsidP="00117403">
            <w:pPr>
              <w:pStyle w:val="Bodyjustified"/>
            </w:pPr>
            <w:r>
              <w:t>1.7</w:t>
            </w:r>
          </w:p>
          <w:p w14:paraId="641E555B" w14:textId="77777777" w:rsidR="00EF7C15" w:rsidRDefault="00EF7C15" w:rsidP="00117403">
            <w:pPr>
              <w:pStyle w:val="Bodyjustified"/>
            </w:pPr>
            <w:r>
              <w:t>1.5</w:t>
            </w:r>
          </w:p>
          <w:p w14:paraId="5317B50E" w14:textId="77777777" w:rsidR="00EF7C15" w:rsidRDefault="00EF7C15" w:rsidP="00117403">
            <w:pPr>
              <w:pStyle w:val="Bodyjustified"/>
            </w:pPr>
            <w:r>
              <w:t>1.4</w:t>
            </w:r>
          </w:p>
          <w:p w14:paraId="3556712D" w14:textId="77777777" w:rsidR="00EF7C15" w:rsidRDefault="00EF7C15" w:rsidP="00117403">
            <w:pPr>
              <w:pStyle w:val="Bodyjustified"/>
            </w:pPr>
            <w:r>
              <w:t>1</w:t>
            </w:r>
          </w:p>
          <w:p w14:paraId="58E32D11" w14:textId="77777777" w:rsidR="00EF7C15" w:rsidRDefault="00EF7C15" w:rsidP="00117403">
            <w:pPr>
              <w:pStyle w:val="Bodyjustified"/>
            </w:pPr>
            <w:r>
              <w:t>0.8</w:t>
            </w:r>
          </w:p>
          <w:p w14:paraId="58B3D16E" w14:textId="71D0D0DE" w:rsidR="00EF7C15" w:rsidRPr="00B87D8C" w:rsidRDefault="00EF7C15" w:rsidP="00117403">
            <w:pPr>
              <w:pStyle w:val="Bodyjustified"/>
            </w:pPr>
            <w:r>
              <w:t>0.6</w:t>
            </w:r>
          </w:p>
        </w:tc>
        <w:tc>
          <w:tcPr>
            <w:tcW w:w="628" w:type="dxa"/>
            <w:vMerge/>
            <w:tcBorders>
              <w:bottom w:val="single" w:sz="4" w:space="0" w:color="auto"/>
            </w:tcBorders>
          </w:tcPr>
          <w:p w14:paraId="05765217" w14:textId="77777777" w:rsidR="00EF7C15" w:rsidRPr="00B87D8C" w:rsidRDefault="00EF7C15" w:rsidP="00117403">
            <w:pPr>
              <w:pStyle w:val="Bodyjustified"/>
            </w:pPr>
          </w:p>
        </w:tc>
      </w:tr>
      <w:tr w:rsidR="00EF7C15" w:rsidRPr="00183D4A" w14:paraId="3ECD1679" w14:textId="77777777" w:rsidTr="00FB2882">
        <w:trPr>
          <w:trHeight w:val="510"/>
        </w:trPr>
        <w:tc>
          <w:tcPr>
            <w:tcW w:w="2920" w:type="dxa"/>
            <w:tcBorders>
              <w:bottom w:val="nil"/>
            </w:tcBorders>
          </w:tcPr>
          <w:p w14:paraId="28B203D9" w14:textId="77777777" w:rsidR="006E52CF" w:rsidRDefault="00EF7C15" w:rsidP="006E52CF">
            <w:pPr>
              <w:pStyle w:val="Bodyjustified"/>
              <w:keepNext/>
              <w:jc w:val="left"/>
            </w:pPr>
            <w:r>
              <w:lastRenderedPageBreak/>
              <w:t>Minority Carrier Lifetime</w:t>
            </w:r>
          </w:p>
          <w:p w14:paraId="618F1CF0" w14:textId="3BCB2AFB" w:rsidR="00EF7C15" w:rsidRPr="00183D4A" w:rsidRDefault="00EF7C15" w:rsidP="000A2E2C">
            <w:pPr>
              <w:pStyle w:val="Bodyjustified"/>
              <w:keepNext/>
              <w:jc w:val="left"/>
            </w:pPr>
            <w:r>
              <w:t xml:space="preserve">(Note </w:t>
            </w:r>
            <w:r w:rsidR="000A2E2C">
              <w:t>7</w:t>
            </w:r>
            <w:r>
              <w:t>)</w:t>
            </w:r>
          </w:p>
        </w:tc>
        <w:tc>
          <w:tcPr>
            <w:tcW w:w="912" w:type="dxa"/>
            <w:vMerge w:val="restart"/>
          </w:tcPr>
          <w:p w14:paraId="4A561D65" w14:textId="1089F1A6" w:rsidR="00EF7C15" w:rsidRPr="00183D4A" w:rsidRDefault="00905727" w:rsidP="006D36EB">
            <w:pPr>
              <w:pStyle w:val="Bodyjustified"/>
              <w:keepNext/>
            </w:pPr>
            <w:r w:rsidRPr="006027B7">
              <w:rPr>
                <w:rFonts w:ascii="Symbol" w:hAnsi="Symbol" w:cs="Arial"/>
              </w:rPr>
              <w:sym w:font="Symbol" w:char="F074"/>
            </w:r>
            <w:r w:rsidR="00EF7C15" w:rsidRPr="00662683">
              <w:rPr>
                <w:vertAlign w:val="subscript"/>
              </w:rPr>
              <w:t>L</w:t>
            </w:r>
          </w:p>
        </w:tc>
        <w:tc>
          <w:tcPr>
            <w:tcW w:w="1355" w:type="dxa"/>
            <w:vMerge w:val="restart"/>
          </w:tcPr>
          <w:p w14:paraId="64B28F58" w14:textId="4C33E691" w:rsidR="00EF7C15" w:rsidRPr="00183D4A" w:rsidRDefault="00F373B5" w:rsidP="006D36EB">
            <w:pPr>
              <w:pStyle w:val="Bodyjustified"/>
              <w:keepNext/>
            </w:pPr>
            <w:hyperlink r:id="rId38" w:history="1">
              <w:r w:rsidR="0038688C" w:rsidRPr="00263BB7">
                <w:rPr>
                  <w:rStyle w:val="Hyperlink"/>
                </w:rPr>
                <w:t>4031</w:t>
              </w:r>
            </w:hyperlink>
          </w:p>
        </w:tc>
        <w:tc>
          <w:tcPr>
            <w:tcW w:w="1559" w:type="dxa"/>
            <w:vMerge w:val="restart"/>
          </w:tcPr>
          <w:p w14:paraId="39F40CDD" w14:textId="445F0EA8" w:rsidR="00EF7C15" w:rsidRDefault="00EF7C15" w:rsidP="006D36EB">
            <w:pPr>
              <w:pStyle w:val="Bodyjustified"/>
              <w:keepNext/>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6D36EB">
            <w:pPr>
              <w:pStyle w:val="Bodyjustified"/>
              <w:keepNext/>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6D36EB">
            <w:pPr>
              <w:pStyle w:val="Bodyjustified"/>
              <w:keepNext/>
            </w:pPr>
          </w:p>
        </w:tc>
        <w:tc>
          <w:tcPr>
            <w:tcW w:w="739" w:type="dxa"/>
            <w:tcBorders>
              <w:bottom w:val="nil"/>
            </w:tcBorders>
          </w:tcPr>
          <w:p w14:paraId="4906E6C3" w14:textId="07224C08" w:rsidR="00EF7C15" w:rsidRPr="00183D4A" w:rsidRDefault="00EF7C15" w:rsidP="006D36EB">
            <w:pPr>
              <w:pStyle w:val="Bodyjustified"/>
              <w:keepNext/>
            </w:pPr>
          </w:p>
        </w:tc>
        <w:tc>
          <w:tcPr>
            <w:tcW w:w="628" w:type="dxa"/>
            <w:vMerge w:val="restart"/>
          </w:tcPr>
          <w:p w14:paraId="28CF967E" w14:textId="4F23C3A1" w:rsidR="00EF7C15" w:rsidRPr="00183D4A" w:rsidRDefault="00EF7C15" w:rsidP="006D36EB">
            <w:pPr>
              <w:pStyle w:val="Bodyjustified"/>
              <w:keepNext/>
            </w:pPr>
            <w:r w:rsidRPr="00B87D8C">
              <w:t>ns</w:t>
            </w:r>
          </w:p>
        </w:tc>
      </w:tr>
      <w:tr w:rsidR="006D36EB" w:rsidRPr="00183D4A" w14:paraId="5FE72B29" w14:textId="77777777" w:rsidTr="00FB2882">
        <w:trPr>
          <w:trHeight w:val="283"/>
        </w:trPr>
        <w:tc>
          <w:tcPr>
            <w:tcW w:w="2920" w:type="dxa"/>
            <w:tcBorders>
              <w:top w:val="nil"/>
            </w:tcBorders>
          </w:tcPr>
          <w:p w14:paraId="1CDAB009" w14:textId="77777777" w:rsidR="006D36EB" w:rsidRPr="004A1354" w:rsidRDefault="006D36EB" w:rsidP="009D697B">
            <w:pPr>
              <w:pStyle w:val="Bodyjustified"/>
              <w:jc w:val="right"/>
            </w:pPr>
            <w:r>
              <w:t xml:space="preserve">Variants 01 to 07, 50, </w:t>
            </w:r>
            <w:r w:rsidRPr="004A1354">
              <w:t>57:</w:t>
            </w:r>
          </w:p>
          <w:p w14:paraId="0C9FFF12" w14:textId="77777777" w:rsidR="006D36EB" w:rsidRPr="004A1354" w:rsidRDefault="006D36EB" w:rsidP="009D697B">
            <w:pPr>
              <w:pStyle w:val="Bodyjustified"/>
              <w:jc w:val="right"/>
            </w:pPr>
            <w:r w:rsidRPr="004A1354">
              <w:t>Variants 08 to 14, 51, 58:</w:t>
            </w:r>
          </w:p>
          <w:p w14:paraId="7109190C" w14:textId="77777777" w:rsidR="006D36EB" w:rsidRPr="004A1354" w:rsidRDefault="006D36EB" w:rsidP="009D697B">
            <w:pPr>
              <w:pStyle w:val="Bodyjustified"/>
              <w:jc w:val="right"/>
            </w:pPr>
            <w:r w:rsidRPr="004A1354">
              <w:t>Variants 15 to 21, 52, 59:</w:t>
            </w:r>
          </w:p>
          <w:p w14:paraId="0512D474" w14:textId="77777777" w:rsidR="006D36EB" w:rsidRPr="004A1354" w:rsidRDefault="006D36EB" w:rsidP="009D697B">
            <w:pPr>
              <w:pStyle w:val="Bodyjustified"/>
              <w:jc w:val="right"/>
            </w:pPr>
            <w:r w:rsidRPr="004A1354">
              <w:t>Variants 22 to 28, 53, 60:</w:t>
            </w:r>
          </w:p>
          <w:p w14:paraId="3E6D199E" w14:textId="77777777" w:rsidR="006D36EB" w:rsidRPr="004A1354" w:rsidRDefault="006D36EB" w:rsidP="009D697B">
            <w:pPr>
              <w:pStyle w:val="Bodyjustified"/>
              <w:jc w:val="right"/>
            </w:pPr>
            <w:r w:rsidRPr="004A1354">
              <w:t>Variants 29 to 35, 54, 61:</w:t>
            </w:r>
          </w:p>
          <w:p w14:paraId="7A7C9411" w14:textId="77777777" w:rsidR="006D36EB" w:rsidRPr="004A1354" w:rsidRDefault="006D36EB" w:rsidP="009D697B">
            <w:pPr>
              <w:pStyle w:val="Bodyjustified"/>
              <w:jc w:val="right"/>
            </w:pPr>
            <w:r w:rsidRPr="004A1354">
              <w:t>Variants 36 to 42, 55, 62:</w:t>
            </w:r>
          </w:p>
          <w:p w14:paraId="7AC9A2A1" w14:textId="18494FEE" w:rsidR="006D36EB" w:rsidRPr="008A46C7" w:rsidRDefault="006D36EB" w:rsidP="00117403">
            <w:pPr>
              <w:pStyle w:val="Bodyjustified"/>
              <w:jc w:val="right"/>
            </w:pPr>
            <w:r w:rsidRPr="004A1354">
              <w:t>Variants 43 to 49, 56, 63</w:t>
            </w:r>
            <w:r>
              <w:t>:</w:t>
            </w:r>
          </w:p>
        </w:tc>
        <w:tc>
          <w:tcPr>
            <w:tcW w:w="912" w:type="dxa"/>
            <w:vMerge/>
          </w:tcPr>
          <w:p w14:paraId="24710628" w14:textId="77777777" w:rsidR="006D36EB" w:rsidRPr="00046BC4" w:rsidRDefault="006D36EB" w:rsidP="00117403">
            <w:pPr>
              <w:pStyle w:val="Bodyjustified"/>
              <w:rPr>
                <w:rFonts w:asciiTheme="majorHAnsi" w:hAnsiTheme="majorHAnsi" w:cs="Arial"/>
              </w:rPr>
            </w:pPr>
          </w:p>
        </w:tc>
        <w:tc>
          <w:tcPr>
            <w:tcW w:w="1355" w:type="dxa"/>
            <w:vMerge/>
          </w:tcPr>
          <w:p w14:paraId="1F05F630" w14:textId="77777777" w:rsidR="006D36EB" w:rsidRPr="008A46C7" w:rsidRDefault="006D36EB" w:rsidP="00117403">
            <w:pPr>
              <w:pStyle w:val="Bodyjustified"/>
            </w:pPr>
          </w:p>
        </w:tc>
        <w:tc>
          <w:tcPr>
            <w:tcW w:w="1559" w:type="dxa"/>
            <w:vMerge/>
          </w:tcPr>
          <w:p w14:paraId="42C2581E" w14:textId="77777777" w:rsidR="006D36EB" w:rsidRPr="00B87D8C" w:rsidRDefault="006D36EB" w:rsidP="00117403">
            <w:pPr>
              <w:pStyle w:val="Bodyjustified"/>
              <w:jc w:val="left"/>
            </w:pPr>
          </w:p>
        </w:tc>
        <w:tc>
          <w:tcPr>
            <w:tcW w:w="709" w:type="dxa"/>
            <w:tcBorders>
              <w:top w:val="nil"/>
            </w:tcBorders>
          </w:tcPr>
          <w:p w14:paraId="6D164DC4" w14:textId="15E81A8B" w:rsidR="006D36EB" w:rsidRDefault="006D36EB" w:rsidP="00117403">
            <w:pPr>
              <w:pStyle w:val="Bodyjustified"/>
            </w:pPr>
            <w:r>
              <w:t>160</w:t>
            </w:r>
          </w:p>
          <w:p w14:paraId="044F0AFC" w14:textId="77777777" w:rsidR="006D36EB" w:rsidRDefault="006D36EB" w:rsidP="00117403">
            <w:pPr>
              <w:pStyle w:val="Bodyjustified"/>
            </w:pPr>
            <w:r>
              <w:t>185</w:t>
            </w:r>
          </w:p>
          <w:p w14:paraId="2C9A8B8F" w14:textId="77777777" w:rsidR="006D36EB" w:rsidRDefault="006D36EB" w:rsidP="00117403">
            <w:pPr>
              <w:pStyle w:val="Bodyjustified"/>
            </w:pPr>
            <w:r>
              <w:t>240</w:t>
            </w:r>
          </w:p>
          <w:p w14:paraId="5FA08ABE" w14:textId="77777777" w:rsidR="006D36EB" w:rsidRDefault="006D36EB" w:rsidP="00117403">
            <w:pPr>
              <w:pStyle w:val="Bodyjustified"/>
            </w:pPr>
            <w:r>
              <w:t>400</w:t>
            </w:r>
          </w:p>
          <w:p w14:paraId="306724A0" w14:textId="77777777" w:rsidR="006D36EB" w:rsidRDefault="006D36EB" w:rsidP="00117403">
            <w:pPr>
              <w:pStyle w:val="Bodyjustified"/>
            </w:pPr>
            <w:r>
              <w:t>440</w:t>
            </w:r>
          </w:p>
          <w:p w14:paraId="6F90D620" w14:textId="77777777" w:rsidR="006D36EB" w:rsidRDefault="006D36EB" w:rsidP="00117403">
            <w:pPr>
              <w:pStyle w:val="Bodyjustified"/>
            </w:pPr>
            <w:r>
              <w:t>640</w:t>
            </w:r>
          </w:p>
          <w:p w14:paraId="34BB5815" w14:textId="3C37959F" w:rsidR="006D36EB" w:rsidRPr="00B87D8C" w:rsidRDefault="006D36EB" w:rsidP="00117403">
            <w:pPr>
              <w:pStyle w:val="Bodyjustified"/>
            </w:pPr>
            <w:r>
              <w:t>760</w:t>
            </w:r>
          </w:p>
        </w:tc>
        <w:tc>
          <w:tcPr>
            <w:tcW w:w="739" w:type="dxa"/>
            <w:tcBorders>
              <w:top w:val="nil"/>
            </w:tcBorders>
          </w:tcPr>
          <w:p w14:paraId="1281CB06" w14:textId="77777777" w:rsidR="006D36EB" w:rsidRPr="00B87D8C" w:rsidRDefault="006D36EB" w:rsidP="00117403">
            <w:pPr>
              <w:pStyle w:val="Bodyjustified"/>
            </w:pPr>
            <w:r w:rsidRPr="00B87D8C">
              <w:t>-</w:t>
            </w:r>
          </w:p>
          <w:p w14:paraId="1856512A" w14:textId="77777777" w:rsidR="006D36EB" w:rsidRPr="00B87D8C" w:rsidRDefault="006D36EB" w:rsidP="00117403">
            <w:pPr>
              <w:pStyle w:val="Bodyjustified"/>
            </w:pPr>
            <w:r w:rsidRPr="00B87D8C">
              <w:t>-</w:t>
            </w:r>
          </w:p>
          <w:p w14:paraId="427483A3" w14:textId="77777777" w:rsidR="006D36EB" w:rsidRPr="00B87D8C" w:rsidRDefault="006D36EB" w:rsidP="00117403">
            <w:pPr>
              <w:pStyle w:val="Bodyjustified"/>
            </w:pPr>
            <w:r w:rsidRPr="00B87D8C">
              <w:t>-</w:t>
            </w:r>
          </w:p>
          <w:p w14:paraId="0AEAD3B8" w14:textId="77777777" w:rsidR="006D36EB" w:rsidRPr="00B87D8C" w:rsidRDefault="006D36EB" w:rsidP="00117403">
            <w:pPr>
              <w:pStyle w:val="Bodyjustified"/>
            </w:pPr>
            <w:r w:rsidRPr="00B87D8C">
              <w:t>-</w:t>
            </w:r>
          </w:p>
          <w:p w14:paraId="6DC8E29A" w14:textId="77777777" w:rsidR="006D36EB" w:rsidRPr="00B87D8C" w:rsidRDefault="006D36EB" w:rsidP="00117403">
            <w:pPr>
              <w:pStyle w:val="Bodyjustified"/>
            </w:pPr>
            <w:r w:rsidRPr="00B87D8C">
              <w:t>-</w:t>
            </w:r>
          </w:p>
          <w:p w14:paraId="4EAA26F4" w14:textId="77777777" w:rsidR="006D36EB" w:rsidRPr="00B87D8C" w:rsidRDefault="006D36EB" w:rsidP="00117403">
            <w:pPr>
              <w:pStyle w:val="Bodyjustified"/>
            </w:pPr>
            <w:r w:rsidRPr="00B87D8C">
              <w:t>-</w:t>
            </w:r>
          </w:p>
          <w:p w14:paraId="122EE7A9" w14:textId="70A545F7" w:rsidR="006D36EB" w:rsidRPr="00B87D8C" w:rsidRDefault="006D36EB" w:rsidP="00117403">
            <w:pPr>
              <w:pStyle w:val="Bodyjustified"/>
            </w:pPr>
            <w:r w:rsidRPr="00B87D8C">
              <w:t>-</w:t>
            </w:r>
          </w:p>
        </w:tc>
        <w:tc>
          <w:tcPr>
            <w:tcW w:w="628" w:type="dxa"/>
            <w:vMerge/>
          </w:tcPr>
          <w:p w14:paraId="2C7A038E" w14:textId="77777777" w:rsidR="006D36EB" w:rsidRPr="00B87D8C" w:rsidRDefault="006D36EB" w:rsidP="00117403">
            <w:pPr>
              <w:pStyle w:val="Bodyjustified"/>
            </w:pPr>
          </w:p>
        </w:tc>
      </w:tr>
    </w:tbl>
    <w:p w14:paraId="477E7577" w14:textId="696F9A3A" w:rsidR="00A04525" w:rsidRDefault="008D5D79" w:rsidP="00117403">
      <w:pPr>
        <w:pStyle w:val="NOTES"/>
        <w:keepNext w:val="0"/>
      </w:pPr>
      <w:r>
        <w:t>NOTES</w:t>
      </w:r>
      <w:r w:rsidR="00A04525">
        <w:t>:</w:t>
      </w:r>
    </w:p>
    <w:p w14:paraId="017EE024" w14:textId="772AB81F" w:rsidR="000A2E2C" w:rsidRDefault="000A2E2C" w:rsidP="000A2E2C">
      <w:pPr>
        <w:pStyle w:val="numericallist"/>
      </w:pPr>
      <w:r>
        <w:t xml:space="preserve">This </w:t>
      </w:r>
      <w:r w:rsidRPr="000A2E2C">
        <w:t>characteristic applies to all Variants tested during Charts F2 and F3 of the Generic Specification</w:t>
      </w:r>
      <w:r>
        <w:t>.</w:t>
      </w:r>
    </w:p>
    <w:p w14:paraId="1792A293" w14:textId="74527735" w:rsidR="000A2E2C" w:rsidRDefault="000A2E2C" w:rsidP="000A2E2C">
      <w:pPr>
        <w:pStyle w:val="numericallist"/>
      </w:pPr>
      <w:r w:rsidRPr="000A2E2C">
        <w:t>5.</w:t>
      </w:r>
      <w:r w:rsidRPr="000A2E2C">
        <w:tab/>
        <w:t>This characteristic applies to Variants 01 to 56 (Packaged Components) and Variants 57 to 63 (Packaged Test Sublot samples for Naked Die Components), tested only during Chart F3 of the Generic Specification.</w:t>
      </w:r>
    </w:p>
    <w:p w14:paraId="4FD3B1F0" w14:textId="04C91D2E" w:rsidR="00A04525" w:rsidRDefault="00EB00AB" w:rsidP="00117403">
      <w:pPr>
        <w:pStyle w:val="numericallist"/>
      </w:pPr>
      <w:r w:rsidRPr="00EB00AB">
        <w:t xml:space="preserve">Pulsed measurement, pulse width = </w:t>
      </w:r>
      <w:r w:rsidR="003668F4">
        <w:t>10m</w:t>
      </w:r>
      <w:r w:rsidRPr="00EB00AB">
        <w:t>s.</w:t>
      </w:r>
    </w:p>
    <w:p w14:paraId="6F6097E3" w14:textId="4D7FE695" w:rsidR="007526F3" w:rsidRDefault="007526F3" w:rsidP="00117403">
      <w:pPr>
        <w:pStyle w:val="numericallist"/>
      </w:pPr>
      <w:r w:rsidRPr="007526F3">
        <w:t xml:space="preserve">See </w:t>
      </w:r>
      <w:r>
        <w:t>Maximum Ratings</w:t>
      </w:r>
      <w:r w:rsidRPr="007526F3">
        <w:t xml:space="preserve"> for the applicable limits</w:t>
      </w:r>
      <w:r>
        <w:t>.</w:t>
      </w:r>
    </w:p>
    <w:p w14:paraId="6606B644" w14:textId="77777777" w:rsidR="000A2E2C" w:rsidRPr="000A2E2C" w:rsidRDefault="000A2E2C" w:rsidP="000A2E2C">
      <w:pPr>
        <w:pStyle w:val="numericallist"/>
      </w:pPr>
      <w:r w:rsidRPr="000A2E2C">
        <w:t>See Component Type Variants for the applicable limits.</w:t>
      </w:r>
    </w:p>
    <w:p w14:paraId="47C8A2FA" w14:textId="1530449C" w:rsidR="007E6766" w:rsidRDefault="007E6766" w:rsidP="007E6766">
      <w:pPr>
        <w:pStyle w:val="numericallist"/>
      </w:pPr>
      <w:r>
        <w:t xml:space="preserve">This characteristic applies only to Variants 57 to 63 </w:t>
      </w:r>
      <w:r w:rsidRPr="007E6766">
        <w:t>(Naked Die Components)</w:t>
      </w:r>
      <w:r w:rsidR="000A2E2C">
        <w:t>,</w:t>
      </w:r>
      <w:r w:rsidRPr="007E6766">
        <w:t xml:space="preserve"> tested</w:t>
      </w:r>
      <w:r w:rsidR="000A2E2C">
        <w:t xml:space="preserve"> only</w:t>
      </w:r>
      <w:r w:rsidRPr="007E6766">
        <w:t xml:space="preserve"> during Chart F2 of the Generic Specification.</w:t>
      </w:r>
    </w:p>
    <w:p w14:paraId="40A7DC6F" w14:textId="2F11DB04" w:rsidR="00EF7C15" w:rsidRDefault="00EF7C15" w:rsidP="007E6766">
      <w:pPr>
        <w:pStyle w:val="numericallist"/>
      </w:pPr>
      <w:r>
        <w:t xml:space="preserve">Only performed during </w:t>
      </w:r>
      <w:r w:rsidR="007E6766" w:rsidRPr="007E6766">
        <w:t>Chart F2 of the Generic Specification, on a sample of 27 dice per wafer. In the event of any failure, a 100% inspection shall be performed and all failu</w:t>
      </w:r>
      <w:r w:rsidR="007E6766">
        <w:t>res shall be clearly identified</w:t>
      </w:r>
      <w:r>
        <w:t>.</w:t>
      </w:r>
    </w:p>
    <w:p w14:paraId="43B241AF" w14:textId="430E4E68" w:rsidR="00A04525" w:rsidRDefault="00A04525" w:rsidP="006227FF">
      <w:pPr>
        <w:pStyle w:val="Heading3"/>
      </w:pPr>
      <w:bookmarkStart w:id="33" w:name="_Toc445455200"/>
      <w:r>
        <w:t xml:space="preserve">High </w:t>
      </w:r>
      <w:r w:rsidR="00F50AED">
        <w:t xml:space="preserve">and Low </w:t>
      </w:r>
      <w:r>
        <w:t>Temperature</w:t>
      </w:r>
      <w:r w:rsidR="00F50AED">
        <w:t>s</w:t>
      </w:r>
      <w:r>
        <w:t xml:space="preserve"> Electrical Measurements</w:t>
      </w:r>
      <w:bookmarkEnd w:id="33"/>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0A2E2C">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A2E2C">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A2E2C">
        <w:trPr>
          <w:trHeight w:val="317"/>
        </w:trPr>
        <w:tc>
          <w:tcPr>
            <w:tcW w:w="2608" w:type="dxa"/>
            <w:shd w:val="clear" w:color="auto" w:fill="auto"/>
            <w:tcMar>
              <w:top w:w="80" w:type="dxa"/>
              <w:left w:w="80" w:type="dxa"/>
              <w:bottom w:w="80" w:type="dxa"/>
              <w:right w:w="80" w:type="dxa"/>
            </w:tcMar>
            <w:vAlign w:val="center"/>
          </w:tcPr>
          <w:p w14:paraId="672362AC" w14:textId="02C8BB92" w:rsidR="006227FF" w:rsidRPr="00974BB1" w:rsidRDefault="006227FF" w:rsidP="00097337">
            <w:pPr>
              <w:pStyle w:val="Bodyjustified"/>
              <w:keepNext/>
              <w:jc w:val="left"/>
            </w:pPr>
            <w:r w:rsidRPr="007336EE">
              <w:t>Reverse Current 2</w:t>
            </w:r>
            <w:r w:rsidR="000A2E2C">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76AEE391" w:rsidR="006227FF" w:rsidRPr="00974BB1" w:rsidRDefault="00F373B5" w:rsidP="00097337">
            <w:pPr>
              <w:pStyle w:val="Bodyjustified"/>
              <w:keepNext/>
            </w:pPr>
            <w:hyperlink r:id="rId39" w:history="1">
              <w:r w:rsidR="006227FF" w:rsidRPr="00263BB7">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025C5042" w:rsidR="006227FF" w:rsidRPr="00974BB1" w:rsidRDefault="006227FF" w:rsidP="00097337">
            <w:pPr>
              <w:pStyle w:val="Bodyjustified"/>
              <w:keepNext/>
              <w:jc w:val="left"/>
            </w:pPr>
            <w:r w:rsidRPr="007336EE">
              <w:t>V</w:t>
            </w:r>
            <w:r w:rsidRPr="0022374D">
              <w:rPr>
                <w:vertAlign w:val="subscript"/>
              </w:rPr>
              <w:t>R</w:t>
            </w:r>
            <w:r w:rsidRPr="007336EE">
              <w:t xml:space="preserve"> =</w:t>
            </w:r>
            <w:r>
              <w:t xml:space="preserve"> </w:t>
            </w:r>
            <w:r w:rsidR="00097337">
              <w:t>-75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7FBD8E00" w:rsidR="006227FF" w:rsidRPr="00974BB1" w:rsidRDefault="00097337" w:rsidP="00097337">
            <w:pPr>
              <w:pStyle w:val="Bodyjustified"/>
              <w:keepNext/>
            </w:pPr>
            <w:r>
              <w:t>5</w:t>
            </w:r>
            <w:r w:rsidR="006227FF" w:rsidRPr="007336EE">
              <w:t>0</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03004E3E" w14:textId="1BA5FEBD" w:rsidR="000A2E2C" w:rsidRPr="000F7908" w:rsidRDefault="000A2E2C" w:rsidP="000A2E2C">
      <w:pPr>
        <w:pStyle w:val="numericallist"/>
      </w:pPr>
      <w:r>
        <w:t xml:space="preserve">This </w:t>
      </w:r>
      <w:r w:rsidRPr="000A2E2C">
        <w:t>characteristic applies to all Variants tested during Charts F2 and F3 of the Generic Specification</w:t>
      </w:r>
      <w:r>
        <w:t>.</w:t>
      </w:r>
    </w:p>
    <w:p w14:paraId="35FA9E72" w14:textId="77777777" w:rsidR="00A04525" w:rsidRDefault="00A04525" w:rsidP="00C02A15">
      <w:pPr>
        <w:pStyle w:val="Heading2"/>
      </w:pPr>
      <w:bookmarkStart w:id="34" w:name="_Toc445455201"/>
      <w:r>
        <w:lastRenderedPageBreak/>
        <w:t>PARAMETER DRIFT VALUES</w:t>
      </w:r>
      <w:bookmarkEnd w:id="34"/>
    </w:p>
    <w:p w14:paraId="6A9D39C1" w14:textId="4E6EAE98" w:rsidR="00A04525" w:rsidRDefault="00A04525" w:rsidP="00C02A15">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C02A15">
      <w:pPr>
        <w:keepNext/>
      </w:pPr>
      <w:r>
        <w:t>The test methods and test conditions shall be as per the corresponding test defined in Room Temperature Electrical Measurements.</w:t>
      </w:r>
    </w:p>
    <w:p w14:paraId="7CDAAC08" w14:textId="51021E57" w:rsidR="00A04525" w:rsidRDefault="00A04525" w:rsidP="00C02A15">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56F0865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1579F473" w:rsidR="006227FF" w:rsidRPr="00974BB1" w:rsidRDefault="006227FF" w:rsidP="006227FF">
            <w:pPr>
              <w:pStyle w:val="Bodyjustified"/>
              <w:keepNext/>
            </w:pPr>
            <w:r>
              <w:t>50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26796F7A" w:rsidR="00F94E55" w:rsidRPr="00992F32" w:rsidRDefault="001D5A10" w:rsidP="000331FE">
            <w:pPr>
              <w:pStyle w:val="Bodyjustified"/>
              <w:jc w:val="left"/>
            </w:pPr>
            <w:r>
              <w:t>Total Capacitance</w:t>
            </w:r>
            <w:r w:rsidR="00C02A15">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3C4D1608"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C02A15">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30153B77" w:rsidR="000331FE" w:rsidRPr="006227FF" w:rsidRDefault="000331FE" w:rsidP="00C02A15">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C02A15">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75412C05" w:rsidR="00F94E55" w:rsidRDefault="001D5A10" w:rsidP="00C02A15">
            <w:pPr>
              <w:pStyle w:val="Bodyjustified"/>
            </w:pPr>
            <w:r>
              <w:t xml:space="preserve">Note </w:t>
            </w:r>
            <w:r w:rsidR="00C02A15">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6042A889" w14:textId="40F9D197" w:rsidR="00C02A15" w:rsidRDefault="00C02A15" w:rsidP="00C02A15">
      <w:pPr>
        <w:pStyle w:val="numericallist"/>
      </w:pPr>
      <w:r>
        <w:t>This characteristic applies to Variants 01 to 56 (Packaged Components) and Variants 57 to 63 (</w:t>
      </w:r>
      <w:r w:rsidRPr="00C02A15">
        <w:t>Packaged Test Sublot samples for Naked 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8A09BC">
      <w:pPr>
        <w:pStyle w:val="Heading2"/>
      </w:pPr>
      <w:bookmarkStart w:id="35" w:name="_Toc445455202"/>
      <w:r>
        <w:t>INTERMEDIATE AND END-POINT ELECTRICAL MEASUREMENTS</w:t>
      </w:r>
      <w:bookmarkEnd w:id="35"/>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09CF0E12" w:rsidR="00573EB9" w:rsidRPr="00974BB1" w:rsidRDefault="00573EB9" w:rsidP="0017242F">
            <w:pPr>
              <w:pStyle w:val="Bodyjustified"/>
            </w:pPr>
            <w:r w:rsidRPr="007336EE">
              <w:t>50</w:t>
            </w:r>
            <w:r>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22FA798F" w:rsidR="00573EB9" w:rsidRPr="00974BB1" w:rsidRDefault="00573EB9" w:rsidP="00573EB9">
            <w:pPr>
              <w:pStyle w:val="Bodyjustified"/>
              <w:jc w:val="left"/>
            </w:pPr>
            <w:r w:rsidRPr="00F6505B">
              <w:t>Total Capacitance</w:t>
            </w:r>
            <w:r w:rsidR="00C02A15">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33E51D0D" w:rsidR="00573EB9" w:rsidRPr="00974BB1" w:rsidRDefault="00573EB9" w:rsidP="00C02A15">
            <w:pPr>
              <w:pStyle w:val="Bodyjustified"/>
            </w:pPr>
            <w:r>
              <w:t xml:space="preserve">Note </w:t>
            </w:r>
            <w:r w:rsidR="00C02A15">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77984586" w14:textId="0BFD36EA" w:rsidR="00C02A15" w:rsidRDefault="00C02A15" w:rsidP="00C02A15">
      <w:pPr>
        <w:pStyle w:val="numericallist"/>
      </w:pPr>
      <w:r w:rsidRPr="00C02A15">
        <w:t>This characteristic applies to Variants 01 to 56 (Packaged Components) and Variants 57 to 63 (Packaged Test Sublot samples for Naked Die Components).</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8A09BC">
      <w:pPr>
        <w:pStyle w:val="Heading2"/>
      </w:pPr>
      <w:bookmarkStart w:id="36" w:name="_Toc445455203"/>
      <w:r>
        <w:lastRenderedPageBreak/>
        <w:t xml:space="preserve">BURN-IN </w:t>
      </w:r>
      <w:r w:rsidR="00AF19F2">
        <w:t>1</w:t>
      </w:r>
      <w:r w:rsidR="004219A4">
        <w:t xml:space="preserve"> </w:t>
      </w:r>
      <w:r>
        <w:t>CONDITIONS</w:t>
      </w:r>
      <w:bookmarkEnd w:id="36"/>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6AB1CE21" w:rsidR="00AF19F2" w:rsidRPr="00974BB1" w:rsidRDefault="00297004" w:rsidP="00297004">
            <w:pPr>
              <w:pStyle w:val="Bodyjustified"/>
            </w:pPr>
            <w:r>
              <w:t>-11</w:t>
            </w:r>
            <w:r w:rsidR="00AF19F2">
              <w:t>2</w:t>
            </w:r>
            <w:r>
              <w:t>.5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56F32AA3" w14:textId="183282E3" w:rsidR="008D0F10" w:rsidRDefault="008D0F10" w:rsidP="00E609BE">
      <w:pPr>
        <w:pStyle w:val="numericallist"/>
      </w:pPr>
      <w:r>
        <w:t>Upon completion of Burn-in 1</w:t>
      </w:r>
      <w:r w:rsidR="00353181">
        <w:t>,</w:t>
      </w:r>
      <w:r>
        <w:t xml:space="preserve"> </w:t>
      </w:r>
      <w:r w:rsidR="00045549">
        <w:t>the test voltage</w:t>
      </w:r>
      <w:r>
        <w:t xml:space="preserve"> shall</w:t>
      </w:r>
      <w:r w:rsidR="00E609BE">
        <w:t xml:space="preserve"> </w:t>
      </w:r>
      <w:r>
        <w:t xml:space="preserve">be </w:t>
      </w:r>
      <w:r w:rsidR="00C961A2">
        <w:t>maintained until T</w:t>
      </w:r>
      <w:r w:rsidR="00C961A2" w:rsidRPr="008D0F10">
        <w:rPr>
          <w:vertAlign w:val="subscript"/>
        </w:rPr>
        <w:t>amb</w:t>
      </w:r>
      <w:r w:rsidR="00C961A2">
        <w:t xml:space="preserve"> &lt; </w:t>
      </w:r>
      <w:r>
        <w:t>+3</w:t>
      </w:r>
      <w:r w:rsidRPr="008D0F10">
        <w:t>5</w:t>
      </w:r>
      <w:r>
        <w:t>°C</w:t>
      </w:r>
      <w:r w:rsidR="00353181">
        <w:t>.</w:t>
      </w:r>
    </w:p>
    <w:p w14:paraId="56FB8FBB" w14:textId="5868F2D2" w:rsidR="00A04525" w:rsidRDefault="00A04525" w:rsidP="008A09BC">
      <w:pPr>
        <w:pStyle w:val="Heading2"/>
      </w:pPr>
      <w:bookmarkStart w:id="37" w:name="_Toc445455204"/>
      <w:r>
        <w:t xml:space="preserve">BURN-IN </w:t>
      </w:r>
      <w:r w:rsidR="000A0815">
        <w:t xml:space="preserve">2 </w:t>
      </w:r>
      <w:r>
        <w:t>CONDITIONS</w:t>
      </w:r>
      <w:bookmarkEnd w:id="37"/>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4CB739E5" w:rsidR="00974BB1" w:rsidRPr="00974BB1" w:rsidRDefault="00EF5D02" w:rsidP="00EF5D02">
            <w:pPr>
              <w:pStyle w:val="Bodyjustified"/>
              <w:jc w:val="left"/>
            </w:pPr>
            <w:r>
              <w:t>Cas</w:t>
            </w:r>
            <w:r w:rsidR="00974BB1" w:rsidRPr="00974BB1">
              <w:t>e Temperature</w:t>
            </w:r>
          </w:p>
        </w:tc>
        <w:tc>
          <w:tcPr>
            <w:tcW w:w="1191" w:type="dxa"/>
            <w:tcBorders>
              <w:bottom w:val="single" w:sz="4" w:space="0" w:color="000000"/>
            </w:tcBorders>
            <w:shd w:val="clear" w:color="auto" w:fill="auto"/>
            <w:vAlign w:val="center"/>
          </w:tcPr>
          <w:p w14:paraId="25D39B3D" w14:textId="167A1BD1" w:rsidR="00974BB1" w:rsidRPr="00974BB1" w:rsidRDefault="00974BB1" w:rsidP="00EF5D02">
            <w:pPr>
              <w:pStyle w:val="Bodyjustified"/>
            </w:pPr>
            <w:r w:rsidRPr="00974BB1">
              <w:t>T</w:t>
            </w:r>
            <w:r w:rsidR="00EF5D02" w:rsidRPr="00EF5D02">
              <w:rPr>
                <w:vertAlign w:val="subscript"/>
              </w:rPr>
              <w:t>c</w:t>
            </w:r>
            <w:r w:rsidRPr="00974BB1">
              <w:rPr>
                <w:vertAlign w:val="subscript"/>
              </w:rPr>
              <w:t>a</w:t>
            </w:r>
            <w:r w:rsidR="00EF5D02">
              <w:rPr>
                <w:vertAlign w:val="subscript"/>
              </w:rPr>
              <w:t>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46666F">
        <w:trPr>
          <w:trHeight w:val="283"/>
        </w:trPr>
        <w:tc>
          <w:tcPr>
            <w:tcW w:w="4535" w:type="dxa"/>
            <w:tcBorders>
              <w:top w:val="nil"/>
              <w:bottom w:val="nil"/>
            </w:tcBorders>
            <w:shd w:val="clear" w:color="auto" w:fill="auto"/>
          </w:tcPr>
          <w:p w14:paraId="39CF19D8" w14:textId="0E80E1B0" w:rsidR="00715219" w:rsidRPr="00974BB1" w:rsidRDefault="00715219" w:rsidP="003C2DFD">
            <w:pPr>
              <w:pStyle w:val="Bodyjustified"/>
              <w:jc w:val="right"/>
            </w:pPr>
            <w:r>
              <w:t xml:space="preserve">Variants </w:t>
            </w:r>
            <w:r w:rsidRPr="00297004">
              <w:t>01 to 06, 08 to 13, 15</w:t>
            </w:r>
            <w:r>
              <w:t> </w:t>
            </w:r>
            <w:r w:rsidRPr="00297004">
              <w:t>to</w:t>
            </w:r>
            <w:r>
              <w:t> </w:t>
            </w:r>
            <w:r w:rsidRPr="00297004">
              <w:t>20</w:t>
            </w:r>
            <w:r w:rsidR="003C2DFD">
              <w:t>,</w:t>
            </w:r>
            <w:r>
              <w:t xml:space="preserve"> </w:t>
            </w:r>
            <w:r w:rsidRPr="00297004">
              <w:t>22 to 27:</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1E660E30" w14:textId="411BAEC2" w:rsidR="00715219" w:rsidRPr="00974BB1" w:rsidRDefault="0071521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46666F">
        <w:trPr>
          <w:trHeight w:val="283"/>
        </w:trPr>
        <w:tc>
          <w:tcPr>
            <w:tcW w:w="4535" w:type="dxa"/>
            <w:tcBorders>
              <w:top w:val="nil"/>
              <w:bottom w:val="nil"/>
            </w:tcBorders>
            <w:shd w:val="clear" w:color="auto" w:fill="auto"/>
          </w:tcPr>
          <w:p w14:paraId="7660D173" w14:textId="36E06FFD" w:rsidR="00715219" w:rsidRDefault="00715219" w:rsidP="003C2DFD">
            <w:pPr>
              <w:pStyle w:val="Bodyjustified"/>
              <w:jc w:val="right"/>
            </w:pPr>
            <w:r>
              <w:t xml:space="preserve">Variants </w:t>
            </w:r>
            <w:r w:rsidRPr="00297004">
              <w:t>07, 14, 21</w:t>
            </w:r>
            <w:r w:rsidR="003C2DFD">
              <w:t>,</w:t>
            </w:r>
            <w:r w:rsidRPr="00297004">
              <w:t xml:space="preserve"> 28</w:t>
            </w:r>
            <w:r w:rsidR="0052167F">
              <w:t>, 57 to 60</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5E0C217D" w:rsidR="00715219" w:rsidRDefault="00715219" w:rsidP="000A0815">
            <w:pPr>
              <w:pStyle w:val="Bodyjustified"/>
            </w:pPr>
            <w:r>
              <w:t>80</w:t>
            </w:r>
          </w:p>
        </w:tc>
        <w:tc>
          <w:tcPr>
            <w:tcW w:w="964" w:type="dxa"/>
            <w:vMerge/>
            <w:shd w:val="clear" w:color="auto" w:fill="auto"/>
          </w:tcPr>
          <w:p w14:paraId="298968FA" w14:textId="77777777" w:rsidR="00715219" w:rsidRPr="00974BB1" w:rsidRDefault="00715219" w:rsidP="00715219">
            <w:pPr>
              <w:pStyle w:val="Bodyjustified"/>
            </w:pPr>
          </w:p>
        </w:tc>
      </w:tr>
      <w:tr w:rsidR="0046666F" w:rsidRPr="00974BB1" w14:paraId="7480D95B" w14:textId="77777777" w:rsidTr="0046666F">
        <w:trPr>
          <w:trHeight w:val="283"/>
        </w:trPr>
        <w:tc>
          <w:tcPr>
            <w:tcW w:w="4535" w:type="dxa"/>
            <w:tcBorders>
              <w:top w:val="nil"/>
              <w:bottom w:val="nil"/>
            </w:tcBorders>
            <w:shd w:val="clear" w:color="auto" w:fill="auto"/>
          </w:tcPr>
          <w:p w14:paraId="77F920CE" w14:textId="3A88C243" w:rsidR="00715219" w:rsidRDefault="00715219" w:rsidP="003C2DFD">
            <w:pPr>
              <w:pStyle w:val="Bodyjustified"/>
              <w:jc w:val="right"/>
            </w:pPr>
            <w:r w:rsidRPr="00297004">
              <w:t>Variants 29 to 34, 36 to 41</w:t>
            </w:r>
            <w:r w:rsidR="003C2DFD">
              <w:t>,</w:t>
            </w:r>
            <w:r>
              <w:t xml:space="preserve"> 43 to 48</w:t>
            </w:r>
            <w:r w:rsidRPr="00297004">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1519BEAD" w:rsidR="00715219" w:rsidRDefault="00715219" w:rsidP="000A0815">
            <w:pPr>
              <w:pStyle w:val="Bodyjustified"/>
            </w:pPr>
            <w:r>
              <w:t>60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0228F2D9" w14:textId="77777777" w:rsidTr="0046666F">
        <w:trPr>
          <w:trHeight w:val="283"/>
        </w:trPr>
        <w:tc>
          <w:tcPr>
            <w:tcW w:w="4535" w:type="dxa"/>
            <w:tcBorders>
              <w:top w:val="nil"/>
              <w:bottom w:val="nil"/>
            </w:tcBorders>
            <w:shd w:val="clear" w:color="auto" w:fill="auto"/>
          </w:tcPr>
          <w:p w14:paraId="63CA3490" w14:textId="5B3501C5" w:rsidR="00715219" w:rsidRDefault="00715219" w:rsidP="003C2DFD">
            <w:pPr>
              <w:pStyle w:val="Bodyjustified"/>
              <w:jc w:val="right"/>
            </w:pPr>
            <w:r w:rsidRPr="00297004">
              <w:t>Variant</w:t>
            </w:r>
            <w:r>
              <w:t>s</w:t>
            </w:r>
            <w:r w:rsidRPr="00297004">
              <w:t xml:space="preserve"> 35, 42</w:t>
            </w:r>
            <w:r w:rsidR="003C2DFD">
              <w:t>,</w:t>
            </w:r>
            <w:r w:rsidRPr="00297004">
              <w:t xml:space="preserve"> 49</w:t>
            </w:r>
            <w:r w:rsidR="0052167F">
              <w:t>, 61 to 63</w:t>
            </w:r>
            <w:r w:rsidRPr="00297004">
              <w:t>:</w:t>
            </w:r>
          </w:p>
        </w:tc>
        <w:tc>
          <w:tcPr>
            <w:tcW w:w="1191" w:type="dxa"/>
            <w:vMerge/>
            <w:shd w:val="clear" w:color="auto" w:fill="auto"/>
          </w:tcPr>
          <w:p w14:paraId="5F4F59B8" w14:textId="77777777" w:rsidR="00715219" w:rsidRPr="00974BB1" w:rsidRDefault="00715219" w:rsidP="000A0815">
            <w:pPr>
              <w:pStyle w:val="Bodyjustified"/>
            </w:pPr>
          </w:p>
        </w:tc>
        <w:tc>
          <w:tcPr>
            <w:tcW w:w="1814" w:type="dxa"/>
            <w:tcBorders>
              <w:top w:val="nil"/>
              <w:bottom w:val="nil"/>
            </w:tcBorders>
            <w:shd w:val="clear" w:color="auto" w:fill="auto"/>
          </w:tcPr>
          <w:p w14:paraId="0231C6C8" w14:textId="126DB086" w:rsidR="00715219" w:rsidRDefault="00715219" w:rsidP="000A0815">
            <w:pPr>
              <w:pStyle w:val="Bodyjustified"/>
            </w:pPr>
            <w:r>
              <w:t>100</w:t>
            </w:r>
          </w:p>
        </w:tc>
        <w:tc>
          <w:tcPr>
            <w:tcW w:w="964" w:type="dxa"/>
            <w:vMerge/>
            <w:shd w:val="clear" w:color="auto" w:fill="auto"/>
          </w:tcPr>
          <w:p w14:paraId="4AA39F74" w14:textId="77777777" w:rsidR="00715219" w:rsidRPr="00974BB1" w:rsidRDefault="00715219" w:rsidP="00715219">
            <w:pPr>
              <w:pStyle w:val="Bodyjustified"/>
            </w:pPr>
          </w:p>
        </w:tc>
      </w:tr>
      <w:tr w:rsidR="0046666F" w:rsidRPr="00974BB1" w14:paraId="5DB1EA55" w14:textId="77777777" w:rsidTr="0046666F">
        <w:trPr>
          <w:trHeight w:val="283"/>
        </w:trPr>
        <w:tc>
          <w:tcPr>
            <w:tcW w:w="4535" w:type="dxa"/>
            <w:tcBorders>
              <w:top w:val="nil"/>
            </w:tcBorders>
            <w:shd w:val="clear" w:color="auto" w:fill="auto"/>
          </w:tcPr>
          <w:p w14:paraId="323CC4E6" w14:textId="2BFEA445" w:rsidR="004C3918" w:rsidRDefault="00715219" w:rsidP="0052167F">
            <w:pPr>
              <w:pStyle w:val="Bodyjustified"/>
              <w:jc w:val="right"/>
            </w:pPr>
            <w:r w:rsidRPr="00297004">
              <w:t>Variants 50 to 56:</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76EFE37C" w:rsidR="009D697B" w:rsidRDefault="00715219" w:rsidP="0052167F">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8A09BC">
      <w:pPr>
        <w:pStyle w:val="Heading2"/>
      </w:pPr>
      <w:bookmarkStart w:id="38" w:name="_Toc445455205"/>
      <w:r>
        <w:t>OPERATING LIFE CONDITIONS</w:t>
      </w:r>
      <w:bookmarkEnd w:id="38"/>
    </w:p>
    <w:p w14:paraId="75DC657A" w14:textId="504C9A0A" w:rsidR="00523F60" w:rsidRDefault="00A04525" w:rsidP="00627087">
      <w:r>
        <w:t>The conditions shall be as specified for Burn-in</w:t>
      </w:r>
      <w:r w:rsidR="000A0815">
        <w:t xml:space="preserve"> 2</w:t>
      </w:r>
      <w:r>
        <w:t>.</w:t>
      </w:r>
    </w:p>
    <w:p w14:paraId="08CCEA05" w14:textId="40D4CE2D" w:rsidR="00636B5E" w:rsidRDefault="00636B5E" w:rsidP="00F52BBF">
      <w:pPr>
        <w:pStyle w:val="AppendixTitle"/>
        <w:outlineLvl w:val="1"/>
      </w:pPr>
      <w:bookmarkStart w:id="39" w:name="_Toc445455206"/>
      <w:r>
        <w:lastRenderedPageBreak/>
        <w:t>appendix ‘a’</w:t>
      </w:r>
      <w:bookmarkEnd w:id="39"/>
    </w:p>
    <w:p w14:paraId="3EF66173" w14:textId="1FB82F27" w:rsidR="00636B5E" w:rsidRDefault="00636B5E" w:rsidP="00F52BBF">
      <w:pPr>
        <w:pStyle w:val="Title2"/>
      </w:pPr>
      <w:r>
        <w:t>agreed deviations for cobham microwave (f)</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636B5E" w:rsidRPr="008469FC" w14:paraId="789C3D52" w14:textId="77777777" w:rsidTr="007333AF">
        <w:trPr>
          <w:trHeight w:val="340"/>
        </w:trPr>
        <w:tc>
          <w:tcPr>
            <w:tcW w:w="2891" w:type="dxa"/>
            <w:shd w:val="clear" w:color="auto" w:fill="auto"/>
            <w:tcMar>
              <w:top w:w="80" w:type="dxa"/>
              <w:left w:w="80" w:type="dxa"/>
              <w:bottom w:w="80" w:type="dxa"/>
              <w:right w:w="80" w:type="dxa"/>
            </w:tcMar>
            <w:vAlign w:val="center"/>
          </w:tcPr>
          <w:p w14:paraId="5D7371A5" w14:textId="77777777" w:rsidR="00636B5E" w:rsidRPr="008469FC" w:rsidRDefault="00636B5E" w:rsidP="00F52BBF">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30DBBADB" w14:textId="77777777" w:rsidR="00636B5E" w:rsidRPr="008469FC" w:rsidRDefault="00636B5E" w:rsidP="00F52BBF">
            <w:pPr>
              <w:pStyle w:val="Bodyjustified"/>
              <w:keepNext/>
              <w:ind w:right="57"/>
            </w:pPr>
            <w:r w:rsidRPr="008469FC">
              <w:t>Description of Deviations</w:t>
            </w:r>
          </w:p>
        </w:tc>
      </w:tr>
      <w:tr w:rsidR="00E920F7" w:rsidRPr="008469FC" w14:paraId="1E81FE6C" w14:textId="77777777" w:rsidTr="007333AF">
        <w:trPr>
          <w:trHeight w:val="282"/>
        </w:trPr>
        <w:tc>
          <w:tcPr>
            <w:tcW w:w="2891" w:type="dxa"/>
            <w:vMerge w:val="restart"/>
            <w:tcMar>
              <w:top w:w="80" w:type="dxa"/>
              <w:left w:w="80" w:type="dxa"/>
              <w:bottom w:w="80" w:type="dxa"/>
              <w:right w:w="80" w:type="dxa"/>
            </w:tcMar>
          </w:tcPr>
          <w:p w14:paraId="1CE963DC" w14:textId="77777777" w:rsidR="00E920F7" w:rsidRPr="008469FC" w:rsidRDefault="00E920F7" w:rsidP="00F52BBF">
            <w:pPr>
              <w:pStyle w:val="Bodyjustified"/>
              <w:keepNext/>
              <w:jc w:val="left"/>
            </w:pPr>
            <w:r w:rsidRPr="008469FC">
              <w:t>Deviations from Generic</w:t>
            </w:r>
          </w:p>
          <w:p w14:paraId="40A8A625" w14:textId="77777777" w:rsidR="00E920F7" w:rsidRDefault="00E920F7" w:rsidP="00F52BBF">
            <w:pPr>
              <w:pStyle w:val="Bodyjustified"/>
              <w:keepNext/>
              <w:jc w:val="left"/>
            </w:pPr>
            <w:r w:rsidRPr="008469FC">
              <w:t>Specification:</w:t>
            </w:r>
            <w:r>
              <w:t xml:space="preserve"> Special In-Process Controls (Chart F2)</w:t>
            </w:r>
          </w:p>
        </w:tc>
        <w:tc>
          <w:tcPr>
            <w:tcW w:w="6576" w:type="dxa"/>
            <w:tcMar>
              <w:top w:w="80" w:type="dxa"/>
              <w:left w:w="80" w:type="dxa"/>
              <w:bottom w:w="80" w:type="dxa"/>
              <w:right w:w="80" w:type="dxa"/>
            </w:tcMar>
          </w:tcPr>
          <w:p w14:paraId="1F51C1BC" w14:textId="3FCE7183" w:rsidR="00E920F7" w:rsidRPr="008469FC" w:rsidRDefault="00E920F7" w:rsidP="00F52BBF">
            <w:pPr>
              <w:pStyle w:val="Bodyjustified"/>
              <w:keepNext/>
              <w:ind w:right="57"/>
              <w:jc w:val="left"/>
            </w:pPr>
            <w:r>
              <w:t xml:space="preserve">SEM Inspection: From each wafer selected for SEM Inspection, the sample of three dice shall be selected </w:t>
            </w:r>
            <w:r w:rsidRPr="00E920F7">
              <w:t>after die separation.</w:t>
            </w:r>
          </w:p>
        </w:tc>
      </w:tr>
      <w:tr w:rsidR="00E920F7" w:rsidRPr="008469FC" w14:paraId="526394AC" w14:textId="77777777" w:rsidTr="007333AF">
        <w:trPr>
          <w:trHeight w:val="282"/>
        </w:trPr>
        <w:tc>
          <w:tcPr>
            <w:tcW w:w="2891" w:type="dxa"/>
            <w:vMerge/>
            <w:tcMar>
              <w:top w:w="80" w:type="dxa"/>
              <w:left w:w="80" w:type="dxa"/>
              <w:bottom w:w="80" w:type="dxa"/>
              <w:right w:w="80" w:type="dxa"/>
            </w:tcMar>
          </w:tcPr>
          <w:p w14:paraId="108FC153" w14:textId="77777777" w:rsidR="00E920F7" w:rsidRPr="008469FC" w:rsidRDefault="00E920F7" w:rsidP="00F52BBF">
            <w:pPr>
              <w:pStyle w:val="Bodyjustified"/>
              <w:keepNext/>
              <w:jc w:val="left"/>
            </w:pPr>
          </w:p>
        </w:tc>
        <w:tc>
          <w:tcPr>
            <w:tcW w:w="6576" w:type="dxa"/>
            <w:tcMar>
              <w:top w:w="80" w:type="dxa"/>
              <w:left w:w="80" w:type="dxa"/>
              <w:bottom w:w="80" w:type="dxa"/>
              <w:right w:w="80" w:type="dxa"/>
            </w:tcMar>
          </w:tcPr>
          <w:p w14:paraId="74EF89E5" w14:textId="77777777" w:rsidR="00E920F7" w:rsidRDefault="00E920F7" w:rsidP="00F52BBF">
            <w:pPr>
              <w:pStyle w:val="Bodyjustified"/>
              <w:keepNext/>
              <w:ind w:right="57"/>
              <w:jc w:val="left"/>
            </w:pPr>
            <w:r>
              <w:t>Bond Strength: The following pre-seal bond strength shall apply:</w:t>
            </w:r>
          </w:p>
          <w:p w14:paraId="75F851B5" w14:textId="248A05C3" w:rsidR="00E920F7" w:rsidRDefault="00E920F7" w:rsidP="00F52BBF">
            <w:pPr>
              <w:pStyle w:val="Bodyjustified"/>
              <w:keepNext/>
              <w:numPr>
                <w:ilvl w:val="0"/>
                <w:numId w:val="41"/>
              </w:numPr>
              <w:ind w:left="360" w:right="57"/>
              <w:jc w:val="left"/>
            </w:pPr>
            <w:r>
              <w:t>0.03N minimum</w:t>
            </w:r>
          </w:p>
        </w:tc>
      </w:tr>
      <w:tr w:rsidR="00F52BBF" w:rsidRPr="008469FC" w14:paraId="598BDD25" w14:textId="77777777" w:rsidTr="007333AF">
        <w:trPr>
          <w:trHeight w:val="737"/>
        </w:trPr>
        <w:tc>
          <w:tcPr>
            <w:tcW w:w="2891" w:type="dxa"/>
            <w:tcMar>
              <w:top w:w="80" w:type="dxa"/>
              <w:left w:w="80" w:type="dxa"/>
              <w:bottom w:w="80" w:type="dxa"/>
              <w:right w:w="80" w:type="dxa"/>
            </w:tcMar>
          </w:tcPr>
          <w:p w14:paraId="128E147A" w14:textId="77777777" w:rsidR="00F52BBF" w:rsidRPr="008469FC" w:rsidRDefault="00F52BBF" w:rsidP="00F52BBF">
            <w:pPr>
              <w:pStyle w:val="Bodyjustified"/>
              <w:keepNext/>
              <w:jc w:val="left"/>
            </w:pPr>
            <w:r w:rsidRPr="008469FC">
              <w:t>Deviations from Generic</w:t>
            </w:r>
          </w:p>
          <w:p w14:paraId="6FB453A6" w14:textId="77777777" w:rsidR="00F52BBF" w:rsidRPr="008469FC" w:rsidRDefault="00F52BBF" w:rsidP="00F52BBF">
            <w:pPr>
              <w:pStyle w:val="Bodyjustified"/>
              <w:keepNext/>
              <w:jc w:val="left"/>
            </w:pPr>
            <w:r w:rsidRPr="008469FC">
              <w:t>Specification:</w:t>
            </w:r>
            <w:r>
              <w:t xml:space="preserve"> Screening Tests (Chart F3)</w:t>
            </w:r>
          </w:p>
        </w:tc>
        <w:tc>
          <w:tcPr>
            <w:tcW w:w="6576" w:type="dxa"/>
            <w:tcMar>
              <w:top w:w="80" w:type="dxa"/>
              <w:left w:w="80" w:type="dxa"/>
              <w:bottom w:w="80" w:type="dxa"/>
              <w:right w:w="80" w:type="dxa"/>
            </w:tcMar>
          </w:tcPr>
          <w:p w14:paraId="216F1C6E" w14:textId="77777777" w:rsidR="00F52BBF" w:rsidRDefault="00F52BBF" w:rsidP="00F52BBF">
            <w:pPr>
              <w:pStyle w:val="Bodyjustified"/>
              <w:keepNext/>
              <w:ind w:right="57"/>
              <w:jc w:val="left"/>
            </w:pPr>
            <w:r>
              <w:t>Radiographic Inspection:</w:t>
            </w:r>
          </w:p>
          <w:p w14:paraId="3EA271D7" w14:textId="77777777" w:rsidR="00F52BBF" w:rsidRDefault="00F52BBF" w:rsidP="00263BB7">
            <w:pPr>
              <w:pStyle w:val="BulletList"/>
              <w:keepNext/>
              <w:spacing w:after="0"/>
              <w:ind w:left="360" w:right="57"/>
            </w:pPr>
            <w:r>
              <w:t>Shall not be performed on Packaged Test Sublot samples for Naked Die Components.</w:t>
            </w:r>
          </w:p>
          <w:p w14:paraId="78F622B0" w14:textId="77777777" w:rsidR="00F52BBF" w:rsidRDefault="00F52BBF" w:rsidP="00263BB7">
            <w:pPr>
              <w:pStyle w:val="BulletList"/>
              <w:keepNext/>
              <w:spacing w:after="0"/>
              <w:ind w:left="360" w:right="57"/>
            </w:pPr>
            <w:r>
              <w:t>May be performed without serialisation and at any point during Chart F3. Any components found to fail Radiographic Inspection shall be removed from the lot.</w:t>
            </w:r>
          </w:p>
          <w:p w14:paraId="73FA0482" w14:textId="159DB51F" w:rsidR="00F52BBF" w:rsidRDefault="00F52BBF" w:rsidP="00263BB7">
            <w:pPr>
              <w:pStyle w:val="BulletList"/>
              <w:spacing w:after="0"/>
              <w:ind w:left="360"/>
            </w:pPr>
            <w:r w:rsidRPr="00636B5E">
              <w:t>May be performed in the X and Z axes only.</w:t>
            </w:r>
          </w:p>
        </w:tc>
      </w:tr>
      <w:tr w:rsidR="00F52BBF" w:rsidRPr="008469FC" w14:paraId="21CBE735" w14:textId="77777777" w:rsidTr="007333AF">
        <w:trPr>
          <w:trHeight w:val="737"/>
        </w:trPr>
        <w:tc>
          <w:tcPr>
            <w:tcW w:w="2891" w:type="dxa"/>
            <w:tcMar>
              <w:top w:w="80" w:type="dxa"/>
              <w:left w:w="80" w:type="dxa"/>
              <w:bottom w:w="80" w:type="dxa"/>
              <w:right w:w="80" w:type="dxa"/>
            </w:tcMar>
          </w:tcPr>
          <w:p w14:paraId="65C926E2" w14:textId="77777777" w:rsidR="00F52BBF" w:rsidRPr="008469FC" w:rsidRDefault="00F52BBF" w:rsidP="00F52BBF">
            <w:pPr>
              <w:pStyle w:val="Bodyjustified"/>
              <w:keepNext/>
              <w:jc w:val="left"/>
            </w:pPr>
            <w:r w:rsidRPr="008469FC">
              <w:t>Deviations from Generic</w:t>
            </w:r>
          </w:p>
          <w:p w14:paraId="226FB2CB" w14:textId="70E59D51" w:rsidR="00F52BBF" w:rsidRDefault="00F52BBF" w:rsidP="00F52BBF">
            <w:pPr>
              <w:pStyle w:val="Bodyjustified"/>
              <w:keepNext/>
              <w:jc w:val="left"/>
            </w:pPr>
            <w:r w:rsidRPr="008469FC">
              <w:t>Specification:</w:t>
            </w:r>
            <w:r>
              <w:t xml:space="preserve"> Qualification and Periodic Tests for Packaged Components and Naked Die Components (Charts F4A and F4B)</w:t>
            </w:r>
          </w:p>
        </w:tc>
        <w:tc>
          <w:tcPr>
            <w:tcW w:w="6576" w:type="dxa"/>
            <w:tcMar>
              <w:top w:w="80" w:type="dxa"/>
              <w:left w:w="80" w:type="dxa"/>
              <w:bottom w:w="80" w:type="dxa"/>
              <w:right w:w="80" w:type="dxa"/>
            </w:tcMar>
          </w:tcPr>
          <w:p w14:paraId="778DB1FB" w14:textId="77777777" w:rsidR="00F52BBF" w:rsidRDefault="00F52BBF" w:rsidP="00F52BBF">
            <w:pPr>
              <w:pStyle w:val="Bodyjustified"/>
              <w:keepNext/>
              <w:spacing w:after="120"/>
              <w:jc w:val="left"/>
            </w:pPr>
            <w:r>
              <w:t xml:space="preserve">For the De-encapsulation Subgroup, the Internal Visual Inspection, Bond Strength and Die Shear tests may be replaced by measurements verifying the die solder integrity and wire integrity, as follows: </w:t>
            </w:r>
          </w:p>
          <w:p w14:paraId="11F1E093" w14:textId="3903F1A7" w:rsidR="00F52BBF" w:rsidRPr="00CD2AB8" w:rsidRDefault="00F52BBF" w:rsidP="00263BB7">
            <w:pPr>
              <w:pStyle w:val="Bullet2"/>
              <w:keepNext/>
              <w:spacing w:after="120"/>
              <w:ind w:left="360" w:right="57"/>
            </w:pPr>
            <w:r w:rsidRPr="00CD2AB8">
              <w:t xml:space="preserve">Thermal Impedance test in accordance with MIL-STD-750, Test Method </w:t>
            </w:r>
            <w:hyperlink r:id="rId40" w:history="1">
              <w:r w:rsidRPr="00263BB7">
                <w:rPr>
                  <w:rStyle w:val="Hyperlink"/>
                </w:rPr>
                <w:t>3101</w:t>
              </w:r>
            </w:hyperlink>
            <w:r w:rsidRPr="00CD2AB8">
              <w:t>.</w:t>
            </w:r>
          </w:p>
          <w:p w14:paraId="07411A95" w14:textId="464AE178" w:rsidR="00F52BBF" w:rsidRDefault="000C2582" w:rsidP="00263BB7">
            <w:pPr>
              <w:pStyle w:val="Bullet2"/>
              <w:ind w:left="757"/>
            </w:pPr>
            <w:r>
              <w:t xml:space="preserve">For Variants </w:t>
            </w:r>
            <w:r w:rsidRPr="000C2582">
              <w:t>01 to 06, 08 to 13, 15 to 20, 22 to 27, 50 to 56</w:t>
            </w:r>
            <w:r>
              <w:t xml:space="preserve">: </w:t>
            </w:r>
            <w:r w:rsidR="00F52BBF" w:rsidRPr="00797142">
              <w:t>P</w:t>
            </w:r>
            <w:r w:rsidR="00F52BBF" w:rsidRPr="00A54F72">
              <w:rPr>
                <w:vertAlign w:val="subscript"/>
              </w:rPr>
              <w:t>D</w:t>
            </w:r>
            <w:r w:rsidR="00F52BBF" w:rsidRPr="00797142">
              <w:t xml:space="preserve"> = </w:t>
            </w:r>
            <w:r w:rsidR="00F52BBF" w:rsidRPr="000C2582">
              <w:t>0.25W</w:t>
            </w:r>
            <w:r w:rsidR="00F52BBF" w:rsidRPr="00797142">
              <w:t>.</w:t>
            </w:r>
          </w:p>
          <w:p w14:paraId="5E4A1321" w14:textId="48BF7E4D" w:rsidR="000C2582" w:rsidRDefault="000C2582" w:rsidP="00263BB7">
            <w:pPr>
              <w:pStyle w:val="Bullet2"/>
              <w:ind w:left="757"/>
            </w:pPr>
            <w:r>
              <w:t xml:space="preserve">For Variants </w:t>
            </w:r>
            <w:r w:rsidRPr="000C2582">
              <w:t>07, 14, 21, 28 to 34, 36 to 41, 43 to 48, 57 to 61</w:t>
            </w:r>
            <w:r>
              <w:t xml:space="preserve">: </w:t>
            </w:r>
            <w:r w:rsidRPr="00797142">
              <w:t>P</w:t>
            </w:r>
            <w:r w:rsidRPr="00A54F72">
              <w:rPr>
                <w:vertAlign w:val="subscript"/>
              </w:rPr>
              <w:t>D</w:t>
            </w:r>
            <w:r w:rsidRPr="00797142">
              <w:t xml:space="preserve"> = </w:t>
            </w:r>
            <w:r>
              <w:t>0.</w:t>
            </w:r>
            <w:r w:rsidRPr="000C2582">
              <w:t>5W</w:t>
            </w:r>
            <w:r w:rsidRPr="00797142">
              <w:t>.</w:t>
            </w:r>
          </w:p>
          <w:p w14:paraId="75D9638C" w14:textId="6D726B9C" w:rsidR="000C2582" w:rsidRPr="00797142" w:rsidRDefault="000C2582" w:rsidP="00263BB7">
            <w:pPr>
              <w:pStyle w:val="Bullet2"/>
              <w:keepNext/>
              <w:spacing w:after="120"/>
              <w:ind w:left="757" w:right="57"/>
            </w:pPr>
            <w:r>
              <w:t xml:space="preserve">For Variants 35, 42, 49, 62, 63: </w:t>
            </w:r>
            <w:r w:rsidRPr="00797142">
              <w:t>P</w:t>
            </w:r>
            <w:r w:rsidRPr="00A54F72">
              <w:rPr>
                <w:vertAlign w:val="subscript"/>
              </w:rPr>
              <w:t>D</w:t>
            </w:r>
            <w:r w:rsidRPr="00797142">
              <w:t xml:space="preserve"> = </w:t>
            </w:r>
            <w:r>
              <w:t>1</w:t>
            </w:r>
            <w:r w:rsidRPr="000C2582">
              <w:t>W</w:t>
            </w:r>
            <w:r w:rsidRPr="00797142">
              <w:t>.</w:t>
            </w:r>
          </w:p>
          <w:p w14:paraId="67A57BED" w14:textId="77777777" w:rsidR="00F52BBF" w:rsidRPr="00CD2AB8" w:rsidRDefault="00F52BBF" w:rsidP="00263BB7">
            <w:pPr>
              <w:pStyle w:val="Bullet2"/>
              <w:keepNext/>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52901CF8" w14:textId="337F7DFC" w:rsidR="00F52BBF" w:rsidRPr="00CD2AB8" w:rsidRDefault="00F52BBF" w:rsidP="00263BB7">
            <w:pPr>
              <w:pStyle w:val="Bullet2"/>
              <w:keepNext/>
              <w:spacing w:after="120"/>
              <w:ind w:left="360" w:right="57"/>
            </w:pPr>
            <w:r w:rsidRPr="00CD2AB8">
              <w:t xml:space="preserve">Forward </w:t>
            </w:r>
            <w:r>
              <w:t>Voltage</w:t>
            </w:r>
            <w:r w:rsidRPr="00CD2AB8">
              <w:t xml:space="preserve"> test in accordance with MIL-STD-750, Test Method </w:t>
            </w:r>
            <w:hyperlink r:id="rId41" w:history="1">
              <w:r w:rsidRPr="00263BB7">
                <w:rPr>
                  <w:rStyle w:val="Hyperlink"/>
                </w:rPr>
                <w:t>4011</w:t>
              </w:r>
            </w:hyperlink>
            <w:r w:rsidRPr="00CD2AB8">
              <w:t>.</w:t>
            </w:r>
          </w:p>
          <w:p w14:paraId="7609DD82" w14:textId="64364855" w:rsidR="009A77C1" w:rsidRDefault="009A77C1" w:rsidP="00263BB7">
            <w:pPr>
              <w:pStyle w:val="Bullet2"/>
              <w:keepNext/>
              <w:ind w:left="757" w:right="57"/>
            </w:pPr>
            <w:r>
              <w:t>For Variants 01 to 49</w:t>
            </w:r>
            <w:r w:rsidR="00FA7132">
              <w:t xml:space="preserve"> and 57 to 63</w:t>
            </w:r>
            <w:r>
              <w:t xml:space="preserve">: </w:t>
            </w:r>
            <w:r w:rsidR="00F52BBF">
              <w:t>I</w:t>
            </w:r>
            <w:r w:rsidR="00F52BBF" w:rsidRPr="00A54F72">
              <w:rPr>
                <w:vertAlign w:val="subscript"/>
              </w:rPr>
              <w:t>F</w:t>
            </w:r>
            <w:r w:rsidR="00F52BBF">
              <w:t xml:space="preserve"> = </w:t>
            </w:r>
            <w:r w:rsidR="000C2582">
              <w:t>10</w:t>
            </w:r>
            <w:r w:rsidR="00F52BBF" w:rsidRPr="000C2582">
              <w:t>0mA</w:t>
            </w:r>
          </w:p>
          <w:p w14:paraId="7DB4492E" w14:textId="3701C6A5" w:rsidR="00F52BBF" w:rsidRDefault="009A77C1" w:rsidP="00263BB7">
            <w:pPr>
              <w:pStyle w:val="Bullet2"/>
              <w:keepNext/>
              <w:spacing w:after="120"/>
              <w:ind w:left="757" w:right="57"/>
            </w:pPr>
            <w:r>
              <w:t>For Variants 50 to 56: I</w:t>
            </w:r>
            <w:r w:rsidRPr="009A77C1">
              <w:rPr>
                <w:vertAlign w:val="subscript"/>
              </w:rPr>
              <w:t>F</w:t>
            </w:r>
            <w:r>
              <w:t xml:space="preserve"> = 90mA.</w:t>
            </w:r>
          </w:p>
          <w:p w14:paraId="37AA780A" w14:textId="22B18411" w:rsidR="00F52BBF" w:rsidRDefault="00F52BBF" w:rsidP="00263BB7">
            <w:pPr>
              <w:pStyle w:val="Bullet2"/>
              <w:numPr>
                <w:ilvl w:val="0"/>
                <w:numId w:val="0"/>
              </w:numPr>
              <w:ind w:left="363"/>
            </w:pPr>
            <w:r>
              <w:t>The</w:t>
            </w:r>
            <w:r w:rsidRPr="00797142">
              <w:t xml:space="preserve"> Forward </w:t>
            </w:r>
            <w:r>
              <w:t>Voltage</w:t>
            </w:r>
            <w:r w:rsidRPr="00797142">
              <w:t xml:space="preserve"> shall be measured and shall not exceed </w:t>
            </w:r>
            <w:r w:rsidRPr="000C2582">
              <w:t>1.2V</w:t>
            </w:r>
            <w:r>
              <w:t>.</w:t>
            </w:r>
          </w:p>
        </w:tc>
      </w:tr>
    </w:tbl>
    <w:p w14:paraId="0D054F19" w14:textId="77777777" w:rsidR="00636B5E" w:rsidRDefault="00636B5E" w:rsidP="00636B5E">
      <w:pPr>
        <w:pStyle w:val="Bodyjustified"/>
        <w:jc w:val="left"/>
      </w:pPr>
    </w:p>
    <w:sectPr w:rsidR="00636B5E" w:rsidSect="00E5103C">
      <w:headerReference w:type="default" r:id="rId42"/>
      <w:pgSz w:w="11907" w:h="16839" w:code="9"/>
      <w:pgMar w:top="167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2BC439" w14:textId="77777777" w:rsidR="00F373B5" w:rsidRDefault="00F373B5" w:rsidP="00546706">
      <w:r>
        <w:separator/>
      </w:r>
    </w:p>
    <w:p w14:paraId="0A13A729" w14:textId="77777777" w:rsidR="00F373B5" w:rsidRDefault="00F373B5" w:rsidP="00546706"/>
    <w:p w14:paraId="2F008B50" w14:textId="77777777" w:rsidR="00F373B5" w:rsidRDefault="00F373B5" w:rsidP="00546706"/>
    <w:p w14:paraId="42ED577A" w14:textId="77777777" w:rsidR="00F373B5" w:rsidRDefault="00F373B5" w:rsidP="00546706"/>
    <w:p w14:paraId="2641ADE0" w14:textId="77777777" w:rsidR="00F373B5" w:rsidRDefault="00F373B5"/>
    <w:p w14:paraId="40B839F3" w14:textId="77777777" w:rsidR="00F373B5" w:rsidRDefault="00F373B5"/>
    <w:p w14:paraId="7693F55E" w14:textId="77777777" w:rsidR="00F373B5" w:rsidRDefault="00F373B5"/>
  </w:endnote>
  <w:endnote w:type="continuationSeparator" w:id="0">
    <w:p w14:paraId="188F9CE6" w14:textId="77777777" w:rsidR="00F373B5" w:rsidRDefault="00F373B5" w:rsidP="00546706">
      <w:r>
        <w:continuationSeparator/>
      </w:r>
    </w:p>
    <w:p w14:paraId="5882DF0C" w14:textId="77777777" w:rsidR="00F373B5" w:rsidRDefault="00F373B5" w:rsidP="00546706"/>
    <w:p w14:paraId="2FB3B1BE" w14:textId="77777777" w:rsidR="00F373B5" w:rsidRDefault="00F373B5" w:rsidP="00546706"/>
    <w:p w14:paraId="1BB68C75" w14:textId="77777777" w:rsidR="00F373B5" w:rsidRDefault="00F373B5" w:rsidP="00546706"/>
    <w:p w14:paraId="45373474" w14:textId="77777777" w:rsidR="00F373B5" w:rsidRDefault="00F373B5"/>
    <w:p w14:paraId="71E418B5" w14:textId="77777777" w:rsidR="00F373B5" w:rsidRDefault="00F373B5"/>
    <w:p w14:paraId="5694DE66" w14:textId="77777777" w:rsidR="00F373B5" w:rsidRDefault="00F373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85927" w14:textId="77777777" w:rsidR="00F373B5" w:rsidRDefault="00F373B5" w:rsidP="00546706">
      <w:r>
        <w:separator/>
      </w:r>
    </w:p>
    <w:p w14:paraId="1200F76D" w14:textId="77777777" w:rsidR="00F373B5" w:rsidRDefault="00F373B5" w:rsidP="00546706"/>
    <w:p w14:paraId="4A20C44C" w14:textId="77777777" w:rsidR="00F373B5" w:rsidRDefault="00F373B5" w:rsidP="00546706"/>
    <w:p w14:paraId="66177E2F" w14:textId="77777777" w:rsidR="00F373B5" w:rsidRDefault="00F373B5" w:rsidP="00546706"/>
    <w:p w14:paraId="2E50C477" w14:textId="77777777" w:rsidR="00F373B5" w:rsidRDefault="00F373B5"/>
    <w:p w14:paraId="6B8DD894" w14:textId="77777777" w:rsidR="00F373B5" w:rsidRDefault="00F373B5"/>
    <w:p w14:paraId="3BBA8D51" w14:textId="77777777" w:rsidR="00F373B5" w:rsidRDefault="00F373B5"/>
  </w:footnote>
  <w:footnote w:type="continuationSeparator" w:id="0">
    <w:p w14:paraId="7B789E4D" w14:textId="77777777" w:rsidR="00F373B5" w:rsidRDefault="00F373B5" w:rsidP="00546706">
      <w:r>
        <w:continuationSeparator/>
      </w:r>
    </w:p>
    <w:p w14:paraId="5D5DFAAA" w14:textId="77777777" w:rsidR="00F373B5" w:rsidRDefault="00F373B5" w:rsidP="00546706"/>
    <w:p w14:paraId="79662DFC" w14:textId="77777777" w:rsidR="00F373B5" w:rsidRDefault="00F373B5" w:rsidP="00546706"/>
    <w:p w14:paraId="5FFF21C5" w14:textId="77777777" w:rsidR="00F373B5" w:rsidRDefault="00F373B5" w:rsidP="00546706"/>
    <w:p w14:paraId="59BF5AE8" w14:textId="77777777" w:rsidR="00F373B5" w:rsidRDefault="00F373B5"/>
    <w:p w14:paraId="1D0F560B" w14:textId="77777777" w:rsidR="00F373B5" w:rsidRDefault="00F373B5"/>
    <w:p w14:paraId="70649CB7" w14:textId="77777777" w:rsidR="00F373B5" w:rsidRDefault="00F373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2E5F6E" w:rsidRPr="00566CE2" w14:paraId="30565B78" w14:textId="77777777" w:rsidTr="00E5103C">
      <w:trPr>
        <w:trHeight w:val="851"/>
      </w:trPr>
      <w:tc>
        <w:tcPr>
          <w:tcW w:w="3170" w:type="dxa"/>
          <w:shd w:val="clear" w:color="auto" w:fill="auto"/>
        </w:tcPr>
        <w:p w14:paraId="712A7E56" w14:textId="77777777" w:rsidR="002E5F6E" w:rsidRPr="00566CE2" w:rsidRDefault="002E5F6E"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2E5F6E" w:rsidRDefault="002E5F6E" w:rsidP="006E4A0A">
          <w:pPr>
            <w:ind w:left="570"/>
            <w:jc w:val="center"/>
          </w:pPr>
          <w:r>
            <w:t>ESCC Detail Specification</w:t>
          </w:r>
        </w:p>
        <w:p w14:paraId="02BA98B5" w14:textId="3FA62B86" w:rsidR="002E5F6E" w:rsidRPr="00566CE2" w:rsidRDefault="002E5F6E" w:rsidP="00097C2F">
          <w:pPr>
            <w:spacing w:after="0"/>
            <w:ind w:left="570"/>
            <w:jc w:val="center"/>
          </w:pPr>
          <w:r>
            <w:t>No. 5513/031</w:t>
          </w:r>
        </w:p>
      </w:tc>
      <w:tc>
        <w:tcPr>
          <w:tcW w:w="2985" w:type="dxa"/>
          <w:shd w:val="clear" w:color="auto" w:fill="auto"/>
        </w:tcPr>
        <w:p w14:paraId="4B810D1A" w14:textId="77777777" w:rsidR="002E5F6E" w:rsidRPr="00566CE2" w:rsidRDefault="002E5F6E" w:rsidP="00566CE2">
          <w:r w:rsidRPr="00566CE2">
            <w:t xml:space="preserve">PAGE </w:t>
          </w:r>
          <w:r w:rsidRPr="00566CE2">
            <w:fldChar w:fldCharType="begin"/>
          </w:r>
          <w:r w:rsidRPr="00566CE2">
            <w:instrText xml:space="preserve"> PAGE  \* Arabic  \* MERGEFORMAT </w:instrText>
          </w:r>
          <w:r w:rsidRPr="00566CE2">
            <w:fldChar w:fldCharType="separate"/>
          </w:r>
          <w:r w:rsidR="009C4684">
            <w:rPr>
              <w:noProof/>
            </w:rPr>
            <w:t>8</w:t>
          </w:r>
          <w:r w:rsidRPr="00566CE2">
            <w:fldChar w:fldCharType="end"/>
          </w:r>
        </w:p>
        <w:p w14:paraId="30E084E0" w14:textId="1E75B063" w:rsidR="002E5F6E" w:rsidRPr="00566CE2" w:rsidRDefault="002E5F6E" w:rsidP="00D57BFE">
          <w:pPr>
            <w:spacing w:after="0"/>
          </w:pPr>
          <w:r>
            <w:t>ISSUE 5 Dft. D</w:t>
          </w:r>
        </w:p>
      </w:tc>
    </w:tr>
  </w:tbl>
  <w:p w14:paraId="7BFFD91E" w14:textId="77777777" w:rsidR="002E5F6E" w:rsidRDefault="002E5F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206C7"/>
    <w:rsid w:val="00025EDD"/>
    <w:rsid w:val="000331FE"/>
    <w:rsid w:val="000335CA"/>
    <w:rsid w:val="0003564C"/>
    <w:rsid w:val="0003657B"/>
    <w:rsid w:val="00036706"/>
    <w:rsid w:val="00036CA1"/>
    <w:rsid w:val="000438D5"/>
    <w:rsid w:val="00045549"/>
    <w:rsid w:val="00045B2B"/>
    <w:rsid w:val="000547FA"/>
    <w:rsid w:val="000548D0"/>
    <w:rsid w:val="000558EC"/>
    <w:rsid w:val="00055A7F"/>
    <w:rsid w:val="00063D5A"/>
    <w:rsid w:val="000671EC"/>
    <w:rsid w:val="00067C96"/>
    <w:rsid w:val="000703CA"/>
    <w:rsid w:val="00072EF3"/>
    <w:rsid w:val="00072F6F"/>
    <w:rsid w:val="0007527B"/>
    <w:rsid w:val="00080FC5"/>
    <w:rsid w:val="00082B85"/>
    <w:rsid w:val="00082F30"/>
    <w:rsid w:val="0008396F"/>
    <w:rsid w:val="00085EC7"/>
    <w:rsid w:val="000864D5"/>
    <w:rsid w:val="00091857"/>
    <w:rsid w:val="00092DA4"/>
    <w:rsid w:val="00093F97"/>
    <w:rsid w:val="00097337"/>
    <w:rsid w:val="00097C2F"/>
    <w:rsid w:val="000A0815"/>
    <w:rsid w:val="000A2E2C"/>
    <w:rsid w:val="000A5EC7"/>
    <w:rsid w:val="000A7A88"/>
    <w:rsid w:val="000B290A"/>
    <w:rsid w:val="000B4302"/>
    <w:rsid w:val="000B4DEC"/>
    <w:rsid w:val="000B5D80"/>
    <w:rsid w:val="000B5E30"/>
    <w:rsid w:val="000C11E9"/>
    <w:rsid w:val="000C151B"/>
    <w:rsid w:val="000C1E12"/>
    <w:rsid w:val="000C2582"/>
    <w:rsid w:val="000C6596"/>
    <w:rsid w:val="000C6C38"/>
    <w:rsid w:val="000D0A69"/>
    <w:rsid w:val="000D313F"/>
    <w:rsid w:val="000D3BA4"/>
    <w:rsid w:val="000D5575"/>
    <w:rsid w:val="000D7024"/>
    <w:rsid w:val="000D77B7"/>
    <w:rsid w:val="000E1453"/>
    <w:rsid w:val="000E3442"/>
    <w:rsid w:val="000E52F9"/>
    <w:rsid w:val="000E7EAB"/>
    <w:rsid w:val="000F1850"/>
    <w:rsid w:val="000F1F53"/>
    <w:rsid w:val="000F24BA"/>
    <w:rsid w:val="000F315F"/>
    <w:rsid w:val="000F3340"/>
    <w:rsid w:val="000F43DB"/>
    <w:rsid w:val="000F4755"/>
    <w:rsid w:val="000F7908"/>
    <w:rsid w:val="00102FFF"/>
    <w:rsid w:val="001038A1"/>
    <w:rsid w:val="0010520C"/>
    <w:rsid w:val="0011099A"/>
    <w:rsid w:val="00112EE0"/>
    <w:rsid w:val="0011461F"/>
    <w:rsid w:val="00114818"/>
    <w:rsid w:val="00115B90"/>
    <w:rsid w:val="00117403"/>
    <w:rsid w:val="00117979"/>
    <w:rsid w:val="0012267E"/>
    <w:rsid w:val="00123D4C"/>
    <w:rsid w:val="0012548A"/>
    <w:rsid w:val="00134F36"/>
    <w:rsid w:val="00136C42"/>
    <w:rsid w:val="00137215"/>
    <w:rsid w:val="00142468"/>
    <w:rsid w:val="00146187"/>
    <w:rsid w:val="00146B81"/>
    <w:rsid w:val="001473B1"/>
    <w:rsid w:val="00151C40"/>
    <w:rsid w:val="00151C66"/>
    <w:rsid w:val="00151ED4"/>
    <w:rsid w:val="0015525A"/>
    <w:rsid w:val="001554CF"/>
    <w:rsid w:val="001560BA"/>
    <w:rsid w:val="0015676C"/>
    <w:rsid w:val="00157303"/>
    <w:rsid w:val="00162FFC"/>
    <w:rsid w:val="00164D15"/>
    <w:rsid w:val="00165FEE"/>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4EC4"/>
    <w:rsid w:val="001A6C8D"/>
    <w:rsid w:val="001A7198"/>
    <w:rsid w:val="001A7D31"/>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0E72"/>
    <w:rsid w:val="001E1317"/>
    <w:rsid w:val="001E4227"/>
    <w:rsid w:val="001E4BCD"/>
    <w:rsid w:val="001F0C25"/>
    <w:rsid w:val="001F54FA"/>
    <w:rsid w:val="001F773B"/>
    <w:rsid w:val="0020029C"/>
    <w:rsid w:val="00201BD3"/>
    <w:rsid w:val="0021205D"/>
    <w:rsid w:val="00217854"/>
    <w:rsid w:val="0022006B"/>
    <w:rsid w:val="002209BF"/>
    <w:rsid w:val="002235E1"/>
    <w:rsid w:val="00223651"/>
    <w:rsid w:val="002237AC"/>
    <w:rsid w:val="002248A9"/>
    <w:rsid w:val="00231000"/>
    <w:rsid w:val="002333CB"/>
    <w:rsid w:val="002348A5"/>
    <w:rsid w:val="00240DB1"/>
    <w:rsid w:val="00241FF4"/>
    <w:rsid w:val="002433E6"/>
    <w:rsid w:val="0024424F"/>
    <w:rsid w:val="00245FDF"/>
    <w:rsid w:val="0024630C"/>
    <w:rsid w:val="00246E77"/>
    <w:rsid w:val="0024709C"/>
    <w:rsid w:val="00247CE8"/>
    <w:rsid w:val="002550BE"/>
    <w:rsid w:val="0025621E"/>
    <w:rsid w:val="00256720"/>
    <w:rsid w:val="0026234E"/>
    <w:rsid w:val="00263080"/>
    <w:rsid w:val="00263BB7"/>
    <w:rsid w:val="00264C5E"/>
    <w:rsid w:val="0027268A"/>
    <w:rsid w:val="00272BD0"/>
    <w:rsid w:val="002734C6"/>
    <w:rsid w:val="002769FE"/>
    <w:rsid w:val="002839B8"/>
    <w:rsid w:val="00284145"/>
    <w:rsid w:val="0028477E"/>
    <w:rsid w:val="00286B9E"/>
    <w:rsid w:val="002936DD"/>
    <w:rsid w:val="00295318"/>
    <w:rsid w:val="00296C62"/>
    <w:rsid w:val="00297004"/>
    <w:rsid w:val="002A0A41"/>
    <w:rsid w:val="002A4C33"/>
    <w:rsid w:val="002A7591"/>
    <w:rsid w:val="002B1A90"/>
    <w:rsid w:val="002B510A"/>
    <w:rsid w:val="002B6760"/>
    <w:rsid w:val="002C0D47"/>
    <w:rsid w:val="002C22F7"/>
    <w:rsid w:val="002C393A"/>
    <w:rsid w:val="002C5AD7"/>
    <w:rsid w:val="002C6E8F"/>
    <w:rsid w:val="002D0A07"/>
    <w:rsid w:val="002D31D8"/>
    <w:rsid w:val="002D3B45"/>
    <w:rsid w:val="002D4BB4"/>
    <w:rsid w:val="002D75EC"/>
    <w:rsid w:val="002D77CF"/>
    <w:rsid w:val="002E33A6"/>
    <w:rsid w:val="002E3D9C"/>
    <w:rsid w:val="002E5F6E"/>
    <w:rsid w:val="002E755E"/>
    <w:rsid w:val="002F1901"/>
    <w:rsid w:val="002F1DE3"/>
    <w:rsid w:val="002F3210"/>
    <w:rsid w:val="002F5973"/>
    <w:rsid w:val="002F7226"/>
    <w:rsid w:val="0030144C"/>
    <w:rsid w:val="003032C0"/>
    <w:rsid w:val="003060C2"/>
    <w:rsid w:val="00306ACC"/>
    <w:rsid w:val="00313E84"/>
    <w:rsid w:val="003179E6"/>
    <w:rsid w:val="003203B1"/>
    <w:rsid w:val="00321155"/>
    <w:rsid w:val="00321833"/>
    <w:rsid w:val="00324710"/>
    <w:rsid w:val="00325C1C"/>
    <w:rsid w:val="003273E4"/>
    <w:rsid w:val="00332B2D"/>
    <w:rsid w:val="003356D4"/>
    <w:rsid w:val="00342DA2"/>
    <w:rsid w:val="00342DCF"/>
    <w:rsid w:val="00343105"/>
    <w:rsid w:val="003437B8"/>
    <w:rsid w:val="00344846"/>
    <w:rsid w:val="003448D9"/>
    <w:rsid w:val="00344F6A"/>
    <w:rsid w:val="00351B25"/>
    <w:rsid w:val="00353181"/>
    <w:rsid w:val="0035659C"/>
    <w:rsid w:val="00357275"/>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A0780"/>
    <w:rsid w:val="003B4579"/>
    <w:rsid w:val="003B66D8"/>
    <w:rsid w:val="003C2DFD"/>
    <w:rsid w:val="003C36F5"/>
    <w:rsid w:val="003C42C6"/>
    <w:rsid w:val="003C47CE"/>
    <w:rsid w:val="003C5D0C"/>
    <w:rsid w:val="003D00BA"/>
    <w:rsid w:val="003D2173"/>
    <w:rsid w:val="003D3049"/>
    <w:rsid w:val="003D5224"/>
    <w:rsid w:val="003D6374"/>
    <w:rsid w:val="003E0F7C"/>
    <w:rsid w:val="003E2F21"/>
    <w:rsid w:val="003E4D25"/>
    <w:rsid w:val="003E6DCA"/>
    <w:rsid w:val="003E7919"/>
    <w:rsid w:val="003F43D9"/>
    <w:rsid w:val="00400149"/>
    <w:rsid w:val="00400328"/>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472EA"/>
    <w:rsid w:val="00451A0B"/>
    <w:rsid w:val="00452B1D"/>
    <w:rsid w:val="00453697"/>
    <w:rsid w:val="00453972"/>
    <w:rsid w:val="00456E16"/>
    <w:rsid w:val="004622E7"/>
    <w:rsid w:val="0046550B"/>
    <w:rsid w:val="0046666F"/>
    <w:rsid w:val="004816D3"/>
    <w:rsid w:val="00482F03"/>
    <w:rsid w:val="004839AB"/>
    <w:rsid w:val="00485104"/>
    <w:rsid w:val="0048746A"/>
    <w:rsid w:val="00487681"/>
    <w:rsid w:val="00487E6C"/>
    <w:rsid w:val="00493472"/>
    <w:rsid w:val="00494366"/>
    <w:rsid w:val="0049505D"/>
    <w:rsid w:val="00495405"/>
    <w:rsid w:val="0049640C"/>
    <w:rsid w:val="00496764"/>
    <w:rsid w:val="004A1354"/>
    <w:rsid w:val="004A15BC"/>
    <w:rsid w:val="004A1695"/>
    <w:rsid w:val="004A7CA3"/>
    <w:rsid w:val="004B0A2F"/>
    <w:rsid w:val="004B13A6"/>
    <w:rsid w:val="004C1599"/>
    <w:rsid w:val="004C2206"/>
    <w:rsid w:val="004C3722"/>
    <w:rsid w:val="004C3918"/>
    <w:rsid w:val="004C5CBE"/>
    <w:rsid w:val="004D1E63"/>
    <w:rsid w:val="004D4AD7"/>
    <w:rsid w:val="004E0D80"/>
    <w:rsid w:val="004E435E"/>
    <w:rsid w:val="004E606D"/>
    <w:rsid w:val="004F0759"/>
    <w:rsid w:val="004F4583"/>
    <w:rsid w:val="004F6133"/>
    <w:rsid w:val="004F75C7"/>
    <w:rsid w:val="005000B0"/>
    <w:rsid w:val="00501729"/>
    <w:rsid w:val="00501B6A"/>
    <w:rsid w:val="00501DED"/>
    <w:rsid w:val="00510E8F"/>
    <w:rsid w:val="00513F5D"/>
    <w:rsid w:val="00517B08"/>
    <w:rsid w:val="005204EC"/>
    <w:rsid w:val="0052167F"/>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37D0"/>
    <w:rsid w:val="00564C9A"/>
    <w:rsid w:val="00566CE2"/>
    <w:rsid w:val="00567D63"/>
    <w:rsid w:val="00573EB9"/>
    <w:rsid w:val="00574742"/>
    <w:rsid w:val="00581D9F"/>
    <w:rsid w:val="00582FFD"/>
    <w:rsid w:val="005867BC"/>
    <w:rsid w:val="00590621"/>
    <w:rsid w:val="005917BA"/>
    <w:rsid w:val="00595661"/>
    <w:rsid w:val="005A2BA9"/>
    <w:rsid w:val="005A360D"/>
    <w:rsid w:val="005A437B"/>
    <w:rsid w:val="005A4407"/>
    <w:rsid w:val="005B045E"/>
    <w:rsid w:val="005B3BBE"/>
    <w:rsid w:val="005B7CF2"/>
    <w:rsid w:val="005C28AF"/>
    <w:rsid w:val="005C4D4A"/>
    <w:rsid w:val="005C5A0D"/>
    <w:rsid w:val="005D3F79"/>
    <w:rsid w:val="005D52F9"/>
    <w:rsid w:val="005D5ACC"/>
    <w:rsid w:val="005E000B"/>
    <w:rsid w:val="005E43AC"/>
    <w:rsid w:val="005E627E"/>
    <w:rsid w:val="005E6707"/>
    <w:rsid w:val="005F1631"/>
    <w:rsid w:val="005F38D6"/>
    <w:rsid w:val="006027B7"/>
    <w:rsid w:val="0060581B"/>
    <w:rsid w:val="006058D2"/>
    <w:rsid w:val="00605D7C"/>
    <w:rsid w:val="0060751D"/>
    <w:rsid w:val="00607AF4"/>
    <w:rsid w:val="00615817"/>
    <w:rsid w:val="00616619"/>
    <w:rsid w:val="006213FD"/>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5561"/>
    <w:rsid w:val="00660384"/>
    <w:rsid w:val="006622DF"/>
    <w:rsid w:val="00663278"/>
    <w:rsid w:val="006660CA"/>
    <w:rsid w:val="0066662A"/>
    <w:rsid w:val="00667189"/>
    <w:rsid w:val="006706C7"/>
    <w:rsid w:val="00682A17"/>
    <w:rsid w:val="00692DC9"/>
    <w:rsid w:val="00693276"/>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D20D2"/>
    <w:rsid w:val="006D23D3"/>
    <w:rsid w:val="006D36B8"/>
    <w:rsid w:val="006D36EB"/>
    <w:rsid w:val="006D3B4E"/>
    <w:rsid w:val="006D6823"/>
    <w:rsid w:val="006E2C32"/>
    <w:rsid w:val="006E4A0A"/>
    <w:rsid w:val="006E52CF"/>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31574"/>
    <w:rsid w:val="00732D70"/>
    <w:rsid w:val="007333AF"/>
    <w:rsid w:val="00742352"/>
    <w:rsid w:val="007444E8"/>
    <w:rsid w:val="00745064"/>
    <w:rsid w:val="00745CB9"/>
    <w:rsid w:val="007511F4"/>
    <w:rsid w:val="007526F3"/>
    <w:rsid w:val="00755661"/>
    <w:rsid w:val="007638F8"/>
    <w:rsid w:val="007645DA"/>
    <w:rsid w:val="00764880"/>
    <w:rsid w:val="00765FC1"/>
    <w:rsid w:val="00776D45"/>
    <w:rsid w:val="00777808"/>
    <w:rsid w:val="00780AA0"/>
    <w:rsid w:val="00781600"/>
    <w:rsid w:val="00783083"/>
    <w:rsid w:val="00784003"/>
    <w:rsid w:val="0079596A"/>
    <w:rsid w:val="007959BD"/>
    <w:rsid w:val="00797E02"/>
    <w:rsid w:val="007A14A6"/>
    <w:rsid w:val="007A19C9"/>
    <w:rsid w:val="007A2A1C"/>
    <w:rsid w:val="007A380B"/>
    <w:rsid w:val="007A41EF"/>
    <w:rsid w:val="007A45A3"/>
    <w:rsid w:val="007A5794"/>
    <w:rsid w:val="007B1059"/>
    <w:rsid w:val="007B3676"/>
    <w:rsid w:val="007C115A"/>
    <w:rsid w:val="007C31B8"/>
    <w:rsid w:val="007C4F6B"/>
    <w:rsid w:val="007C5CAB"/>
    <w:rsid w:val="007C7AE9"/>
    <w:rsid w:val="007D2625"/>
    <w:rsid w:val="007D2B79"/>
    <w:rsid w:val="007D58F1"/>
    <w:rsid w:val="007D6558"/>
    <w:rsid w:val="007D77C5"/>
    <w:rsid w:val="007E2071"/>
    <w:rsid w:val="007E6766"/>
    <w:rsid w:val="007E6FB4"/>
    <w:rsid w:val="007F0891"/>
    <w:rsid w:val="007F38A6"/>
    <w:rsid w:val="007F5AFE"/>
    <w:rsid w:val="008021F0"/>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1FCC"/>
    <w:rsid w:val="00852319"/>
    <w:rsid w:val="00852759"/>
    <w:rsid w:val="008556CD"/>
    <w:rsid w:val="00857037"/>
    <w:rsid w:val="00857EE1"/>
    <w:rsid w:val="00862678"/>
    <w:rsid w:val="00864E81"/>
    <w:rsid w:val="00866232"/>
    <w:rsid w:val="00867937"/>
    <w:rsid w:val="00871E47"/>
    <w:rsid w:val="00873BE4"/>
    <w:rsid w:val="008752ED"/>
    <w:rsid w:val="008805D1"/>
    <w:rsid w:val="0088307B"/>
    <w:rsid w:val="008847FC"/>
    <w:rsid w:val="00886F27"/>
    <w:rsid w:val="00890240"/>
    <w:rsid w:val="00892CBF"/>
    <w:rsid w:val="00894164"/>
    <w:rsid w:val="008941ED"/>
    <w:rsid w:val="008A0909"/>
    <w:rsid w:val="008A09BC"/>
    <w:rsid w:val="008A0E6C"/>
    <w:rsid w:val="008A7BB0"/>
    <w:rsid w:val="008B1A2E"/>
    <w:rsid w:val="008B2486"/>
    <w:rsid w:val="008B263E"/>
    <w:rsid w:val="008B287C"/>
    <w:rsid w:val="008B3336"/>
    <w:rsid w:val="008B5CFD"/>
    <w:rsid w:val="008C2367"/>
    <w:rsid w:val="008D0546"/>
    <w:rsid w:val="008D0CFB"/>
    <w:rsid w:val="008D0F10"/>
    <w:rsid w:val="008D2883"/>
    <w:rsid w:val="008D5D79"/>
    <w:rsid w:val="008D7EA4"/>
    <w:rsid w:val="008E0269"/>
    <w:rsid w:val="008E0EEA"/>
    <w:rsid w:val="008E3946"/>
    <w:rsid w:val="008E4AAB"/>
    <w:rsid w:val="008F2714"/>
    <w:rsid w:val="008F2F59"/>
    <w:rsid w:val="008F4225"/>
    <w:rsid w:val="009029A7"/>
    <w:rsid w:val="00902AA0"/>
    <w:rsid w:val="00903614"/>
    <w:rsid w:val="009039CD"/>
    <w:rsid w:val="0090543F"/>
    <w:rsid w:val="00905450"/>
    <w:rsid w:val="00905727"/>
    <w:rsid w:val="00907363"/>
    <w:rsid w:val="00907473"/>
    <w:rsid w:val="00910915"/>
    <w:rsid w:val="00916E42"/>
    <w:rsid w:val="00923D92"/>
    <w:rsid w:val="0092590A"/>
    <w:rsid w:val="00935397"/>
    <w:rsid w:val="00936226"/>
    <w:rsid w:val="0094184D"/>
    <w:rsid w:val="009453FD"/>
    <w:rsid w:val="00945491"/>
    <w:rsid w:val="009510F6"/>
    <w:rsid w:val="00953864"/>
    <w:rsid w:val="00953C8A"/>
    <w:rsid w:val="00955E8B"/>
    <w:rsid w:val="00956116"/>
    <w:rsid w:val="00956268"/>
    <w:rsid w:val="00963DEB"/>
    <w:rsid w:val="00970A11"/>
    <w:rsid w:val="00970E6C"/>
    <w:rsid w:val="00974843"/>
    <w:rsid w:val="00974AAC"/>
    <w:rsid w:val="00974BB1"/>
    <w:rsid w:val="0098141A"/>
    <w:rsid w:val="009912F5"/>
    <w:rsid w:val="00991AFF"/>
    <w:rsid w:val="00995DCE"/>
    <w:rsid w:val="009966F3"/>
    <w:rsid w:val="00996C18"/>
    <w:rsid w:val="009A09CE"/>
    <w:rsid w:val="009A0DC7"/>
    <w:rsid w:val="009A1554"/>
    <w:rsid w:val="009A3A60"/>
    <w:rsid w:val="009A77C1"/>
    <w:rsid w:val="009B2155"/>
    <w:rsid w:val="009B3F3A"/>
    <w:rsid w:val="009C0B50"/>
    <w:rsid w:val="009C0B67"/>
    <w:rsid w:val="009C0C74"/>
    <w:rsid w:val="009C1E6C"/>
    <w:rsid w:val="009C342E"/>
    <w:rsid w:val="009C4684"/>
    <w:rsid w:val="009C5940"/>
    <w:rsid w:val="009C5D8A"/>
    <w:rsid w:val="009D016B"/>
    <w:rsid w:val="009D6906"/>
    <w:rsid w:val="009D697B"/>
    <w:rsid w:val="009E05E4"/>
    <w:rsid w:val="009E2341"/>
    <w:rsid w:val="009E2D4F"/>
    <w:rsid w:val="009E38DB"/>
    <w:rsid w:val="009E58BF"/>
    <w:rsid w:val="009E7E5A"/>
    <w:rsid w:val="009F23B1"/>
    <w:rsid w:val="009F55E5"/>
    <w:rsid w:val="009F6226"/>
    <w:rsid w:val="009F6CD4"/>
    <w:rsid w:val="00A001BF"/>
    <w:rsid w:val="00A00EE6"/>
    <w:rsid w:val="00A0259F"/>
    <w:rsid w:val="00A02CD1"/>
    <w:rsid w:val="00A02EA8"/>
    <w:rsid w:val="00A04525"/>
    <w:rsid w:val="00A05B5E"/>
    <w:rsid w:val="00A0662C"/>
    <w:rsid w:val="00A11803"/>
    <w:rsid w:val="00A12E55"/>
    <w:rsid w:val="00A13280"/>
    <w:rsid w:val="00A1413B"/>
    <w:rsid w:val="00A14E45"/>
    <w:rsid w:val="00A20016"/>
    <w:rsid w:val="00A202ED"/>
    <w:rsid w:val="00A22730"/>
    <w:rsid w:val="00A268B8"/>
    <w:rsid w:val="00A27031"/>
    <w:rsid w:val="00A27E06"/>
    <w:rsid w:val="00A27EC4"/>
    <w:rsid w:val="00A313AE"/>
    <w:rsid w:val="00A31B20"/>
    <w:rsid w:val="00A34ECE"/>
    <w:rsid w:val="00A34F84"/>
    <w:rsid w:val="00A35366"/>
    <w:rsid w:val="00A40AD6"/>
    <w:rsid w:val="00A4372A"/>
    <w:rsid w:val="00A44693"/>
    <w:rsid w:val="00A44E6C"/>
    <w:rsid w:val="00A47B6C"/>
    <w:rsid w:val="00A5106F"/>
    <w:rsid w:val="00A5261E"/>
    <w:rsid w:val="00A52771"/>
    <w:rsid w:val="00A5431C"/>
    <w:rsid w:val="00A57644"/>
    <w:rsid w:val="00A60219"/>
    <w:rsid w:val="00A61D6C"/>
    <w:rsid w:val="00A6210F"/>
    <w:rsid w:val="00A6213C"/>
    <w:rsid w:val="00A621A2"/>
    <w:rsid w:val="00A67D54"/>
    <w:rsid w:val="00A7154D"/>
    <w:rsid w:val="00A717F2"/>
    <w:rsid w:val="00A77017"/>
    <w:rsid w:val="00A81082"/>
    <w:rsid w:val="00A81A43"/>
    <w:rsid w:val="00A84662"/>
    <w:rsid w:val="00AA2393"/>
    <w:rsid w:val="00AA30BF"/>
    <w:rsid w:val="00AB1079"/>
    <w:rsid w:val="00AB198D"/>
    <w:rsid w:val="00AB4C14"/>
    <w:rsid w:val="00AB5418"/>
    <w:rsid w:val="00AB7B41"/>
    <w:rsid w:val="00AC06D8"/>
    <w:rsid w:val="00AC10C5"/>
    <w:rsid w:val="00AC1F0E"/>
    <w:rsid w:val="00AC721C"/>
    <w:rsid w:val="00AD0C89"/>
    <w:rsid w:val="00AD14E6"/>
    <w:rsid w:val="00AD49FB"/>
    <w:rsid w:val="00AD75DD"/>
    <w:rsid w:val="00AE1657"/>
    <w:rsid w:val="00AE21A0"/>
    <w:rsid w:val="00AE24A5"/>
    <w:rsid w:val="00AE2B68"/>
    <w:rsid w:val="00AE2EDF"/>
    <w:rsid w:val="00AE5703"/>
    <w:rsid w:val="00AE7178"/>
    <w:rsid w:val="00AE7E22"/>
    <w:rsid w:val="00AF12AA"/>
    <w:rsid w:val="00AF19F2"/>
    <w:rsid w:val="00AF3666"/>
    <w:rsid w:val="00AF4B53"/>
    <w:rsid w:val="00AF5059"/>
    <w:rsid w:val="00AF5D85"/>
    <w:rsid w:val="00AF622D"/>
    <w:rsid w:val="00B04A2F"/>
    <w:rsid w:val="00B06AAC"/>
    <w:rsid w:val="00B113B3"/>
    <w:rsid w:val="00B13013"/>
    <w:rsid w:val="00B13FC1"/>
    <w:rsid w:val="00B1742C"/>
    <w:rsid w:val="00B17C4A"/>
    <w:rsid w:val="00B20565"/>
    <w:rsid w:val="00B217AD"/>
    <w:rsid w:val="00B22DBF"/>
    <w:rsid w:val="00B238AF"/>
    <w:rsid w:val="00B2765A"/>
    <w:rsid w:val="00B27E27"/>
    <w:rsid w:val="00B30C28"/>
    <w:rsid w:val="00B3171C"/>
    <w:rsid w:val="00B3267C"/>
    <w:rsid w:val="00B3699C"/>
    <w:rsid w:val="00B36AA8"/>
    <w:rsid w:val="00B37187"/>
    <w:rsid w:val="00B378D8"/>
    <w:rsid w:val="00B4023B"/>
    <w:rsid w:val="00B40DB1"/>
    <w:rsid w:val="00B414A4"/>
    <w:rsid w:val="00B45991"/>
    <w:rsid w:val="00B45B07"/>
    <w:rsid w:val="00B538CD"/>
    <w:rsid w:val="00B56821"/>
    <w:rsid w:val="00B57472"/>
    <w:rsid w:val="00B74390"/>
    <w:rsid w:val="00B74C5F"/>
    <w:rsid w:val="00B84AEF"/>
    <w:rsid w:val="00B84F03"/>
    <w:rsid w:val="00B87AD1"/>
    <w:rsid w:val="00B946D7"/>
    <w:rsid w:val="00BA0281"/>
    <w:rsid w:val="00BA55D8"/>
    <w:rsid w:val="00BA6209"/>
    <w:rsid w:val="00BB03F7"/>
    <w:rsid w:val="00BB7C40"/>
    <w:rsid w:val="00BC0DEC"/>
    <w:rsid w:val="00BC2B60"/>
    <w:rsid w:val="00BC449A"/>
    <w:rsid w:val="00BD2FAA"/>
    <w:rsid w:val="00BD3D05"/>
    <w:rsid w:val="00BD4FE4"/>
    <w:rsid w:val="00BD701B"/>
    <w:rsid w:val="00BD7530"/>
    <w:rsid w:val="00BE0075"/>
    <w:rsid w:val="00BE0CA8"/>
    <w:rsid w:val="00BE1A50"/>
    <w:rsid w:val="00BE42F9"/>
    <w:rsid w:val="00BE5026"/>
    <w:rsid w:val="00BE5430"/>
    <w:rsid w:val="00BE6068"/>
    <w:rsid w:val="00BE737D"/>
    <w:rsid w:val="00BF1329"/>
    <w:rsid w:val="00BF4135"/>
    <w:rsid w:val="00BF4D4A"/>
    <w:rsid w:val="00BF54E1"/>
    <w:rsid w:val="00BF5E34"/>
    <w:rsid w:val="00C0050A"/>
    <w:rsid w:val="00C02A15"/>
    <w:rsid w:val="00C034C0"/>
    <w:rsid w:val="00C035CB"/>
    <w:rsid w:val="00C03793"/>
    <w:rsid w:val="00C04C8B"/>
    <w:rsid w:val="00C072F7"/>
    <w:rsid w:val="00C102B8"/>
    <w:rsid w:val="00C13770"/>
    <w:rsid w:val="00C17BC5"/>
    <w:rsid w:val="00C20562"/>
    <w:rsid w:val="00C218AD"/>
    <w:rsid w:val="00C263B3"/>
    <w:rsid w:val="00C33BDA"/>
    <w:rsid w:val="00C36845"/>
    <w:rsid w:val="00C37D42"/>
    <w:rsid w:val="00C420EE"/>
    <w:rsid w:val="00C47C91"/>
    <w:rsid w:val="00C47E78"/>
    <w:rsid w:val="00C5001A"/>
    <w:rsid w:val="00C50C37"/>
    <w:rsid w:val="00C51544"/>
    <w:rsid w:val="00C52C81"/>
    <w:rsid w:val="00C573A2"/>
    <w:rsid w:val="00C57E3C"/>
    <w:rsid w:val="00C61034"/>
    <w:rsid w:val="00C615DB"/>
    <w:rsid w:val="00C67E68"/>
    <w:rsid w:val="00C7379D"/>
    <w:rsid w:val="00C76484"/>
    <w:rsid w:val="00C82053"/>
    <w:rsid w:val="00C857BE"/>
    <w:rsid w:val="00C86DDE"/>
    <w:rsid w:val="00C946C8"/>
    <w:rsid w:val="00C94ECA"/>
    <w:rsid w:val="00C961A2"/>
    <w:rsid w:val="00C96F60"/>
    <w:rsid w:val="00CA192B"/>
    <w:rsid w:val="00CA4C9A"/>
    <w:rsid w:val="00CB10D5"/>
    <w:rsid w:val="00CC0DD5"/>
    <w:rsid w:val="00CC3338"/>
    <w:rsid w:val="00CC545D"/>
    <w:rsid w:val="00CC5BE7"/>
    <w:rsid w:val="00CC73C5"/>
    <w:rsid w:val="00CC7837"/>
    <w:rsid w:val="00CD1484"/>
    <w:rsid w:val="00CD1EB1"/>
    <w:rsid w:val="00CD3C02"/>
    <w:rsid w:val="00CD4AF6"/>
    <w:rsid w:val="00CD5C06"/>
    <w:rsid w:val="00CD6231"/>
    <w:rsid w:val="00CD63D5"/>
    <w:rsid w:val="00CD692F"/>
    <w:rsid w:val="00CE0851"/>
    <w:rsid w:val="00CE6C13"/>
    <w:rsid w:val="00CF0251"/>
    <w:rsid w:val="00CF2197"/>
    <w:rsid w:val="00CF360F"/>
    <w:rsid w:val="00CF650D"/>
    <w:rsid w:val="00CF711B"/>
    <w:rsid w:val="00CF7B0E"/>
    <w:rsid w:val="00D01CC8"/>
    <w:rsid w:val="00D025DF"/>
    <w:rsid w:val="00D05E5F"/>
    <w:rsid w:val="00D1277D"/>
    <w:rsid w:val="00D1481E"/>
    <w:rsid w:val="00D14FFD"/>
    <w:rsid w:val="00D15D78"/>
    <w:rsid w:val="00D21D39"/>
    <w:rsid w:val="00D22ED2"/>
    <w:rsid w:val="00D23BD4"/>
    <w:rsid w:val="00D23D5A"/>
    <w:rsid w:val="00D27E15"/>
    <w:rsid w:val="00D315DE"/>
    <w:rsid w:val="00D336BF"/>
    <w:rsid w:val="00D35827"/>
    <w:rsid w:val="00D4074C"/>
    <w:rsid w:val="00D4533E"/>
    <w:rsid w:val="00D47E28"/>
    <w:rsid w:val="00D527F1"/>
    <w:rsid w:val="00D52E59"/>
    <w:rsid w:val="00D56DF1"/>
    <w:rsid w:val="00D57BFE"/>
    <w:rsid w:val="00D64154"/>
    <w:rsid w:val="00D653D3"/>
    <w:rsid w:val="00D70B38"/>
    <w:rsid w:val="00D71471"/>
    <w:rsid w:val="00D736EF"/>
    <w:rsid w:val="00D767B3"/>
    <w:rsid w:val="00D824F1"/>
    <w:rsid w:val="00D82A7C"/>
    <w:rsid w:val="00D82E9B"/>
    <w:rsid w:val="00D84DE4"/>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4886"/>
    <w:rsid w:val="00DD624E"/>
    <w:rsid w:val="00DD66B3"/>
    <w:rsid w:val="00DD6780"/>
    <w:rsid w:val="00DD7683"/>
    <w:rsid w:val="00DE091E"/>
    <w:rsid w:val="00DE0CBF"/>
    <w:rsid w:val="00DE2A03"/>
    <w:rsid w:val="00DE2CA4"/>
    <w:rsid w:val="00DE3083"/>
    <w:rsid w:val="00DE5353"/>
    <w:rsid w:val="00DE5D44"/>
    <w:rsid w:val="00DE5D5B"/>
    <w:rsid w:val="00DF37B2"/>
    <w:rsid w:val="00DF3D75"/>
    <w:rsid w:val="00DF4D8C"/>
    <w:rsid w:val="00E0260A"/>
    <w:rsid w:val="00E040F8"/>
    <w:rsid w:val="00E118C3"/>
    <w:rsid w:val="00E17704"/>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AD0"/>
    <w:rsid w:val="00E706F4"/>
    <w:rsid w:val="00E70ABC"/>
    <w:rsid w:val="00E72754"/>
    <w:rsid w:val="00E754B3"/>
    <w:rsid w:val="00E75962"/>
    <w:rsid w:val="00E75B22"/>
    <w:rsid w:val="00E854DD"/>
    <w:rsid w:val="00E90895"/>
    <w:rsid w:val="00E920F7"/>
    <w:rsid w:val="00E924CD"/>
    <w:rsid w:val="00E932F4"/>
    <w:rsid w:val="00E966CB"/>
    <w:rsid w:val="00EA09C2"/>
    <w:rsid w:val="00EA5C6C"/>
    <w:rsid w:val="00EB00AB"/>
    <w:rsid w:val="00EB39F5"/>
    <w:rsid w:val="00EB3CE6"/>
    <w:rsid w:val="00EB436F"/>
    <w:rsid w:val="00EB5341"/>
    <w:rsid w:val="00EC0559"/>
    <w:rsid w:val="00EC0B79"/>
    <w:rsid w:val="00EC1A23"/>
    <w:rsid w:val="00EC3FA0"/>
    <w:rsid w:val="00EC4F58"/>
    <w:rsid w:val="00EC5887"/>
    <w:rsid w:val="00EC6AFB"/>
    <w:rsid w:val="00ED58CB"/>
    <w:rsid w:val="00ED6E30"/>
    <w:rsid w:val="00ED7E1B"/>
    <w:rsid w:val="00EE0A29"/>
    <w:rsid w:val="00EE3050"/>
    <w:rsid w:val="00EE4939"/>
    <w:rsid w:val="00EE495F"/>
    <w:rsid w:val="00EE5F42"/>
    <w:rsid w:val="00EE6D59"/>
    <w:rsid w:val="00EE79F4"/>
    <w:rsid w:val="00EE7B86"/>
    <w:rsid w:val="00EF4243"/>
    <w:rsid w:val="00EF4B0B"/>
    <w:rsid w:val="00EF5D02"/>
    <w:rsid w:val="00EF7C15"/>
    <w:rsid w:val="00F00394"/>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5D0C"/>
    <w:rsid w:val="00F3617B"/>
    <w:rsid w:val="00F36F2B"/>
    <w:rsid w:val="00F373B5"/>
    <w:rsid w:val="00F417D9"/>
    <w:rsid w:val="00F50AED"/>
    <w:rsid w:val="00F51B8D"/>
    <w:rsid w:val="00F52BBF"/>
    <w:rsid w:val="00F63B4A"/>
    <w:rsid w:val="00F701FE"/>
    <w:rsid w:val="00F70BBC"/>
    <w:rsid w:val="00F7303D"/>
    <w:rsid w:val="00F73BA8"/>
    <w:rsid w:val="00F76E32"/>
    <w:rsid w:val="00F7799A"/>
    <w:rsid w:val="00F81138"/>
    <w:rsid w:val="00F82207"/>
    <w:rsid w:val="00F8366C"/>
    <w:rsid w:val="00F83BA5"/>
    <w:rsid w:val="00F8471A"/>
    <w:rsid w:val="00F84DE3"/>
    <w:rsid w:val="00F854C9"/>
    <w:rsid w:val="00F90634"/>
    <w:rsid w:val="00F929F1"/>
    <w:rsid w:val="00F932BA"/>
    <w:rsid w:val="00F94E55"/>
    <w:rsid w:val="00F96B5B"/>
    <w:rsid w:val="00F9711D"/>
    <w:rsid w:val="00FA2995"/>
    <w:rsid w:val="00FA3860"/>
    <w:rsid w:val="00FA56D2"/>
    <w:rsid w:val="00FA7132"/>
    <w:rsid w:val="00FA73D4"/>
    <w:rsid w:val="00FB2882"/>
    <w:rsid w:val="00FC0DF5"/>
    <w:rsid w:val="00FC3BD6"/>
    <w:rsid w:val="00FC3EF5"/>
    <w:rsid w:val="00FC491A"/>
    <w:rsid w:val="00FC49C8"/>
    <w:rsid w:val="00FC4BD2"/>
    <w:rsid w:val="00FC769C"/>
    <w:rsid w:val="00FC7E4B"/>
    <w:rsid w:val="00FD2286"/>
    <w:rsid w:val="00FD6824"/>
    <w:rsid w:val="00FD74B2"/>
    <w:rsid w:val="00FE38BD"/>
    <w:rsid w:val="00FE6079"/>
    <w:rsid w:val="00FF0FAB"/>
    <w:rsid w:val="00FF194B"/>
    <w:rsid w:val="00FF1DCD"/>
    <w:rsid w:val="00FF46B8"/>
    <w:rsid w:val="00FF5C93"/>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8F4B8880-9850-447B-8E08-A810A420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684"/>
    <w:pPr>
      <w:spacing w:after="240" w:line="276" w:lineRule="auto"/>
      <w:ind w:left="1418" w:right="-57"/>
      <w:jc w:val="both"/>
    </w:pPr>
    <w:rPr>
      <w:lang w:val="en-GB"/>
    </w:rPr>
  </w:style>
  <w:style w:type="paragraph" w:styleId="Heading1">
    <w:name w:val="heading 1"/>
    <w:basedOn w:val="Normal"/>
    <w:next w:val="Normal"/>
    <w:link w:val="Heading1Char"/>
    <w:autoRedefine/>
    <w:qFormat/>
    <w:rsid w:val="009C468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C468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9C468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9C468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9C468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9C468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C4684"/>
    <w:pPr>
      <w:spacing w:after="0"/>
      <w:ind w:left="0"/>
      <w:outlineLvl w:val="6"/>
    </w:pPr>
    <w:rPr>
      <w:i/>
      <w:iCs/>
    </w:rPr>
  </w:style>
  <w:style w:type="paragraph" w:styleId="Heading8">
    <w:name w:val="heading 8"/>
    <w:basedOn w:val="Normal"/>
    <w:next w:val="Normal"/>
    <w:link w:val="Heading8Char"/>
    <w:uiPriority w:val="9"/>
    <w:semiHidden/>
    <w:qFormat/>
    <w:rsid w:val="009C4684"/>
    <w:pPr>
      <w:numPr>
        <w:ilvl w:val="7"/>
        <w:numId w:val="5"/>
      </w:numPr>
      <w:spacing w:after="0"/>
      <w:outlineLvl w:val="7"/>
    </w:pPr>
  </w:style>
  <w:style w:type="paragraph" w:styleId="Heading9">
    <w:name w:val="heading 9"/>
    <w:basedOn w:val="Normal"/>
    <w:next w:val="Normal"/>
    <w:link w:val="Heading9Char"/>
    <w:uiPriority w:val="9"/>
    <w:semiHidden/>
    <w:qFormat/>
    <w:rsid w:val="009C4684"/>
    <w:pPr>
      <w:spacing w:after="0"/>
      <w:ind w:left="1584" w:hanging="1584"/>
      <w:outlineLvl w:val="8"/>
    </w:pPr>
    <w:rPr>
      <w:i/>
      <w:iCs/>
      <w:spacing w:val="5"/>
    </w:rPr>
  </w:style>
  <w:style w:type="character" w:default="1" w:styleId="DefaultParagraphFont">
    <w:name w:val="Default Paragraph Font"/>
    <w:uiPriority w:val="1"/>
    <w:semiHidden/>
    <w:unhideWhenUsed/>
    <w:rsid w:val="009C468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C4684"/>
  </w:style>
  <w:style w:type="character" w:customStyle="1" w:styleId="Heading1Char">
    <w:name w:val="Heading 1 Char"/>
    <w:link w:val="Heading1"/>
    <w:rsid w:val="009C4684"/>
    <w:rPr>
      <w:b/>
      <w:bCs/>
      <w:caps/>
      <w:u w:val="single"/>
      <w:lang w:val="en-GB"/>
    </w:rPr>
  </w:style>
  <w:style w:type="character" w:customStyle="1" w:styleId="Heading2Char">
    <w:name w:val="Heading 2 Char"/>
    <w:link w:val="Heading2"/>
    <w:rsid w:val="009C4684"/>
    <w:rPr>
      <w:bCs/>
      <w:caps/>
      <w:u w:val="single"/>
      <w:lang w:val="en-GB"/>
    </w:rPr>
  </w:style>
  <w:style w:type="character" w:customStyle="1" w:styleId="Heading3Char">
    <w:name w:val="Heading 3 Char"/>
    <w:link w:val="Heading3"/>
    <w:rsid w:val="009C4684"/>
    <w:rPr>
      <w:bCs/>
      <w:u w:val="single"/>
      <w:lang w:val="en-GB"/>
    </w:rPr>
  </w:style>
  <w:style w:type="character" w:customStyle="1" w:styleId="Heading4Char">
    <w:name w:val="Heading 4 Char"/>
    <w:link w:val="Heading4"/>
    <w:rsid w:val="009C4684"/>
    <w:rPr>
      <w:bCs/>
      <w:i/>
      <w:iCs/>
      <w:lang w:val="en-GB"/>
    </w:rPr>
  </w:style>
  <w:style w:type="character" w:customStyle="1" w:styleId="Heading5Char">
    <w:name w:val="Heading 5 Char"/>
    <w:link w:val="Heading5"/>
    <w:rsid w:val="009C4684"/>
    <w:rPr>
      <w:bCs/>
      <w:color w:val="000000"/>
      <w:lang w:val="en-GB"/>
    </w:rPr>
  </w:style>
  <w:style w:type="character" w:customStyle="1" w:styleId="Heading6Char">
    <w:name w:val="Heading 6 Char"/>
    <w:link w:val="Heading6"/>
    <w:uiPriority w:val="59"/>
    <w:semiHidden/>
    <w:rsid w:val="009C4684"/>
    <w:rPr>
      <w:b/>
      <w:bCs/>
      <w:i/>
      <w:iCs/>
      <w:color w:val="7F7F7F"/>
      <w:lang w:val="en-GB"/>
    </w:rPr>
  </w:style>
  <w:style w:type="character" w:customStyle="1" w:styleId="Heading7Char">
    <w:name w:val="Heading 7 Char"/>
    <w:link w:val="Heading7"/>
    <w:uiPriority w:val="9"/>
    <w:semiHidden/>
    <w:rsid w:val="009C4684"/>
    <w:rPr>
      <w:i/>
      <w:iCs/>
      <w:lang w:val="en-GB"/>
    </w:rPr>
  </w:style>
  <w:style w:type="character" w:customStyle="1" w:styleId="Heading8Char">
    <w:name w:val="Heading 8 Char"/>
    <w:link w:val="Heading8"/>
    <w:uiPriority w:val="9"/>
    <w:semiHidden/>
    <w:rsid w:val="009C4684"/>
    <w:rPr>
      <w:lang w:val="en-GB"/>
    </w:rPr>
  </w:style>
  <w:style w:type="character" w:customStyle="1" w:styleId="Heading9Char">
    <w:name w:val="Heading 9 Char"/>
    <w:link w:val="Heading9"/>
    <w:uiPriority w:val="9"/>
    <w:semiHidden/>
    <w:rsid w:val="009C4684"/>
    <w:rPr>
      <w:i/>
      <w:iCs/>
      <w:spacing w:val="5"/>
      <w:lang w:val="en-GB"/>
    </w:rPr>
  </w:style>
  <w:style w:type="paragraph" w:styleId="Title">
    <w:name w:val="Title"/>
    <w:aliases w:val="Title Bold"/>
    <w:basedOn w:val="Normal"/>
    <w:next w:val="Normal"/>
    <w:link w:val="TitleChar"/>
    <w:qFormat/>
    <w:rsid w:val="009C468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C4684"/>
    <w:rPr>
      <w:b/>
      <w:caps/>
      <w:spacing w:val="5"/>
      <w:u w:val="single"/>
      <w:lang w:val="en-GB"/>
    </w:rPr>
  </w:style>
  <w:style w:type="paragraph" w:styleId="Subtitle">
    <w:name w:val="Subtitle"/>
    <w:basedOn w:val="Normal"/>
    <w:next w:val="Normal"/>
    <w:link w:val="SubtitleChar"/>
    <w:qFormat/>
    <w:rsid w:val="009C4684"/>
    <w:pPr>
      <w:spacing w:after="600"/>
    </w:pPr>
    <w:rPr>
      <w:i/>
      <w:iCs/>
      <w:spacing w:val="13"/>
      <w:sz w:val="24"/>
      <w:szCs w:val="24"/>
    </w:rPr>
  </w:style>
  <w:style w:type="character" w:customStyle="1" w:styleId="SubtitleChar">
    <w:name w:val="Subtitle Char"/>
    <w:link w:val="Subtitle"/>
    <w:rsid w:val="009C4684"/>
    <w:rPr>
      <w:i/>
      <w:iCs/>
      <w:spacing w:val="13"/>
      <w:sz w:val="24"/>
      <w:szCs w:val="24"/>
      <w:lang w:val="en-GB"/>
    </w:rPr>
  </w:style>
  <w:style w:type="paragraph" w:customStyle="1" w:styleId="CoverPageTitle">
    <w:name w:val="Cover Page Title"/>
    <w:basedOn w:val="Normal"/>
    <w:link w:val="CoverPageTitleChar"/>
    <w:qFormat/>
    <w:rsid w:val="009C4684"/>
    <w:pPr>
      <w:spacing w:line="360" w:lineRule="auto"/>
      <w:ind w:left="1701" w:right="1650"/>
      <w:jc w:val="center"/>
    </w:pPr>
    <w:rPr>
      <w:rFonts w:cs="Arial"/>
      <w:b/>
      <w:sz w:val="28"/>
      <w:szCs w:val="28"/>
    </w:rPr>
  </w:style>
  <w:style w:type="character" w:customStyle="1" w:styleId="CoverPageTitleChar">
    <w:name w:val="Cover Page Title Char"/>
    <w:link w:val="CoverPageTitle"/>
    <w:rsid w:val="009C4684"/>
    <w:rPr>
      <w:rFonts w:cs="Arial"/>
      <w:b/>
      <w:sz w:val="28"/>
      <w:szCs w:val="28"/>
      <w:lang w:val="en-GB"/>
    </w:rPr>
  </w:style>
  <w:style w:type="paragraph" w:styleId="ListParagraph">
    <w:name w:val="List Paragraph"/>
    <w:basedOn w:val="Normal"/>
    <w:link w:val="ListParagraphChar"/>
    <w:uiPriority w:val="34"/>
    <w:rsid w:val="009C4684"/>
    <w:pPr>
      <w:ind w:left="720"/>
      <w:contextualSpacing/>
    </w:pPr>
  </w:style>
  <w:style w:type="character" w:customStyle="1" w:styleId="ListParagraphChar">
    <w:name w:val="List Paragraph Char"/>
    <w:link w:val="ListParagraph"/>
    <w:uiPriority w:val="34"/>
    <w:rsid w:val="009C4684"/>
    <w:rPr>
      <w:lang w:val="en-GB"/>
    </w:rPr>
  </w:style>
  <w:style w:type="table" w:styleId="TableGrid">
    <w:name w:val="Table Grid"/>
    <w:basedOn w:val="TableNormal"/>
    <w:uiPriority w:val="59"/>
    <w:rsid w:val="009C46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46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84"/>
    <w:rPr>
      <w:rFonts w:ascii="Tahoma" w:hAnsi="Tahoma" w:cs="Tahoma"/>
      <w:sz w:val="16"/>
      <w:szCs w:val="16"/>
      <w:lang w:val="en-GB"/>
    </w:rPr>
  </w:style>
  <w:style w:type="paragraph" w:customStyle="1" w:styleId="FigureTitle">
    <w:name w:val="Figure Title"/>
    <w:basedOn w:val="Normal"/>
    <w:link w:val="FigureTitleChar"/>
    <w:qFormat/>
    <w:rsid w:val="009C4684"/>
    <w:pPr>
      <w:keepNext/>
      <w:keepLines/>
      <w:spacing w:before="240" w:after="80"/>
      <w:jc w:val="center"/>
    </w:pPr>
    <w:rPr>
      <w:b/>
      <w:caps/>
      <w:u w:val="single"/>
    </w:rPr>
  </w:style>
  <w:style w:type="paragraph" w:styleId="TOC1">
    <w:name w:val="toc 1"/>
    <w:basedOn w:val="Normal"/>
    <w:next w:val="Normal"/>
    <w:autoRedefine/>
    <w:uiPriority w:val="39"/>
    <w:unhideWhenUsed/>
    <w:rsid w:val="009C4684"/>
    <w:pPr>
      <w:spacing w:after="100"/>
      <w:ind w:left="0"/>
    </w:pPr>
    <w:rPr>
      <w:caps/>
    </w:rPr>
  </w:style>
  <w:style w:type="paragraph" w:styleId="TOC2">
    <w:name w:val="toc 2"/>
    <w:basedOn w:val="Normal"/>
    <w:next w:val="Normal"/>
    <w:autoRedefine/>
    <w:uiPriority w:val="39"/>
    <w:unhideWhenUsed/>
    <w:rsid w:val="009C468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C4684"/>
    <w:pPr>
      <w:spacing w:after="100"/>
      <w:ind w:left="0"/>
    </w:pPr>
  </w:style>
  <w:style w:type="paragraph" w:styleId="TOC4">
    <w:name w:val="toc 4"/>
    <w:basedOn w:val="Normal"/>
    <w:next w:val="Normal"/>
    <w:autoRedefine/>
    <w:uiPriority w:val="39"/>
    <w:unhideWhenUsed/>
    <w:rsid w:val="009C4684"/>
    <w:pPr>
      <w:spacing w:after="100"/>
      <w:ind w:left="0"/>
    </w:pPr>
  </w:style>
  <w:style w:type="paragraph" w:styleId="TOC5">
    <w:name w:val="toc 5"/>
    <w:basedOn w:val="Normal"/>
    <w:next w:val="Normal"/>
    <w:autoRedefine/>
    <w:uiPriority w:val="39"/>
    <w:unhideWhenUsed/>
    <w:rsid w:val="009C4684"/>
    <w:pPr>
      <w:spacing w:after="100"/>
      <w:ind w:left="0"/>
    </w:pPr>
  </w:style>
  <w:style w:type="paragraph" w:customStyle="1" w:styleId="Dashlist">
    <w:name w:val="Dash list"/>
    <w:basedOn w:val="Normal"/>
    <w:link w:val="DashlistChar"/>
    <w:qFormat/>
    <w:rsid w:val="009C4684"/>
    <w:pPr>
      <w:numPr>
        <w:numId w:val="3"/>
      </w:numPr>
      <w:spacing w:after="0" w:line="240" w:lineRule="auto"/>
      <w:ind w:left="1777" w:right="0"/>
    </w:pPr>
  </w:style>
  <w:style w:type="character" w:customStyle="1" w:styleId="DashlistChar">
    <w:name w:val="Dash list Char"/>
    <w:link w:val="Dashlist"/>
    <w:rsid w:val="009C4684"/>
    <w:rPr>
      <w:lang w:val="en-GB"/>
    </w:rPr>
  </w:style>
  <w:style w:type="paragraph" w:customStyle="1" w:styleId="Bodyjustified">
    <w:name w:val="Body justified"/>
    <w:link w:val="BodyjustifiedChar"/>
    <w:uiPriority w:val="99"/>
    <w:rsid w:val="009C468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C4684"/>
    <w:rPr>
      <w:rFonts w:eastAsia="Arial" w:cs="Helvetica"/>
      <w:color w:val="000000"/>
      <w:w w:val="0"/>
      <w:lang w:val="en-GB"/>
    </w:rPr>
  </w:style>
  <w:style w:type="paragraph" w:customStyle="1" w:styleId="BulletList">
    <w:name w:val="Bullet List"/>
    <w:basedOn w:val="ListParagraph"/>
    <w:link w:val="BulletListChar"/>
    <w:qFormat/>
    <w:rsid w:val="009C4684"/>
    <w:pPr>
      <w:numPr>
        <w:numId w:val="4"/>
      </w:numPr>
      <w:ind w:left="1777" w:right="0"/>
    </w:pPr>
  </w:style>
  <w:style w:type="character" w:customStyle="1" w:styleId="BulletListChar">
    <w:name w:val="Bullet List Char"/>
    <w:link w:val="BulletList"/>
    <w:rsid w:val="009C4684"/>
    <w:rPr>
      <w:lang w:val="en-GB"/>
    </w:rPr>
  </w:style>
  <w:style w:type="paragraph" w:customStyle="1" w:styleId="numericallist">
    <w:name w:val="numerical list"/>
    <w:basedOn w:val="Normal"/>
    <w:link w:val="numericallistChar"/>
    <w:qFormat/>
    <w:rsid w:val="009C4684"/>
    <w:pPr>
      <w:numPr>
        <w:ilvl w:val="6"/>
        <w:numId w:val="5"/>
      </w:numPr>
      <w:spacing w:after="0" w:line="240" w:lineRule="auto"/>
    </w:pPr>
  </w:style>
  <w:style w:type="character" w:customStyle="1" w:styleId="numericallistChar">
    <w:name w:val="numerical list Char"/>
    <w:link w:val="numericallist"/>
    <w:rsid w:val="009C4684"/>
    <w:rPr>
      <w:lang w:val="en-GB"/>
    </w:rPr>
  </w:style>
  <w:style w:type="character" w:styleId="PlaceholderText">
    <w:name w:val="Placeholder Text"/>
    <w:basedOn w:val="DefaultParagraphFont"/>
    <w:uiPriority w:val="99"/>
    <w:semiHidden/>
    <w:rsid w:val="009C4684"/>
    <w:rPr>
      <w:color w:val="808080"/>
    </w:rPr>
  </w:style>
  <w:style w:type="paragraph" w:customStyle="1" w:styleId="Leftalign">
    <w:name w:val="Left align"/>
    <w:basedOn w:val="Normal"/>
    <w:link w:val="LeftalignChar"/>
    <w:qFormat/>
    <w:rsid w:val="009C4684"/>
    <w:pPr>
      <w:spacing w:after="0" w:line="240" w:lineRule="auto"/>
      <w:ind w:left="0" w:right="0"/>
    </w:pPr>
    <w:rPr>
      <w:rFonts w:eastAsia="Arial" w:cs="Arial"/>
    </w:rPr>
  </w:style>
  <w:style w:type="character" w:customStyle="1" w:styleId="LeftalignChar">
    <w:name w:val="Left align Char"/>
    <w:link w:val="Leftalign"/>
    <w:rsid w:val="009C4684"/>
    <w:rPr>
      <w:rFonts w:eastAsia="Arial" w:cs="Arial"/>
      <w:lang w:val="en-GB"/>
    </w:rPr>
  </w:style>
  <w:style w:type="character" w:styleId="Hyperlink">
    <w:name w:val="Hyperlink"/>
    <w:basedOn w:val="DefaultParagraphFont"/>
    <w:rsid w:val="009C4684"/>
    <w:rPr>
      <w:color w:val="0000FF" w:themeColor="hyperlink"/>
      <w:u w:val="none"/>
    </w:rPr>
  </w:style>
  <w:style w:type="character" w:customStyle="1" w:styleId="FigureTitleChar">
    <w:name w:val="Figure Title Char"/>
    <w:basedOn w:val="DefaultParagraphFont"/>
    <w:link w:val="FigureTitle"/>
    <w:rsid w:val="009C4684"/>
    <w:rPr>
      <w:b/>
      <w:caps/>
      <w:u w:val="single"/>
      <w:lang w:val="en-GB"/>
    </w:rPr>
  </w:style>
  <w:style w:type="paragraph" w:customStyle="1" w:styleId="BASEDON">
    <w:name w:val="BASED ON"/>
    <w:basedOn w:val="CoverPageTitle"/>
    <w:link w:val="BASEDONChar"/>
    <w:qFormat/>
    <w:rsid w:val="009C4684"/>
    <w:pPr>
      <w:spacing w:before="360" w:after="480"/>
    </w:pPr>
    <w:rPr>
      <w:caps/>
    </w:rPr>
  </w:style>
  <w:style w:type="character" w:customStyle="1" w:styleId="BASEDONChar">
    <w:name w:val="BASED ON Char"/>
    <w:link w:val="BASEDON"/>
    <w:rsid w:val="009C4684"/>
    <w:rPr>
      <w:rFonts w:cs="Arial"/>
      <w:b/>
      <w:caps/>
      <w:sz w:val="28"/>
      <w:szCs w:val="28"/>
      <w:lang w:val="en-GB"/>
    </w:rPr>
  </w:style>
  <w:style w:type="paragraph" w:customStyle="1" w:styleId="NOTES">
    <w:name w:val="NOTES"/>
    <w:link w:val="NOTESChar"/>
    <w:qFormat/>
    <w:rsid w:val="009C4684"/>
    <w:pPr>
      <w:keepNext/>
      <w:spacing w:before="240"/>
      <w:ind w:firstLine="1440"/>
    </w:pPr>
    <w:rPr>
      <w:rFonts w:eastAsia="Arial" w:cs="Helvetica"/>
      <w:b/>
      <w:caps/>
      <w:color w:val="000000"/>
      <w:u w:val="single"/>
      <w:lang w:val="en-GB"/>
    </w:rPr>
  </w:style>
  <w:style w:type="character" w:customStyle="1" w:styleId="NOTESChar">
    <w:name w:val="NOTES Char"/>
    <w:link w:val="NOTES"/>
    <w:rsid w:val="009C4684"/>
    <w:rPr>
      <w:rFonts w:eastAsia="Arial" w:cs="Helvetica"/>
      <w:b/>
      <w:caps/>
      <w:color w:val="000000"/>
      <w:u w:val="single"/>
      <w:lang w:val="en-GB"/>
    </w:rPr>
  </w:style>
  <w:style w:type="paragraph" w:customStyle="1" w:styleId="TableTitle">
    <w:name w:val="Table Title"/>
    <w:basedOn w:val="BodyText"/>
    <w:link w:val="TableTitleChar"/>
    <w:qFormat/>
    <w:rsid w:val="009C468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C468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C4684"/>
    <w:rPr>
      <w:lang w:val="fr-FR" w:eastAsia="fr-FR"/>
    </w:rPr>
  </w:style>
  <w:style w:type="character" w:customStyle="1" w:styleId="TableTitleChar">
    <w:name w:val="Table Title Char"/>
    <w:link w:val="TableTitle"/>
    <w:rsid w:val="009C4684"/>
    <w:rPr>
      <w:b/>
      <w:caps/>
      <w:u w:val="single"/>
      <w:lang w:eastAsia="fr-FR"/>
    </w:rPr>
  </w:style>
  <w:style w:type="paragraph" w:customStyle="1" w:styleId="Bullet2">
    <w:name w:val="Bullet 2"/>
    <w:qFormat/>
    <w:rsid w:val="009C4684"/>
    <w:pPr>
      <w:numPr>
        <w:numId w:val="6"/>
      </w:numPr>
      <w:ind w:left="2344"/>
    </w:pPr>
    <w:rPr>
      <w:lang w:val="en-GB"/>
    </w:rPr>
  </w:style>
  <w:style w:type="paragraph" w:customStyle="1" w:styleId="Aligncenter">
    <w:name w:val="Align center"/>
    <w:basedOn w:val="Bodyjustified"/>
    <w:link w:val="AligncenterChar"/>
    <w:qFormat/>
    <w:rsid w:val="009C4684"/>
    <w:pPr>
      <w:keepNext/>
    </w:pPr>
  </w:style>
  <w:style w:type="character" w:customStyle="1" w:styleId="AligncenterChar">
    <w:name w:val="Align center Char"/>
    <w:link w:val="Aligncenter"/>
    <w:rsid w:val="009C4684"/>
    <w:rPr>
      <w:rFonts w:eastAsia="Arial" w:cs="Helvetica"/>
      <w:color w:val="000000"/>
      <w:w w:val="0"/>
      <w:lang w:val="en-GB"/>
    </w:rPr>
  </w:style>
  <w:style w:type="paragraph" w:customStyle="1" w:styleId="alphabeticallist">
    <w:name w:val="alphabetical list"/>
    <w:basedOn w:val="BodyText"/>
    <w:link w:val="alphabeticallistChar"/>
    <w:qFormat/>
    <w:rsid w:val="009C4684"/>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C4684"/>
    <w:rPr>
      <w:lang w:val="en-GB" w:eastAsia="fr-FR"/>
    </w:rPr>
  </w:style>
  <w:style w:type="paragraph" w:styleId="ListNumber">
    <w:name w:val="List Number"/>
    <w:basedOn w:val="Normal"/>
    <w:uiPriority w:val="99"/>
    <w:semiHidden/>
    <w:unhideWhenUsed/>
    <w:rsid w:val="009C4684"/>
    <w:pPr>
      <w:numPr>
        <w:numId w:val="1"/>
      </w:numPr>
      <w:contextualSpacing/>
    </w:pPr>
  </w:style>
  <w:style w:type="paragraph" w:styleId="ListNumber2">
    <w:name w:val="List Number 2"/>
    <w:basedOn w:val="Normal"/>
    <w:uiPriority w:val="99"/>
    <w:semiHidden/>
    <w:unhideWhenUsed/>
    <w:rsid w:val="009C4684"/>
    <w:pPr>
      <w:numPr>
        <w:numId w:val="2"/>
      </w:numPr>
      <w:contextualSpacing/>
    </w:pPr>
  </w:style>
  <w:style w:type="paragraph" w:customStyle="1" w:styleId="Title2">
    <w:name w:val="Title 2"/>
    <w:basedOn w:val="Normal"/>
    <w:link w:val="Title2Char"/>
    <w:qFormat/>
    <w:rsid w:val="009C468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C4684"/>
    <w:rPr>
      <w:caps/>
      <w:u w:val="single"/>
      <w:lang w:val="en-GB"/>
    </w:rPr>
  </w:style>
  <w:style w:type="paragraph" w:customStyle="1" w:styleId="NB">
    <w:name w:val="N.B."/>
    <w:link w:val="NBChar"/>
    <w:qFormat/>
    <w:rsid w:val="009C4684"/>
    <w:pPr>
      <w:keepNext/>
      <w:spacing w:before="240"/>
      <w:ind w:left="1418"/>
    </w:pPr>
    <w:rPr>
      <w:b/>
      <w:caps/>
      <w:u w:val="single"/>
      <w:lang w:val="en-GB"/>
    </w:rPr>
  </w:style>
  <w:style w:type="character" w:customStyle="1" w:styleId="NBChar">
    <w:name w:val="N.B. Char"/>
    <w:basedOn w:val="DefaultParagraphFont"/>
    <w:link w:val="NB"/>
    <w:rsid w:val="009C4684"/>
    <w:rPr>
      <w:b/>
      <w:caps/>
      <w:u w:val="single"/>
      <w:lang w:val="en-GB"/>
    </w:rPr>
  </w:style>
  <w:style w:type="paragraph" w:customStyle="1" w:styleId="AppendixTitle">
    <w:name w:val="Appendix Title"/>
    <w:basedOn w:val="Normal"/>
    <w:qFormat/>
    <w:rsid w:val="009C4684"/>
    <w:pPr>
      <w:keepNext/>
      <w:keepLines/>
      <w:spacing w:after="0"/>
      <w:jc w:val="center"/>
    </w:pPr>
    <w:rPr>
      <w:b/>
      <w:caps/>
      <w:spacing w:val="5"/>
      <w:u w:val="single"/>
    </w:rPr>
  </w:style>
  <w:style w:type="paragraph" w:styleId="Header">
    <w:name w:val="header"/>
    <w:basedOn w:val="Normal"/>
    <w:link w:val="HeaderChar"/>
    <w:uiPriority w:val="99"/>
    <w:unhideWhenUsed/>
    <w:rsid w:val="009C468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C4684"/>
    <w:rPr>
      <w:lang w:val="en-GB"/>
    </w:rPr>
  </w:style>
  <w:style w:type="paragraph" w:styleId="Footer">
    <w:name w:val="footer"/>
    <w:basedOn w:val="Normal"/>
    <w:link w:val="FooterChar"/>
    <w:uiPriority w:val="99"/>
    <w:unhideWhenUsed/>
    <w:rsid w:val="009C46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4684"/>
    <w:rPr>
      <w:lang w:val="en-GB"/>
    </w:rPr>
  </w:style>
  <w:style w:type="paragraph" w:customStyle="1" w:styleId="Rightalign">
    <w:name w:val="Right align"/>
    <w:basedOn w:val="Normal"/>
    <w:link w:val="RightalignChar"/>
    <w:qFormat/>
    <w:rsid w:val="009C4684"/>
    <w:pPr>
      <w:spacing w:after="0" w:line="240" w:lineRule="auto"/>
      <w:ind w:left="0" w:right="0"/>
    </w:pPr>
    <w:rPr>
      <w:rFonts w:eastAsia="Arial" w:cs="Arial"/>
    </w:rPr>
  </w:style>
  <w:style w:type="character" w:customStyle="1" w:styleId="RightalignChar">
    <w:name w:val="Right align Char"/>
    <w:link w:val="Rightalign"/>
    <w:rsid w:val="009C4684"/>
    <w:rPr>
      <w:rFonts w:eastAsia="Arial" w:cs="Arial"/>
      <w:lang w:val="en-GB"/>
    </w:rPr>
  </w:style>
  <w:style w:type="numbering" w:customStyle="1" w:styleId="NoList1">
    <w:name w:val="No List1"/>
    <w:next w:val="NoList"/>
    <w:uiPriority w:val="99"/>
    <w:semiHidden/>
    <w:unhideWhenUsed/>
    <w:rsid w:val="009C4684"/>
  </w:style>
  <w:style w:type="paragraph" w:customStyle="1" w:styleId="Tableofcontents">
    <w:name w:val="Table of contents"/>
    <w:basedOn w:val="Normal"/>
    <w:link w:val="TableofcontentsChar"/>
    <w:qFormat/>
    <w:rsid w:val="009C468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C4684"/>
    <w:rPr>
      <w:b/>
      <w:bCs/>
      <w:caps/>
      <w:u w:val="single"/>
      <w:lang w:val="en-GB" w:bidi="en-US"/>
    </w:rPr>
  </w:style>
  <w:style w:type="paragraph" w:customStyle="1" w:styleId="superscript">
    <w:name w:val="superscript"/>
    <w:basedOn w:val="Normal"/>
    <w:link w:val="superscriptChar"/>
    <w:qFormat/>
    <w:rsid w:val="009C4684"/>
    <w:pPr>
      <w:spacing w:after="0" w:line="240" w:lineRule="auto"/>
      <w:ind w:left="0" w:right="0"/>
    </w:pPr>
    <w:rPr>
      <w:vertAlign w:val="superscript"/>
    </w:rPr>
  </w:style>
  <w:style w:type="character" w:customStyle="1" w:styleId="superscriptChar">
    <w:name w:val="superscript Char"/>
    <w:link w:val="superscript"/>
    <w:rsid w:val="009C4684"/>
    <w:rPr>
      <w:vertAlign w:val="superscript"/>
      <w:lang w:val="en-GB"/>
    </w:rPr>
  </w:style>
  <w:style w:type="paragraph" w:customStyle="1" w:styleId="subscript">
    <w:name w:val="subscript"/>
    <w:basedOn w:val="Normal"/>
    <w:link w:val="subscriptChar"/>
    <w:qFormat/>
    <w:rsid w:val="009C4684"/>
    <w:pPr>
      <w:spacing w:after="0" w:line="240" w:lineRule="auto"/>
      <w:ind w:left="0" w:right="0"/>
    </w:pPr>
    <w:rPr>
      <w:vertAlign w:val="subscript"/>
    </w:rPr>
  </w:style>
  <w:style w:type="character" w:customStyle="1" w:styleId="subscriptChar">
    <w:name w:val="subscript Char"/>
    <w:link w:val="subscript"/>
    <w:rsid w:val="009C4684"/>
    <w:rPr>
      <w:vertAlign w:val="subscript"/>
      <w:lang w:val="en-GB"/>
    </w:rPr>
  </w:style>
  <w:style w:type="numbering" w:customStyle="1" w:styleId="NoList2">
    <w:name w:val="No List2"/>
    <w:next w:val="NoList"/>
    <w:uiPriority w:val="99"/>
    <w:semiHidden/>
    <w:unhideWhenUsed/>
    <w:rsid w:val="009C4684"/>
  </w:style>
  <w:style w:type="numbering" w:customStyle="1" w:styleId="NoList11">
    <w:name w:val="No List11"/>
    <w:next w:val="NoList"/>
    <w:uiPriority w:val="99"/>
    <w:semiHidden/>
    <w:unhideWhenUsed/>
    <w:rsid w:val="009C4684"/>
  </w:style>
  <w:style w:type="paragraph" w:customStyle="1" w:styleId="rightindent">
    <w:name w:val="right indent"/>
    <w:basedOn w:val="Rightalign"/>
    <w:link w:val="rightindentChar"/>
    <w:qFormat/>
    <w:rsid w:val="009C4684"/>
    <w:pPr>
      <w:tabs>
        <w:tab w:val="left" w:pos="7920"/>
      </w:tabs>
    </w:pPr>
  </w:style>
  <w:style w:type="character" w:customStyle="1" w:styleId="rightindentChar">
    <w:name w:val="right indent Char"/>
    <w:link w:val="rightindent"/>
    <w:rsid w:val="009C4684"/>
    <w:rPr>
      <w:rFonts w:eastAsia="Arial" w:cs="Arial"/>
      <w:lang w:val="en-GB"/>
    </w:rPr>
  </w:style>
  <w:style w:type="paragraph" w:styleId="TOCHeading">
    <w:name w:val="TOC Heading"/>
    <w:basedOn w:val="Heading1"/>
    <w:next w:val="Normal"/>
    <w:link w:val="TOCHeadingChar"/>
    <w:uiPriority w:val="39"/>
    <w:semiHidden/>
    <w:unhideWhenUsed/>
    <w:qFormat/>
    <w:rsid w:val="009C468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C468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C4684"/>
    <w:pPr>
      <w:numPr>
        <w:numId w:val="7"/>
      </w:numPr>
      <w:ind w:left="2344"/>
    </w:pPr>
    <w:rPr>
      <w:lang w:val="en-GB"/>
    </w:rPr>
  </w:style>
  <w:style w:type="paragraph" w:customStyle="1" w:styleId="numericalroman">
    <w:name w:val="numerical roman"/>
    <w:basedOn w:val="ListParagraph"/>
    <w:qFormat/>
    <w:rsid w:val="009C4684"/>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9C468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C4684"/>
    <w:rPr>
      <w:color w:val="800080" w:themeColor="followedHyperlink"/>
      <w:u w:val="single"/>
    </w:rPr>
  </w:style>
  <w:style w:type="character" w:styleId="BookTitle">
    <w:name w:val="Book Title"/>
    <w:basedOn w:val="DefaultParagraphFont"/>
    <w:uiPriority w:val="99"/>
    <w:rsid w:val="009C4684"/>
    <w:rPr>
      <w:b/>
      <w:bCs/>
      <w:i/>
      <w:iCs/>
      <w:spacing w:val="5"/>
    </w:rPr>
  </w:style>
  <w:style w:type="character" w:styleId="Emphasis">
    <w:name w:val="Emphasis"/>
    <w:basedOn w:val="DefaultParagraphFont"/>
    <w:uiPriority w:val="20"/>
    <w:rsid w:val="009C4684"/>
    <w:rPr>
      <w:i/>
      <w:iCs/>
    </w:rPr>
  </w:style>
  <w:style w:type="character" w:styleId="IntenseEmphasis">
    <w:name w:val="Intense Emphasis"/>
    <w:basedOn w:val="DefaultParagraphFont"/>
    <w:uiPriority w:val="21"/>
    <w:rsid w:val="009C4684"/>
    <w:rPr>
      <w:i/>
      <w:iCs/>
      <w:color w:val="4F81BD" w:themeColor="accent1"/>
    </w:rPr>
  </w:style>
  <w:style w:type="paragraph" w:styleId="IntenseQuote">
    <w:name w:val="Intense Quote"/>
    <w:basedOn w:val="Normal"/>
    <w:next w:val="Normal"/>
    <w:link w:val="IntenseQuoteChar"/>
    <w:uiPriority w:val="30"/>
    <w:rsid w:val="009C468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C4684"/>
    <w:rPr>
      <w:i/>
      <w:iCs/>
      <w:color w:val="4F81BD" w:themeColor="accent1"/>
      <w:lang w:val="en-GB"/>
    </w:rPr>
  </w:style>
  <w:style w:type="character" w:styleId="IntenseReference">
    <w:name w:val="Intense Reference"/>
    <w:basedOn w:val="DefaultParagraphFont"/>
    <w:uiPriority w:val="32"/>
    <w:rsid w:val="009C4684"/>
    <w:rPr>
      <w:b/>
      <w:bCs/>
      <w:smallCaps/>
      <w:color w:val="4F81BD" w:themeColor="accent1"/>
      <w:spacing w:val="5"/>
    </w:rPr>
  </w:style>
  <w:style w:type="paragraph" w:styleId="NoSpacing">
    <w:name w:val="No Spacing"/>
    <w:uiPriority w:val="1"/>
    <w:rsid w:val="009C4684"/>
    <w:pPr>
      <w:ind w:left="1418" w:right="-57"/>
      <w:jc w:val="both"/>
    </w:pPr>
    <w:rPr>
      <w:lang w:val="en-GB"/>
    </w:rPr>
  </w:style>
  <w:style w:type="paragraph" w:styleId="Quote">
    <w:name w:val="Quote"/>
    <w:basedOn w:val="Normal"/>
    <w:next w:val="Normal"/>
    <w:link w:val="QuoteChar"/>
    <w:uiPriority w:val="29"/>
    <w:rsid w:val="009C468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C4684"/>
    <w:rPr>
      <w:i/>
      <w:iCs/>
      <w:color w:val="404040" w:themeColor="text1" w:themeTint="BF"/>
      <w:lang w:val="en-GB"/>
    </w:rPr>
  </w:style>
  <w:style w:type="character" w:styleId="Strong">
    <w:name w:val="Strong"/>
    <w:basedOn w:val="DefaultParagraphFont"/>
    <w:uiPriority w:val="22"/>
    <w:rsid w:val="009C4684"/>
    <w:rPr>
      <w:b/>
      <w:bCs/>
    </w:rPr>
  </w:style>
  <w:style w:type="character" w:styleId="SubtleEmphasis">
    <w:name w:val="Subtle Emphasis"/>
    <w:basedOn w:val="DefaultParagraphFont"/>
    <w:uiPriority w:val="19"/>
    <w:rsid w:val="009C4684"/>
    <w:rPr>
      <w:i/>
      <w:iCs/>
      <w:color w:val="404040" w:themeColor="text1" w:themeTint="BF"/>
    </w:rPr>
  </w:style>
  <w:style w:type="character" w:styleId="SubtleReference">
    <w:name w:val="Subtle Reference"/>
    <w:basedOn w:val="DefaultParagraphFont"/>
    <w:uiPriority w:val="31"/>
    <w:rsid w:val="009C468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800%22" TargetMode="External"/><Relationship Id="rId26" Type="http://schemas.openxmlformats.org/officeDocument/2006/relationships/image" Target="media/image10.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300%22" TargetMode="External"/><Relationship Id="rId25" Type="http://schemas.openxmlformats.org/officeDocument/2006/relationships/image" Target="media/image9.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1300%22" TargetMode="External"/><Relationship Id="rId20" Type="http://schemas.openxmlformats.org/officeDocument/2006/relationships/image" Target="media/image4.png"/><Relationship Id="rId29" Type="http://schemas.openxmlformats.org/officeDocument/2006/relationships/image" Target="media/image12.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specfamily/searchSpecification?text=%225010%22" TargetMode="External"/><Relationship Id="rId23" Type="http://schemas.openxmlformats.org/officeDocument/2006/relationships/image" Target="media/image7.png"/><Relationship Id="rId28" Type="http://schemas.microsoft.com/office/2007/relationships/hdphoto" Target="media/hdphoto1.wdp"/><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4.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escies.org/specfamily/searchSpecification?text=%2221700%22"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605633BA-F77C-4DA5-B291-CD102726A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17465</TotalTime>
  <Pages>24</Pages>
  <Words>3974</Words>
  <Characters>22655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26576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350</cp:revision>
  <cp:lastPrinted>2015-04-02T11:43:00Z</cp:lastPrinted>
  <dcterms:created xsi:type="dcterms:W3CDTF">2014-04-29T09:33:00Z</dcterms:created>
  <dcterms:modified xsi:type="dcterms:W3CDTF">2016-09-16T07:23:00Z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