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C17274"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488FDBC8" wp14:editId="51EF75B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9509E90" w14:textId="77777777" w:rsidR="00B238AF" w:rsidRPr="00240DB1" w:rsidRDefault="00B238AF" w:rsidP="00546706">
      <w:pPr>
        <w:rPr>
          <w:rFonts w:cs="Arial"/>
        </w:rPr>
      </w:pPr>
    </w:p>
    <w:p w14:paraId="14DFCCA9" w14:textId="77777777" w:rsidR="007F5AFE" w:rsidRPr="00240DB1" w:rsidRDefault="007F5AFE" w:rsidP="008D0546"/>
    <w:p w14:paraId="68BB3AC5"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6A8433E3" wp14:editId="61C4B642">
                <wp:simplePos x="0" y="0"/>
                <wp:positionH relativeFrom="column">
                  <wp:posOffset>5243398</wp:posOffset>
                </wp:positionH>
                <wp:positionV relativeFrom="paragraph">
                  <wp:posOffset>229362</wp:posOffset>
                </wp:positionV>
                <wp:extent cx="1049867" cy="329184"/>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91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14B2F" w14:textId="77777777" w:rsidR="00471526" w:rsidRDefault="0047152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FA3ECB">
                              <w:fldChar w:fldCharType="begin"/>
                            </w:r>
                            <w:r w:rsidR="00FA3ECB">
                              <w:instrText xml:space="preserve"> NUMPAGES  \* Arabic  \* MERGEFORMAT </w:instrText>
                            </w:r>
                            <w:r w:rsidR="00FA3ECB">
                              <w:fldChar w:fldCharType="separate"/>
                            </w:r>
                            <w:r w:rsidR="00CD58B0">
                              <w:rPr>
                                <w:noProof/>
                              </w:rPr>
                              <w:t>29</w:t>
                            </w:r>
                            <w:r w:rsidR="00FA3ECB">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dAS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" fillcolor="white [3201]" stroked="f" strokeweight=".5pt">
                <v:textbox>
                  <w:txbxContent>
                    <w:p w14:paraId="3B814B2F" w14:textId="77777777" w:rsidR="00471526" w:rsidRDefault="00471526"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FA3ECB">
                        <w:fldChar w:fldCharType="begin"/>
                      </w:r>
                      <w:r w:rsidR="00FA3ECB">
                        <w:instrText xml:space="preserve"> NUMPAGES  \* Arabic  \* MERGEFORMAT </w:instrText>
                      </w:r>
                      <w:r w:rsidR="00FA3ECB">
                        <w:fldChar w:fldCharType="separate"/>
                      </w:r>
                      <w:r w:rsidR="00CD58B0">
                        <w:rPr>
                          <w:noProof/>
                        </w:rPr>
                        <w:t>29</w:t>
                      </w:r>
                      <w:r w:rsidR="00FA3ECB">
                        <w:rPr>
                          <w:noProof/>
                        </w:rPr>
                        <w:fldChar w:fldCharType="end"/>
                      </w:r>
                    </w:p>
                  </w:txbxContent>
                </v:textbox>
              </v:shape>
            </w:pict>
          </mc:Fallback>
        </mc:AlternateContent>
      </w:r>
    </w:p>
    <w:p w14:paraId="71CA8D6D" w14:textId="77777777" w:rsidR="00F641C3" w:rsidRDefault="00F641C3" w:rsidP="006E2C32">
      <w:pPr>
        <w:pStyle w:val="CoverPageTitle"/>
      </w:pPr>
      <w:r w:rsidRPr="00F641C3">
        <w:t>FUSES</w:t>
      </w:r>
    </w:p>
    <w:p w14:paraId="02A08417" w14:textId="77777777" w:rsidR="007F5AFE" w:rsidRPr="00E7306B" w:rsidRDefault="007F5AFE" w:rsidP="006E2C32">
      <w:pPr>
        <w:pStyle w:val="CoverPageTitle"/>
      </w:pPr>
      <w:r w:rsidRPr="00E7306B">
        <w:t xml:space="preserve">ESCC </w:t>
      </w:r>
      <w:r w:rsidR="00F641C3" w:rsidRPr="00E7306B">
        <w:t xml:space="preserve">Generic </w:t>
      </w:r>
      <w:r w:rsidR="007A41EF" w:rsidRPr="00E7306B">
        <w:t>Specification</w:t>
      </w:r>
      <w:r w:rsidR="00A202ED" w:rsidRPr="00E7306B">
        <w:t xml:space="preserve"> No.</w:t>
      </w:r>
      <w:r w:rsidR="00407763" w:rsidRPr="00E7306B">
        <w:t xml:space="preserve"> </w:t>
      </w:r>
      <w:r w:rsidR="00F641C3" w:rsidRPr="00E7306B">
        <w:t>4008</w:t>
      </w:r>
      <w:bookmarkStart w:id="0" w:name="_GoBack"/>
      <w:bookmarkEnd w:id="0"/>
    </w:p>
    <w:p w14:paraId="62F812A3" w14:textId="77777777" w:rsidR="007F5AFE" w:rsidRPr="00E7306B" w:rsidRDefault="007F5AFE" w:rsidP="006E2C32">
      <w:pPr>
        <w:pStyle w:val="CoverPageTitle"/>
      </w:pPr>
    </w:p>
    <w:p w14:paraId="61EFDE77" w14:textId="77777777" w:rsidR="00C946C8" w:rsidRPr="00E7306B" w:rsidRDefault="00C946C8" w:rsidP="006E2C32">
      <w:pPr>
        <w:pStyle w:val="CoverPageTitle"/>
      </w:pPr>
    </w:p>
    <w:p w14:paraId="4A36779C" w14:textId="77777777" w:rsidR="00C946C8" w:rsidRPr="00E7306B" w:rsidRDefault="00C946C8" w:rsidP="006E2C32">
      <w:pPr>
        <w:pStyle w:val="CoverPageTitle"/>
      </w:pPr>
    </w:p>
    <w:p w14:paraId="26978998" w14:textId="77777777" w:rsidR="003273E4" w:rsidRPr="00E7306B"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E7306B" w14:paraId="5DCDD580" w14:textId="77777777" w:rsidTr="00C946C8">
        <w:trPr>
          <w:trHeight w:val="365"/>
          <w:jc w:val="center"/>
        </w:trPr>
        <w:tc>
          <w:tcPr>
            <w:tcW w:w="4401" w:type="dxa"/>
            <w:shd w:val="clear" w:color="auto" w:fill="auto"/>
            <w:vAlign w:val="center"/>
          </w:tcPr>
          <w:p w14:paraId="1E86519B" w14:textId="7142E82C" w:rsidR="008B5CFD" w:rsidRPr="00E7306B" w:rsidRDefault="008B5CFD" w:rsidP="00B60771">
            <w:pPr>
              <w:pStyle w:val="Leftalign"/>
              <w:jc w:val="left"/>
            </w:pPr>
            <w:r w:rsidRPr="00E7306B">
              <w:t xml:space="preserve">Issue </w:t>
            </w:r>
            <w:r w:rsidR="00B60771" w:rsidRPr="00E7306B">
              <w:t>4 Draft A</w:t>
            </w:r>
          </w:p>
        </w:tc>
        <w:tc>
          <w:tcPr>
            <w:tcW w:w="4349" w:type="dxa"/>
            <w:shd w:val="clear" w:color="auto" w:fill="auto"/>
            <w:vAlign w:val="center"/>
          </w:tcPr>
          <w:p w14:paraId="21F5626E" w14:textId="4CCEC9FB" w:rsidR="008B5CFD" w:rsidRPr="00E7306B" w:rsidRDefault="005B77F8" w:rsidP="00B60771">
            <w:pPr>
              <w:pStyle w:val="Leftalign"/>
              <w:jc w:val="left"/>
            </w:pPr>
            <w:r w:rsidRPr="00E7306B">
              <w:t>May</w:t>
            </w:r>
            <w:r w:rsidR="00DA3C13" w:rsidRPr="00E7306B">
              <w:t xml:space="preserve"> </w:t>
            </w:r>
            <w:r w:rsidR="00F641C3" w:rsidRPr="00E7306B">
              <w:t>201</w:t>
            </w:r>
            <w:r w:rsidR="00B60771" w:rsidRPr="00E7306B">
              <w:t>5</w:t>
            </w:r>
          </w:p>
        </w:tc>
      </w:tr>
    </w:tbl>
    <w:p w14:paraId="3C846A8A" w14:textId="77777777" w:rsidR="008B5CFD" w:rsidRPr="00E7306B" w:rsidRDefault="008B5CFD" w:rsidP="006E2C32">
      <w:pPr>
        <w:pStyle w:val="CoverPageTitle"/>
      </w:pPr>
    </w:p>
    <w:p w14:paraId="3EF7FE35" w14:textId="77777777" w:rsidR="00C946C8" w:rsidRPr="00E7306B" w:rsidRDefault="00C946C8" w:rsidP="006E2C32">
      <w:pPr>
        <w:pStyle w:val="CoverPageTitle"/>
      </w:pPr>
      <w:r w:rsidRPr="00E7306B">
        <w:rPr>
          <w:noProof/>
          <w:lang w:eastAsia="en-GB"/>
        </w:rPr>
        <w:drawing>
          <wp:anchor distT="0" distB="0" distL="114300" distR="114300" simplePos="0" relativeHeight="251658240" behindDoc="1" locked="0" layoutInCell="1" allowOverlap="1" wp14:anchorId="3E2EF1D4" wp14:editId="2A002603">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4AE01B6F" w14:textId="77777777" w:rsidR="00C946C8" w:rsidRPr="00E7306B" w:rsidRDefault="00C946C8" w:rsidP="00C946C8"/>
    <w:p w14:paraId="1289458C" w14:textId="77777777" w:rsidR="00C946C8" w:rsidRPr="00E7306B" w:rsidRDefault="00C946C8" w:rsidP="00C946C8"/>
    <w:p w14:paraId="373DC5A1" w14:textId="77777777" w:rsidR="003273E4" w:rsidRPr="00E7306B" w:rsidRDefault="003273E4" w:rsidP="00C946C8"/>
    <w:p w14:paraId="57D38D0D" w14:textId="77777777" w:rsidR="00C946C8" w:rsidRPr="00E7306B" w:rsidRDefault="00C946C8" w:rsidP="0028477E">
      <w:pPr>
        <w:ind w:left="0"/>
        <w:jc w:val="center"/>
        <w:rPr>
          <w:rFonts w:cs="Arial"/>
          <w:b/>
          <w:sz w:val="28"/>
          <w:szCs w:val="28"/>
        </w:rPr>
      </w:pPr>
      <w:r w:rsidRPr="00E7306B">
        <w:t xml:space="preserve">Document Custodian: European Space Agency – see </w:t>
      </w:r>
      <w:hyperlink r:id="rId14" w:history="1">
        <w:r w:rsidRPr="00E7306B">
          <w:rPr>
            <w:rStyle w:val="Hyperlink"/>
            <w:color w:val="auto"/>
          </w:rPr>
          <w:t>https://escies.org</w:t>
        </w:r>
      </w:hyperlink>
      <w:r w:rsidRPr="00E7306B">
        <w:br w:type="page"/>
      </w:r>
    </w:p>
    <w:p w14:paraId="69D70436" w14:textId="77777777" w:rsidR="00080FC5" w:rsidRPr="00E7306B" w:rsidRDefault="00080FC5" w:rsidP="00546706">
      <w:pPr>
        <w:pStyle w:val="Title"/>
        <w:rPr>
          <w:rFonts w:cs="Arial"/>
        </w:rPr>
      </w:pPr>
      <w:r w:rsidRPr="00E7306B">
        <w:rPr>
          <w:rFonts w:cs="Arial"/>
        </w:rPr>
        <w:lastRenderedPageBreak/>
        <w:t>Legal Disclaimer and Copyright</w:t>
      </w:r>
    </w:p>
    <w:p w14:paraId="78C9794F" w14:textId="7176AF07" w:rsidR="00080FC5" w:rsidRPr="00E7306B" w:rsidRDefault="00080FC5" w:rsidP="00546706">
      <w:pPr>
        <w:rPr>
          <w:rFonts w:cs="Arial"/>
        </w:rPr>
      </w:pPr>
      <w:proofErr w:type="gramStart"/>
      <w:r w:rsidRPr="00E7306B">
        <w:rPr>
          <w:rFonts w:cs="Arial"/>
        </w:rPr>
        <w:t xml:space="preserve">European Space Agency, Copyright </w:t>
      </w:r>
      <w:r w:rsidR="00C47E78" w:rsidRPr="00E7306B">
        <w:rPr>
          <w:rFonts w:cs="Arial"/>
        </w:rPr>
        <w:t xml:space="preserve">© </w:t>
      </w:r>
      <w:r w:rsidR="0012267E" w:rsidRPr="00E7306B">
        <w:rPr>
          <w:rFonts w:cs="Arial"/>
        </w:rPr>
        <w:t>201</w:t>
      </w:r>
      <w:r w:rsidR="00B60771" w:rsidRPr="00E7306B">
        <w:rPr>
          <w:rFonts w:cs="Arial"/>
        </w:rPr>
        <w:t>5</w:t>
      </w:r>
      <w:r w:rsidR="003F4EDB" w:rsidRPr="00E7306B">
        <w:rPr>
          <w:rFonts w:cs="Arial"/>
        </w:rPr>
        <w:t>.</w:t>
      </w:r>
      <w:proofErr w:type="gramEnd"/>
      <w:r w:rsidRPr="00E7306B">
        <w:rPr>
          <w:rFonts w:cs="Arial"/>
        </w:rPr>
        <w:t xml:space="preserve"> All rights reserved.</w:t>
      </w:r>
    </w:p>
    <w:p w14:paraId="643FC8E7" w14:textId="77777777" w:rsidR="00080FC5" w:rsidRPr="00E7306B" w:rsidRDefault="00080FC5" w:rsidP="000547FA">
      <w:r w:rsidRPr="00E7306B">
        <w:t>The European Space Agency disclaims any liability or respo</w:t>
      </w:r>
      <w:r w:rsidR="00045B2B" w:rsidRPr="00E7306B">
        <w:t>nsibility, to any person or entity</w:t>
      </w:r>
      <w:r w:rsidRPr="00E7306B">
        <w:t xml:space="preserve">, with respect to any loss or damage caused, or alleged to be caused, directly </w:t>
      </w:r>
      <w:r w:rsidR="00D90146" w:rsidRPr="00E7306B">
        <w:t xml:space="preserve">or indirectly </w:t>
      </w:r>
      <w:r w:rsidRPr="00E7306B">
        <w:t>by the use and application of this ESCC publication.</w:t>
      </w:r>
    </w:p>
    <w:p w14:paraId="7E0B33D6" w14:textId="7EEF147D" w:rsidR="00080FC5" w:rsidRPr="00E7306B" w:rsidRDefault="00080FC5" w:rsidP="00546706">
      <w:pPr>
        <w:rPr>
          <w:rFonts w:cs="Arial"/>
        </w:rPr>
      </w:pPr>
      <w:r w:rsidRPr="00E7306B">
        <w:rPr>
          <w:rFonts w:cs="Arial"/>
        </w:rPr>
        <w:t>This publication, without</w:t>
      </w:r>
      <w:r w:rsidR="003F4EDB" w:rsidRPr="00E7306B">
        <w:rPr>
          <w:rFonts w:cs="Arial"/>
        </w:rPr>
        <w:t xml:space="preserve"> the</w:t>
      </w:r>
      <w:r w:rsidRPr="00E7306B">
        <w:rPr>
          <w:rFonts w:cs="Arial"/>
        </w:rPr>
        <w:t xml:space="preserve"> prior permission of the European Space Agency and provided</w:t>
      </w:r>
      <w:r w:rsidR="003F4EDB" w:rsidRPr="00E7306B">
        <w:rPr>
          <w:rFonts w:cs="Arial"/>
        </w:rPr>
        <w:t xml:space="preserve"> that</w:t>
      </w:r>
      <w:r w:rsidRPr="00E7306B">
        <w:rPr>
          <w:rFonts w:cs="Arial"/>
        </w:rPr>
        <w:t xml:space="preserve"> it is not used for a commercial purpose, may be:</w:t>
      </w:r>
    </w:p>
    <w:p w14:paraId="0ED0847E" w14:textId="77777777" w:rsidR="000D313F" w:rsidRPr="00E7306B" w:rsidRDefault="000547FA" w:rsidP="003F4EDB">
      <w:pPr>
        <w:pStyle w:val="Dashlist"/>
        <w:spacing w:after="40"/>
        <w:rPr>
          <w:rFonts w:cs="Arial"/>
        </w:rPr>
      </w:pPr>
      <w:proofErr w:type="gramStart"/>
      <w:r w:rsidRPr="00E7306B">
        <w:rPr>
          <w:rFonts w:cs="Arial"/>
        </w:rPr>
        <w:t>copi</w:t>
      </w:r>
      <w:r w:rsidR="000D313F" w:rsidRPr="00E7306B">
        <w:rPr>
          <w:rFonts w:cs="Arial"/>
        </w:rPr>
        <w:t>ed</w:t>
      </w:r>
      <w:proofErr w:type="gramEnd"/>
      <w:r w:rsidR="000D313F" w:rsidRPr="00E7306B">
        <w:rPr>
          <w:rFonts w:cs="Arial"/>
        </w:rPr>
        <w:t xml:space="preserve"> in whole, in any medium, without alteration or modification.</w:t>
      </w:r>
    </w:p>
    <w:p w14:paraId="707790E4" w14:textId="77777777" w:rsidR="00306ACC" w:rsidRPr="00E7306B" w:rsidRDefault="000547FA" w:rsidP="00C47E78">
      <w:pPr>
        <w:pStyle w:val="Dashlist"/>
        <w:rPr>
          <w:rFonts w:cs="Arial"/>
        </w:rPr>
      </w:pPr>
      <w:proofErr w:type="gramStart"/>
      <w:r w:rsidRPr="00E7306B">
        <w:rPr>
          <w:rFonts w:cs="Arial"/>
        </w:rPr>
        <w:t>c</w:t>
      </w:r>
      <w:r w:rsidR="000D313F" w:rsidRPr="00E7306B">
        <w:rPr>
          <w:rFonts w:cs="Arial"/>
        </w:rPr>
        <w:t>opied</w:t>
      </w:r>
      <w:proofErr w:type="gramEnd"/>
      <w:r w:rsidR="000D313F" w:rsidRPr="00E7306B">
        <w:rPr>
          <w:rFonts w:cs="Arial"/>
        </w:rPr>
        <w:t xml:space="preserve"> in part, in any medium, provided that the ESCC document identification, comprising the ESCC symbol, document number and document issue, is removed.</w:t>
      </w:r>
    </w:p>
    <w:p w14:paraId="35FE60BB" w14:textId="77777777" w:rsidR="006C0DEB" w:rsidRPr="00E7306B" w:rsidRDefault="006C0DEB" w:rsidP="00546706">
      <w:pPr>
        <w:rPr>
          <w:rFonts w:cs="Arial"/>
        </w:rPr>
      </w:pPr>
      <w:r w:rsidRPr="00E7306B">
        <w:rPr>
          <w:rFonts w:cs="Arial"/>
        </w:rPr>
        <w:br w:type="page"/>
      </w:r>
    </w:p>
    <w:p w14:paraId="7AD1C0F8" w14:textId="77777777" w:rsidR="00B22DBF" w:rsidRPr="00E7306B" w:rsidRDefault="00B22DBF" w:rsidP="00546706">
      <w:pPr>
        <w:pStyle w:val="Title"/>
        <w:rPr>
          <w:rFonts w:cs="Arial"/>
        </w:rPr>
      </w:pPr>
      <w:r w:rsidRPr="00E7306B">
        <w:rPr>
          <w:rFonts w:cs="Arial"/>
        </w:rPr>
        <w:lastRenderedPageBreak/>
        <w:t>DOCUMENTATION CHANGE NOTICE</w:t>
      </w:r>
    </w:p>
    <w:p w14:paraId="5BE4DE88" w14:textId="77777777" w:rsidR="007005C4" w:rsidRPr="00E7306B" w:rsidRDefault="007005C4" w:rsidP="007005C4">
      <w:pPr>
        <w:jc w:val="center"/>
      </w:pPr>
      <w:r w:rsidRPr="00E7306B">
        <w:t xml:space="preserve">(Refer to </w:t>
      </w:r>
      <w:hyperlink r:id="rId15" w:history="1">
        <w:r w:rsidRPr="00E7306B">
          <w:rPr>
            <w:rStyle w:val="Hyperlink"/>
            <w:color w:val="auto"/>
          </w:rPr>
          <w:t>https://escies.org</w:t>
        </w:r>
      </w:hyperlink>
      <w:r w:rsidRPr="00E7306B">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E7306B" w:rsidRPr="00E7306B" w14:paraId="1F87FF41" w14:textId="77777777" w:rsidTr="003F4EDB">
        <w:trPr>
          <w:trHeight w:val="365"/>
        </w:trPr>
        <w:tc>
          <w:tcPr>
            <w:tcW w:w="1778" w:type="dxa"/>
            <w:shd w:val="clear" w:color="auto" w:fill="auto"/>
            <w:vAlign w:val="center"/>
          </w:tcPr>
          <w:p w14:paraId="7639EB95" w14:textId="77777777" w:rsidR="00B22DBF" w:rsidRPr="00E7306B" w:rsidRDefault="00B22DBF" w:rsidP="003F4EDB">
            <w:pPr>
              <w:pStyle w:val="Bodyjustified"/>
              <w:jc w:val="left"/>
              <w:rPr>
                <w:color w:val="auto"/>
              </w:rPr>
            </w:pPr>
            <w:r w:rsidRPr="00E7306B">
              <w:rPr>
                <w:color w:val="auto"/>
              </w:rPr>
              <w:t>DCR No.</w:t>
            </w:r>
          </w:p>
        </w:tc>
        <w:tc>
          <w:tcPr>
            <w:tcW w:w="8164" w:type="dxa"/>
            <w:shd w:val="clear" w:color="auto" w:fill="auto"/>
            <w:vAlign w:val="center"/>
          </w:tcPr>
          <w:p w14:paraId="270FADB7" w14:textId="77777777" w:rsidR="00B22DBF" w:rsidRPr="00E7306B" w:rsidRDefault="00B22DBF" w:rsidP="003F4EDB">
            <w:pPr>
              <w:pStyle w:val="Bodyjustified"/>
              <w:jc w:val="left"/>
              <w:rPr>
                <w:color w:val="auto"/>
              </w:rPr>
            </w:pPr>
            <w:r w:rsidRPr="00E7306B">
              <w:rPr>
                <w:color w:val="auto"/>
              </w:rPr>
              <w:t>CHANGE DESCRIPTION</w:t>
            </w:r>
          </w:p>
        </w:tc>
      </w:tr>
      <w:tr w:rsidR="00E7306B" w:rsidRPr="00E7306B" w14:paraId="714DD16A" w14:textId="77777777" w:rsidTr="003F4EDB">
        <w:trPr>
          <w:trHeight w:val="365"/>
        </w:trPr>
        <w:tc>
          <w:tcPr>
            <w:tcW w:w="1778" w:type="dxa"/>
            <w:shd w:val="clear" w:color="auto" w:fill="auto"/>
            <w:vAlign w:val="center"/>
          </w:tcPr>
          <w:p w14:paraId="3F5815D0" w14:textId="12E08202" w:rsidR="00B22DBF" w:rsidRPr="00E7306B" w:rsidRDefault="00B60771" w:rsidP="003F4EDB">
            <w:pPr>
              <w:pStyle w:val="Bodyjustified"/>
              <w:jc w:val="left"/>
              <w:rPr>
                <w:color w:val="auto"/>
              </w:rPr>
            </w:pPr>
            <w:proofErr w:type="spellStart"/>
            <w:r w:rsidRPr="00E7306B">
              <w:rPr>
                <w:color w:val="auto"/>
              </w:rPr>
              <w:t>tba</w:t>
            </w:r>
            <w:proofErr w:type="spellEnd"/>
          </w:p>
        </w:tc>
        <w:tc>
          <w:tcPr>
            <w:tcW w:w="8164" w:type="dxa"/>
            <w:shd w:val="clear" w:color="auto" w:fill="auto"/>
            <w:vAlign w:val="center"/>
          </w:tcPr>
          <w:p w14:paraId="3149A50E" w14:textId="49E848AA" w:rsidR="00B22DBF" w:rsidRPr="00E7306B" w:rsidRDefault="00F641C3" w:rsidP="00B60771">
            <w:pPr>
              <w:pStyle w:val="Bodyjustified"/>
              <w:jc w:val="left"/>
              <w:rPr>
                <w:color w:val="auto"/>
              </w:rPr>
            </w:pPr>
            <w:r w:rsidRPr="00E7306B">
              <w:rPr>
                <w:color w:val="auto"/>
              </w:rPr>
              <w:t xml:space="preserve">Specification </w:t>
            </w:r>
            <w:proofErr w:type="spellStart"/>
            <w:r w:rsidRPr="00E7306B">
              <w:rPr>
                <w:color w:val="auto"/>
              </w:rPr>
              <w:t>upissued</w:t>
            </w:r>
            <w:proofErr w:type="spellEnd"/>
            <w:r w:rsidRPr="00E7306B">
              <w:rPr>
                <w:color w:val="auto"/>
              </w:rPr>
              <w:t xml:space="preserve"> to incorporate changes per DCR.</w:t>
            </w:r>
          </w:p>
        </w:tc>
      </w:tr>
    </w:tbl>
    <w:p w14:paraId="5167CCB6" w14:textId="77777777" w:rsidR="00306ACC" w:rsidRPr="00E7306B" w:rsidRDefault="00B22DBF" w:rsidP="0037029A">
      <w:pPr>
        <w:ind w:left="0"/>
      </w:pPr>
      <w:r w:rsidRPr="00E7306B">
        <w:br w:type="page"/>
      </w:r>
    </w:p>
    <w:p w14:paraId="1625500A" w14:textId="77777777" w:rsidR="007638F8" w:rsidRPr="00E7306B" w:rsidRDefault="007638F8" w:rsidP="006E2C32">
      <w:pPr>
        <w:pStyle w:val="Tableofcontents"/>
      </w:pPr>
      <w:r w:rsidRPr="00E7306B">
        <w:lastRenderedPageBreak/>
        <w:t>TABLE OF CONTENTS</w:t>
      </w:r>
    </w:p>
    <w:p w14:paraId="72467DBA" w14:textId="77777777" w:rsidR="00AF237F" w:rsidRPr="00E7306B"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E7306B">
        <w:rPr>
          <w:rFonts w:cs="Arial"/>
        </w:rPr>
        <w:fldChar w:fldCharType="begin"/>
      </w:r>
      <w:r w:rsidRPr="00E7306B">
        <w:rPr>
          <w:rFonts w:cs="Arial"/>
        </w:rPr>
        <w:instrText xml:space="preserve"> TOC \o "1-4" \h \z \u </w:instrText>
      </w:r>
      <w:r w:rsidRPr="00E7306B">
        <w:rPr>
          <w:rFonts w:cs="Arial"/>
        </w:rPr>
        <w:fldChar w:fldCharType="separate"/>
      </w:r>
      <w:hyperlink w:anchor="_Toc404348673" w:history="1">
        <w:r w:rsidR="00AF237F" w:rsidRPr="00E7306B">
          <w:rPr>
            <w:rStyle w:val="Hyperlink"/>
            <w:noProof/>
            <w:color w:val="auto"/>
          </w:rPr>
          <w:t>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INTRODUCTION</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_Toc404348673 \h </w:instrText>
        </w:r>
        <w:r w:rsidR="00AF237F" w:rsidRPr="00E7306B">
          <w:rPr>
            <w:noProof/>
            <w:webHidden/>
          </w:rPr>
        </w:r>
        <w:r w:rsidR="00AF237F" w:rsidRPr="00E7306B">
          <w:rPr>
            <w:noProof/>
            <w:webHidden/>
          </w:rPr>
          <w:fldChar w:fldCharType="separate"/>
        </w:r>
        <w:r w:rsidR="00022A7D" w:rsidRPr="00E7306B">
          <w:rPr>
            <w:noProof/>
            <w:webHidden/>
          </w:rPr>
          <w:t>7</w:t>
        </w:r>
        <w:r w:rsidR="00AF237F" w:rsidRPr="00E7306B">
          <w:rPr>
            <w:noProof/>
            <w:webHidden/>
          </w:rPr>
          <w:fldChar w:fldCharType="end"/>
        </w:r>
      </w:hyperlink>
    </w:p>
    <w:p w14:paraId="155239B7"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74" w:history="1">
        <w:r w:rsidR="00AF237F" w:rsidRPr="00E7306B">
          <w:rPr>
            <w:rStyle w:val="Hyperlink"/>
            <w:noProof/>
            <w:color w:val="auto"/>
          </w:rPr>
          <w:t>1.1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SCOPE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_Toc404348674 \h </w:instrText>
        </w:r>
        <w:r w:rsidR="00AF237F" w:rsidRPr="00E7306B">
          <w:rPr>
            <w:noProof/>
            <w:webHidden/>
          </w:rPr>
        </w:r>
        <w:r w:rsidR="00AF237F" w:rsidRPr="00E7306B">
          <w:rPr>
            <w:noProof/>
            <w:webHidden/>
          </w:rPr>
          <w:fldChar w:fldCharType="separate"/>
        </w:r>
        <w:r w:rsidR="00022A7D" w:rsidRPr="00E7306B">
          <w:rPr>
            <w:noProof/>
            <w:webHidden/>
          </w:rPr>
          <w:t>7</w:t>
        </w:r>
        <w:r w:rsidR="00AF237F" w:rsidRPr="00E7306B">
          <w:rPr>
            <w:noProof/>
            <w:webHidden/>
          </w:rPr>
          <w:fldChar w:fldCharType="end"/>
        </w:r>
      </w:hyperlink>
    </w:p>
    <w:p w14:paraId="0E7CDF99"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75" w:history="1">
        <w:r w:rsidR="00AF237F" w:rsidRPr="00E7306B">
          <w:rPr>
            <w:rStyle w:val="Hyperlink"/>
            <w:noProof/>
            <w:color w:val="auto"/>
          </w:rPr>
          <w:t>1.2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APPLICABILITY</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_Toc404348675 \h </w:instrText>
        </w:r>
        <w:r w:rsidR="00AF237F" w:rsidRPr="00E7306B">
          <w:rPr>
            <w:noProof/>
            <w:webHidden/>
          </w:rPr>
        </w:r>
        <w:r w:rsidR="00AF237F" w:rsidRPr="00E7306B">
          <w:rPr>
            <w:noProof/>
            <w:webHidden/>
          </w:rPr>
          <w:fldChar w:fldCharType="separate"/>
        </w:r>
        <w:r w:rsidR="00022A7D" w:rsidRPr="00E7306B">
          <w:rPr>
            <w:noProof/>
            <w:webHidden/>
          </w:rPr>
          <w:t>7</w:t>
        </w:r>
        <w:r w:rsidR="00AF237F" w:rsidRPr="00E7306B">
          <w:rPr>
            <w:noProof/>
            <w:webHidden/>
          </w:rPr>
          <w:fldChar w:fldCharType="end"/>
        </w:r>
      </w:hyperlink>
    </w:p>
    <w:p w14:paraId="679ABA4F"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676" w:history="1">
        <w:r w:rsidR="00AF237F" w:rsidRPr="00E7306B">
          <w:rPr>
            <w:rStyle w:val="Hyperlink"/>
            <w:noProof/>
            <w:color w:val="auto"/>
          </w:rPr>
          <w:t>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APPLICABLE DOCUMENTS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_Toc404348676 \h </w:instrText>
        </w:r>
        <w:r w:rsidR="00AF237F" w:rsidRPr="00E7306B">
          <w:rPr>
            <w:noProof/>
            <w:webHidden/>
          </w:rPr>
        </w:r>
        <w:r w:rsidR="00AF237F" w:rsidRPr="00E7306B">
          <w:rPr>
            <w:noProof/>
            <w:webHidden/>
          </w:rPr>
          <w:fldChar w:fldCharType="separate"/>
        </w:r>
        <w:r w:rsidR="00022A7D" w:rsidRPr="00E7306B">
          <w:rPr>
            <w:noProof/>
            <w:webHidden/>
          </w:rPr>
          <w:t>7</w:t>
        </w:r>
        <w:r w:rsidR="00AF237F" w:rsidRPr="00E7306B">
          <w:rPr>
            <w:noProof/>
            <w:webHidden/>
          </w:rPr>
          <w:fldChar w:fldCharType="end"/>
        </w:r>
      </w:hyperlink>
    </w:p>
    <w:p w14:paraId="35EA5EB6"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77" w:history="1">
        <w:r w:rsidR="00AF237F" w:rsidRPr="00E7306B">
          <w:rPr>
            <w:rStyle w:val="Hyperlink"/>
            <w:noProof/>
            <w:color w:val="auto"/>
          </w:rPr>
          <w:t>2.1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ESCC SPECIFICATIONS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_Toc404348677 \h </w:instrText>
        </w:r>
        <w:r w:rsidR="00AF237F" w:rsidRPr="00E7306B">
          <w:rPr>
            <w:noProof/>
            <w:webHidden/>
          </w:rPr>
        </w:r>
        <w:r w:rsidR="00AF237F" w:rsidRPr="00E7306B">
          <w:rPr>
            <w:noProof/>
            <w:webHidden/>
          </w:rPr>
          <w:fldChar w:fldCharType="separate"/>
        </w:r>
        <w:r w:rsidR="00022A7D" w:rsidRPr="00E7306B">
          <w:rPr>
            <w:noProof/>
            <w:webHidden/>
          </w:rPr>
          <w:t>7</w:t>
        </w:r>
        <w:r w:rsidR="00AF237F" w:rsidRPr="00E7306B">
          <w:rPr>
            <w:noProof/>
            <w:webHidden/>
          </w:rPr>
          <w:fldChar w:fldCharType="end"/>
        </w:r>
      </w:hyperlink>
    </w:p>
    <w:p w14:paraId="7B40492D"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78" w:history="1">
        <w:r w:rsidR="00AF237F" w:rsidRPr="00E7306B">
          <w:rPr>
            <w:rStyle w:val="Hyperlink"/>
            <w:noProof/>
            <w:color w:val="auto"/>
          </w:rPr>
          <w:t>2.2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OTHER (REFERENCE) DOCUMENTS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_Toc404348678 \h </w:instrText>
        </w:r>
        <w:r w:rsidR="00AF237F" w:rsidRPr="00E7306B">
          <w:rPr>
            <w:noProof/>
            <w:webHidden/>
          </w:rPr>
        </w:r>
        <w:r w:rsidR="00AF237F" w:rsidRPr="00E7306B">
          <w:rPr>
            <w:noProof/>
            <w:webHidden/>
          </w:rPr>
          <w:fldChar w:fldCharType="separate"/>
        </w:r>
        <w:r w:rsidR="00022A7D" w:rsidRPr="00E7306B">
          <w:rPr>
            <w:noProof/>
            <w:webHidden/>
          </w:rPr>
          <w:t>8</w:t>
        </w:r>
        <w:r w:rsidR="00AF237F" w:rsidRPr="00E7306B">
          <w:rPr>
            <w:noProof/>
            <w:webHidden/>
          </w:rPr>
          <w:fldChar w:fldCharType="end"/>
        </w:r>
      </w:hyperlink>
    </w:p>
    <w:p w14:paraId="6C44341D"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79" w:history="1">
        <w:r w:rsidR="00AF237F" w:rsidRPr="00E7306B">
          <w:rPr>
            <w:rStyle w:val="Hyperlink"/>
            <w:noProof/>
            <w:color w:val="auto"/>
          </w:rPr>
          <w:t>2.3</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ORDER OF PRECEDENCE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_Toc404348679 \h </w:instrText>
        </w:r>
        <w:r w:rsidR="00AF237F" w:rsidRPr="00E7306B">
          <w:rPr>
            <w:noProof/>
            <w:webHidden/>
          </w:rPr>
        </w:r>
        <w:r w:rsidR="00AF237F" w:rsidRPr="00E7306B">
          <w:rPr>
            <w:noProof/>
            <w:webHidden/>
          </w:rPr>
          <w:fldChar w:fldCharType="separate"/>
        </w:r>
        <w:r w:rsidR="00022A7D" w:rsidRPr="00E7306B">
          <w:rPr>
            <w:noProof/>
            <w:webHidden/>
          </w:rPr>
          <w:t>8</w:t>
        </w:r>
        <w:r w:rsidR="00AF237F" w:rsidRPr="00E7306B">
          <w:rPr>
            <w:noProof/>
            <w:webHidden/>
          </w:rPr>
          <w:fldChar w:fldCharType="end"/>
        </w:r>
      </w:hyperlink>
    </w:p>
    <w:p w14:paraId="0F90249D"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680" w:history="1">
        <w:r w:rsidR="00AF237F" w:rsidRPr="00E7306B">
          <w:rPr>
            <w:rStyle w:val="Hyperlink"/>
            <w:noProof/>
            <w:color w:val="auto"/>
          </w:rPr>
          <w:t>3</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TERMS, DEFINITIONS, ABBREVIATIONS, SYMBOLS AND UNITS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_Toc404348680 \h </w:instrText>
        </w:r>
        <w:r w:rsidR="00AF237F" w:rsidRPr="00E7306B">
          <w:rPr>
            <w:noProof/>
            <w:webHidden/>
          </w:rPr>
        </w:r>
        <w:r w:rsidR="00AF237F" w:rsidRPr="00E7306B">
          <w:rPr>
            <w:noProof/>
            <w:webHidden/>
          </w:rPr>
          <w:fldChar w:fldCharType="separate"/>
        </w:r>
        <w:r w:rsidR="00022A7D" w:rsidRPr="00E7306B">
          <w:rPr>
            <w:noProof/>
            <w:webHidden/>
          </w:rPr>
          <w:t>8</w:t>
        </w:r>
        <w:r w:rsidR="00AF237F" w:rsidRPr="00E7306B">
          <w:rPr>
            <w:noProof/>
            <w:webHidden/>
          </w:rPr>
          <w:fldChar w:fldCharType="end"/>
        </w:r>
      </w:hyperlink>
    </w:p>
    <w:p w14:paraId="27D95A0D"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681" w:history="1">
        <w:r w:rsidR="00AF237F" w:rsidRPr="00E7306B">
          <w:rPr>
            <w:rStyle w:val="Hyperlink"/>
            <w:noProof/>
            <w:color w:val="auto"/>
          </w:rPr>
          <w:t>4</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REQUIREMENTS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_Toc404348681 \h </w:instrText>
        </w:r>
        <w:r w:rsidR="00AF237F" w:rsidRPr="00E7306B">
          <w:rPr>
            <w:noProof/>
            <w:webHidden/>
          </w:rPr>
        </w:r>
        <w:r w:rsidR="00AF237F" w:rsidRPr="00E7306B">
          <w:rPr>
            <w:noProof/>
            <w:webHidden/>
          </w:rPr>
          <w:fldChar w:fldCharType="separate"/>
        </w:r>
        <w:r w:rsidR="00022A7D" w:rsidRPr="00E7306B">
          <w:rPr>
            <w:noProof/>
            <w:webHidden/>
          </w:rPr>
          <w:t>8</w:t>
        </w:r>
        <w:r w:rsidR="00AF237F" w:rsidRPr="00E7306B">
          <w:rPr>
            <w:noProof/>
            <w:webHidden/>
          </w:rPr>
          <w:fldChar w:fldCharType="end"/>
        </w:r>
      </w:hyperlink>
    </w:p>
    <w:p w14:paraId="58607558"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82" w:history="1">
        <w:r w:rsidR="00AF237F" w:rsidRPr="00E7306B">
          <w:rPr>
            <w:rStyle w:val="Hyperlink"/>
            <w:noProof/>
            <w:color w:val="auto"/>
          </w:rPr>
          <w:t>4.1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GENERAL</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_Toc404348682 \h </w:instrText>
        </w:r>
        <w:r w:rsidR="00AF237F" w:rsidRPr="00E7306B">
          <w:rPr>
            <w:noProof/>
            <w:webHidden/>
          </w:rPr>
        </w:r>
        <w:r w:rsidR="00AF237F" w:rsidRPr="00E7306B">
          <w:rPr>
            <w:noProof/>
            <w:webHidden/>
          </w:rPr>
          <w:fldChar w:fldCharType="separate"/>
        </w:r>
        <w:r w:rsidR="00022A7D" w:rsidRPr="00E7306B">
          <w:rPr>
            <w:noProof/>
            <w:webHidden/>
          </w:rPr>
          <w:t>8</w:t>
        </w:r>
        <w:r w:rsidR="00AF237F" w:rsidRPr="00E7306B">
          <w:rPr>
            <w:noProof/>
            <w:webHidden/>
          </w:rPr>
          <w:fldChar w:fldCharType="end"/>
        </w:r>
      </w:hyperlink>
    </w:p>
    <w:p w14:paraId="07829BE5"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83" w:history="1">
        <w:r w:rsidR="00AF237F" w:rsidRPr="00E7306B">
          <w:rPr>
            <w:rStyle w:val="Hyperlink"/>
            <w:noProof/>
            <w:color w:val="auto"/>
          </w:rPr>
          <w:t>4.1.1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Specifications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_Toc404348683 \h </w:instrText>
        </w:r>
        <w:r w:rsidR="00AF237F" w:rsidRPr="00E7306B">
          <w:rPr>
            <w:noProof/>
            <w:webHidden/>
          </w:rPr>
        </w:r>
        <w:r w:rsidR="00AF237F" w:rsidRPr="00E7306B">
          <w:rPr>
            <w:noProof/>
            <w:webHidden/>
          </w:rPr>
          <w:fldChar w:fldCharType="separate"/>
        </w:r>
        <w:r w:rsidR="00022A7D" w:rsidRPr="00E7306B">
          <w:rPr>
            <w:noProof/>
            <w:webHidden/>
          </w:rPr>
          <w:t>9</w:t>
        </w:r>
        <w:r w:rsidR="00AF237F" w:rsidRPr="00E7306B">
          <w:rPr>
            <w:noProof/>
            <w:webHidden/>
          </w:rPr>
          <w:fldChar w:fldCharType="end"/>
        </w:r>
      </w:hyperlink>
    </w:p>
    <w:p w14:paraId="38A35B63"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84" w:history="1">
        <w:r w:rsidR="00AF237F" w:rsidRPr="00E7306B">
          <w:rPr>
            <w:rStyle w:val="Hyperlink"/>
            <w:noProof/>
            <w:color w:val="auto"/>
          </w:rPr>
          <w:t>4.1.2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Conditions and Methods of Test</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_Toc404348684 \h </w:instrText>
        </w:r>
        <w:r w:rsidR="00AF237F" w:rsidRPr="00E7306B">
          <w:rPr>
            <w:noProof/>
            <w:webHidden/>
          </w:rPr>
        </w:r>
        <w:r w:rsidR="00AF237F" w:rsidRPr="00E7306B">
          <w:rPr>
            <w:noProof/>
            <w:webHidden/>
          </w:rPr>
          <w:fldChar w:fldCharType="separate"/>
        </w:r>
        <w:r w:rsidR="00022A7D" w:rsidRPr="00E7306B">
          <w:rPr>
            <w:noProof/>
            <w:webHidden/>
          </w:rPr>
          <w:t>9</w:t>
        </w:r>
        <w:r w:rsidR="00AF237F" w:rsidRPr="00E7306B">
          <w:rPr>
            <w:noProof/>
            <w:webHidden/>
          </w:rPr>
          <w:fldChar w:fldCharType="end"/>
        </w:r>
      </w:hyperlink>
    </w:p>
    <w:p w14:paraId="6DF5AB78"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85" w:history="1">
        <w:r w:rsidR="00AF237F" w:rsidRPr="00E7306B">
          <w:rPr>
            <w:rStyle w:val="Hyperlink"/>
            <w:noProof/>
            <w:color w:val="auto"/>
          </w:rPr>
          <w:t>4.1.3</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Manufacturer’s Responsibility for Performance of Tests and Inspections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_Toc404348685 \h </w:instrText>
        </w:r>
        <w:r w:rsidR="00AF237F" w:rsidRPr="00E7306B">
          <w:rPr>
            <w:noProof/>
            <w:webHidden/>
          </w:rPr>
        </w:r>
        <w:r w:rsidR="00AF237F" w:rsidRPr="00E7306B">
          <w:rPr>
            <w:noProof/>
            <w:webHidden/>
          </w:rPr>
          <w:fldChar w:fldCharType="separate"/>
        </w:r>
        <w:r w:rsidR="00022A7D" w:rsidRPr="00E7306B">
          <w:rPr>
            <w:noProof/>
            <w:webHidden/>
          </w:rPr>
          <w:t>9</w:t>
        </w:r>
        <w:r w:rsidR="00AF237F" w:rsidRPr="00E7306B">
          <w:rPr>
            <w:noProof/>
            <w:webHidden/>
          </w:rPr>
          <w:fldChar w:fldCharType="end"/>
        </w:r>
      </w:hyperlink>
    </w:p>
    <w:p w14:paraId="04C017E1"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86" w:history="1">
        <w:r w:rsidR="00AF237F" w:rsidRPr="00E7306B">
          <w:rPr>
            <w:rStyle w:val="Hyperlink"/>
            <w:noProof/>
            <w:color w:val="auto"/>
          </w:rPr>
          <w:t>4.1.4</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Inspection Rights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_Toc404348686 \h </w:instrText>
        </w:r>
        <w:r w:rsidR="00AF237F" w:rsidRPr="00E7306B">
          <w:rPr>
            <w:noProof/>
            <w:webHidden/>
          </w:rPr>
        </w:r>
        <w:r w:rsidR="00AF237F" w:rsidRPr="00E7306B">
          <w:rPr>
            <w:noProof/>
            <w:webHidden/>
          </w:rPr>
          <w:fldChar w:fldCharType="separate"/>
        </w:r>
        <w:r w:rsidR="00022A7D" w:rsidRPr="00E7306B">
          <w:rPr>
            <w:noProof/>
            <w:webHidden/>
          </w:rPr>
          <w:t>9</w:t>
        </w:r>
        <w:r w:rsidR="00AF237F" w:rsidRPr="00E7306B">
          <w:rPr>
            <w:noProof/>
            <w:webHidden/>
          </w:rPr>
          <w:fldChar w:fldCharType="end"/>
        </w:r>
      </w:hyperlink>
    </w:p>
    <w:p w14:paraId="5860BAD3"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87" w:history="1">
        <w:r w:rsidR="00AF237F" w:rsidRPr="00E7306B">
          <w:rPr>
            <w:rStyle w:val="Hyperlink"/>
            <w:noProof/>
            <w:color w:val="auto"/>
          </w:rPr>
          <w:t>4.2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QUALIFICATION AND QUALIFICATION MAINTENANCE REQUIREMENTS ON A  MANUFACTURER</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_Toc404348687 \h </w:instrText>
        </w:r>
        <w:r w:rsidR="00AF237F" w:rsidRPr="00E7306B">
          <w:rPr>
            <w:noProof/>
            <w:webHidden/>
          </w:rPr>
        </w:r>
        <w:r w:rsidR="00AF237F" w:rsidRPr="00E7306B">
          <w:rPr>
            <w:noProof/>
            <w:webHidden/>
          </w:rPr>
          <w:fldChar w:fldCharType="separate"/>
        </w:r>
        <w:r w:rsidR="00022A7D" w:rsidRPr="00E7306B">
          <w:rPr>
            <w:noProof/>
            <w:webHidden/>
          </w:rPr>
          <w:t>9</w:t>
        </w:r>
        <w:r w:rsidR="00AF237F" w:rsidRPr="00E7306B">
          <w:rPr>
            <w:noProof/>
            <w:webHidden/>
          </w:rPr>
          <w:fldChar w:fldCharType="end"/>
        </w:r>
      </w:hyperlink>
    </w:p>
    <w:p w14:paraId="11EC1150"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88" w:history="1">
        <w:r w:rsidR="00AF237F" w:rsidRPr="00E7306B">
          <w:rPr>
            <w:rStyle w:val="Hyperlink"/>
            <w:noProof/>
            <w:color w:val="auto"/>
          </w:rPr>
          <w:t>4.3</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DELIVERABLE COMPONENTS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_Toc404348688 \h </w:instrText>
        </w:r>
        <w:r w:rsidR="00AF237F" w:rsidRPr="00E7306B">
          <w:rPr>
            <w:noProof/>
            <w:webHidden/>
          </w:rPr>
        </w:r>
        <w:r w:rsidR="00AF237F" w:rsidRPr="00E7306B">
          <w:rPr>
            <w:noProof/>
            <w:webHidden/>
          </w:rPr>
          <w:fldChar w:fldCharType="separate"/>
        </w:r>
        <w:r w:rsidR="00022A7D" w:rsidRPr="00E7306B">
          <w:rPr>
            <w:noProof/>
            <w:webHidden/>
          </w:rPr>
          <w:t>9</w:t>
        </w:r>
        <w:r w:rsidR="00AF237F" w:rsidRPr="00E7306B">
          <w:rPr>
            <w:noProof/>
            <w:webHidden/>
          </w:rPr>
          <w:fldChar w:fldCharType="end"/>
        </w:r>
      </w:hyperlink>
    </w:p>
    <w:p w14:paraId="2860E9AE"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89" w:history="1">
        <w:r w:rsidR="00AF237F" w:rsidRPr="00E7306B">
          <w:rPr>
            <w:rStyle w:val="Hyperlink"/>
            <w:noProof/>
            <w:color w:val="auto"/>
          </w:rPr>
          <w:t>4.3.1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ESCC Qualified Components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_Toc404348689 \h </w:instrText>
        </w:r>
        <w:r w:rsidR="00AF237F" w:rsidRPr="00E7306B">
          <w:rPr>
            <w:noProof/>
            <w:webHidden/>
          </w:rPr>
        </w:r>
        <w:r w:rsidR="00AF237F" w:rsidRPr="00E7306B">
          <w:rPr>
            <w:noProof/>
            <w:webHidden/>
          </w:rPr>
          <w:fldChar w:fldCharType="separate"/>
        </w:r>
        <w:r w:rsidR="00022A7D" w:rsidRPr="00E7306B">
          <w:rPr>
            <w:noProof/>
            <w:webHidden/>
          </w:rPr>
          <w:t>9</w:t>
        </w:r>
        <w:r w:rsidR="00AF237F" w:rsidRPr="00E7306B">
          <w:rPr>
            <w:noProof/>
            <w:webHidden/>
          </w:rPr>
          <w:fldChar w:fldCharType="end"/>
        </w:r>
      </w:hyperlink>
    </w:p>
    <w:p w14:paraId="28F173DB"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90" w:history="1">
        <w:r w:rsidR="00AF237F" w:rsidRPr="00E7306B">
          <w:rPr>
            <w:rStyle w:val="Hyperlink"/>
            <w:noProof/>
            <w:color w:val="auto"/>
          </w:rPr>
          <w:t>4.3.2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ESCC Components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_Toc404348690 \h </w:instrText>
        </w:r>
        <w:r w:rsidR="00AF237F" w:rsidRPr="00E7306B">
          <w:rPr>
            <w:noProof/>
            <w:webHidden/>
          </w:rPr>
        </w:r>
        <w:r w:rsidR="00AF237F" w:rsidRPr="00E7306B">
          <w:rPr>
            <w:noProof/>
            <w:webHidden/>
          </w:rPr>
          <w:fldChar w:fldCharType="separate"/>
        </w:r>
        <w:r w:rsidR="00022A7D" w:rsidRPr="00E7306B">
          <w:rPr>
            <w:noProof/>
            <w:webHidden/>
          </w:rPr>
          <w:t>9</w:t>
        </w:r>
        <w:r w:rsidR="00AF237F" w:rsidRPr="00E7306B">
          <w:rPr>
            <w:noProof/>
            <w:webHidden/>
          </w:rPr>
          <w:fldChar w:fldCharType="end"/>
        </w:r>
      </w:hyperlink>
    </w:p>
    <w:p w14:paraId="51F66283"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91" w:history="1">
        <w:r w:rsidR="00AF237F" w:rsidRPr="00E7306B">
          <w:rPr>
            <w:rStyle w:val="Hyperlink"/>
            <w:noProof/>
            <w:color w:val="auto"/>
          </w:rPr>
          <w:t>4.3.3</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Lot Failure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_Toc404348691 \h </w:instrText>
        </w:r>
        <w:r w:rsidR="00AF237F" w:rsidRPr="00E7306B">
          <w:rPr>
            <w:noProof/>
            <w:webHidden/>
          </w:rPr>
        </w:r>
        <w:r w:rsidR="00AF237F" w:rsidRPr="00E7306B">
          <w:rPr>
            <w:noProof/>
            <w:webHidden/>
          </w:rPr>
          <w:fldChar w:fldCharType="separate"/>
        </w:r>
        <w:r w:rsidR="00022A7D" w:rsidRPr="00E7306B">
          <w:rPr>
            <w:noProof/>
            <w:webHidden/>
          </w:rPr>
          <w:t>10</w:t>
        </w:r>
        <w:r w:rsidR="00AF237F" w:rsidRPr="00E7306B">
          <w:rPr>
            <w:noProof/>
            <w:webHidden/>
          </w:rPr>
          <w:fldChar w:fldCharType="end"/>
        </w:r>
      </w:hyperlink>
    </w:p>
    <w:p w14:paraId="742E2024"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92" w:history="1">
        <w:r w:rsidR="00AF237F" w:rsidRPr="00E7306B">
          <w:rPr>
            <w:rStyle w:val="Hyperlink"/>
            <w:noProof/>
            <w:color w:val="auto"/>
          </w:rPr>
          <w:t>4.4</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MARKING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_Toc404348692 \h </w:instrText>
        </w:r>
        <w:r w:rsidR="00AF237F" w:rsidRPr="00E7306B">
          <w:rPr>
            <w:noProof/>
            <w:webHidden/>
          </w:rPr>
        </w:r>
        <w:r w:rsidR="00AF237F" w:rsidRPr="00E7306B">
          <w:rPr>
            <w:noProof/>
            <w:webHidden/>
          </w:rPr>
          <w:fldChar w:fldCharType="separate"/>
        </w:r>
        <w:r w:rsidR="00022A7D" w:rsidRPr="00E7306B">
          <w:rPr>
            <w:noProof/>
            <w:webHidden/>
          </w:rPr>
          <w:t>10</w:t>
        </w:r>
        <w:r w:rsidR="00AF237F" w:rsidRPr="00E7306B">
          <w:rPr>
            <w:noProof/>
            <w:webHidden/>
          </w:rPr>
          <w:fldChar w:fldCharType="end"/>
        </w:r>
      </w:hyperlink>
    </w:p>
    <w:p w14:paraId="2893FC24"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93" w:history="1">
        <w:r w:rsidR="00AF237F" w:rsidRPr="00E7306B">
          <w:rPr>
            <w:rStyle w:val="Hyperlink"/>
            <w:noProof/>
            <w:color w:val="auto"/>
          </w:rPr>
          <w:t>4.5</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MATERIALS AND FINISHES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_Toc404348693 \h </w:instrText>
        </w:r>
        <w:r w:rsidR="00AF237F" w:rsidRPr="00E7306B">
          <w:rPr>
            <w:noProof/>
            <w:webHidden/>
          </w:rPr>
        </w:r>
        <w:r w:rsidR="00AF237F" w:rsidRPr="00E7306B">
          <w:rPr>
            <w:noProof/>
            <w:webHidden/>
          </w:rPr>
          <w:fldChar w:fldCharType="separate"/>
        </w:r>
        <w:r w:rsidR="00022A7D" w:rsidRPr="00E7306B">
          <w:rPr>
            <w:noProof/>
            <w:webHidden/>
          </w:rPr>
          <w:t>10</w:t>
        </w:r>
        <w:r w:rsidR="00AF237F" w:rsidRPr="00E7306B">
          <w:rPr>
            <w:noProof/>
            <w:webHidden/>
          </w:rPr>
          <w:fldChar w:fldCharType="end"/>
        </w:r>
      </w:hyperlink>
    </w:p>
    <w:p w14:paraId="503CBCAE"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694" w:history="1">
        <w:r w:rsidR="00AF237F" w:rsidRPr="00E7306B">
          <w:rPr>
            <w:rStyle w:val="Hyperlink"/>
            <w:noProof/>
            <w:color w:val="auto"/>
          </w:rPr>
          <w:t>5</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PRODUCTION CONTROL</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_Toc404348694 \h </w:instrText>
        </w:r>
        <w:r w:rsidR="00AF237F" w:rsidRPr="00E7306B">
          <w:rPr>
            <w:noProof/>
            <w:webHidden/>
          </w:rPr>
        </w:r>
        <w:r w:rsidR="00AF237F" w:rsidRPr="00E7306B">
          <w:rPr>
            <w:noProof/>
            <w:webHidden/>
          </w:rPr>
          <w:fldChar w:fldCharType="separate"/>
        </w:r>
        <w:r w:rsidR="00022A7D" w:rsidRPr="00E7306B">
          <w:rPr>
            <w:noProof/>
            <w:webHidden/>
          </w:rPr>
          <w:t>10</w:t>
        </w:r>
        <w:r w:rsidR="00AF237F" w:rsidRPr="00E7306B">
          <w:rPr>
            <w:noProof/>
            <w:webHidden/>
          </w:rPr>
          <w:fldChar w:fldCharType="end"/>
        </w:r>
      </w:hyperlink>
    </w:p>
    <w:p w14:paraId="451F439D"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95" w:history="1">
        <w:r w:rsidR="00AF237F" w:rsidRPr="00E7306B">
          <w:rPr>
            <w:rStyle w:val="Hyperlink"/>
            <w:noProof/>
            <w:color w:val="auto"/>
          </w:rPr>
          <w:t>5.1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GENERAL</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_Toc404348695 \h </w:instrText>
        </w:r>
        <w:r w:rsidR="00AF237F" w:rsidRPr="00E7306B">
          <w:rPr>
            <w:noProof/>
            <w:webHidden/>
          </w:rPr>
        </w:r>
        <w:r w:rsidR="00AF237F" w:rsidRPr="00E7306B">
          <w:rPr>
            <w:noProof/>
            <w:webHidden/>
          </w:rPr>
          <w:fldChar w:fldCharType="separate"/>
        </w:r>
        <w:r w:rsidR="00022A7D" w:rsidRPr="00E7306B">
          <w:rPr>
            <w:noProof/>
            <w:webHidden/>
          </w:rPr>
          <w:t>10</w:t>
        </w:r>
        <w:r w:rsidR="00AF237F" w:rsidRPr="00E7306B">
          <w:rPr>
            <w:noProof/>
            <w:webHidden/>
          </w:rPr>
          <w:fldChar w:fldCharType="end"/>
        </w:r>
      </w:hyperlink>
    </w:p>
    <w:p w14:paraId="5B71C728"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696" w:history="1">
        <w:r w:rsidR="00AF237F" w:rsidRPr="00E7306B">
          <w:rPr>
            <w:rStyle w:val="Hyperlink"/>
            <w:noProof/>
            <w:color w:val="auto"/>
          </w:rPr>
          <w:t>5.2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SPECIAL IN-PROCESS CONTROLS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_Toc404348696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36F243AA"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97" w:history="1">
        <w:r w:rsidR="00AF237F" w:rsidRPr="00E7306B">
          <w:rPr>
            <w:rStyle w:val="Hyperlink"/>
            <w:noProof/>
            <w:color w:val="auto"/>
          </w:rPr>
          <w:t>5.2.1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Dimension Check</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_Toc404348697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071AAD73"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98" w:history="1">
        <w:r w:rsidR="00AF237F" w:rsidRPr="00E7306B">
          <w:rPr>
            <w:rStyle w:val="Hyperlink"/>
            <w:noProof/>
            <w:color w:val="auto"/>
          </w:rPr>
          <w:t>5.2.2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Weight</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_Toc404348698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257CBC57"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699" w:history="1">
        <w:r w:rsidR="00AF237F" w:rsidRPr="00E7306B">
          <w:rPr>
            <w:rStyle w:val="Hyperlink"/>
            <w:noProof/>
            <w:color w:val="auto"/>
          </w:rPr>
          <w:t>5.2.3</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Cold Resistance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_Toc404348699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3D522BD9"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00" w:history="1">
        <w:r w:rsidR="00AF237F" w:rsidRPr="00E7306B">
          <w:rPr>
            <w:rStyle w:val="Hyperlink"/>
            <w:noProof/>
            <w:color w:val="auto"/>
          </w:rPr>
          <w:t>5.2.4</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Resistance to Soldering Heat</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_Toc404348700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1469004C"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01" w:history="1">
        <w:r w:rsidR="00AF237F" w:rsidRPr="00E7306B">
          <w:rPr>
            <w:rStyle w:val="Hyperlink"/>
            <w:noProof/>
            <w:color w:val="auto"/>
          </w:rPr>
          <w:t>5.2.5</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Fusion Characterisation Tests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_Toc404348701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1B3D1CA2" w14:textId="77777777" w:rsidR="00AF237F" w:rsidRPr="00E7306B" w:rsidRDefault="00FA3ECB">
      <w:pPr>
        <w:pStyle w:val="TOC4"/>
        <w:tabs>
          <w:tab w:val="left" w:pos="1080"/>
          <w:tab w:val="right" w:pos="10147"/>
        </w:tabs>
        <w:rPr>
          <w:rFonts w:asciiTheme="minorHAnsi" w:eastAsiaTheme="minorEastAsia" w:hAnsiTheme="minorHAnsi" w:cstheme="minorBidi"/>
          <w:noProof/>
          <w:sz w:val="22"/>
          <w:szCs w:val="22"/>
          <w:lang w:eastAsia="en-GB"/>
        </w:rPr>
      </w:pPr>
      <w:hyperlink w:anchor="_Toc404348702" w:history="1">
        <w:r w:rsidR="00AF237F" w:rsidRPr="00E7306B">
          <w:rPr>
            <w:rStyle w:val="Hyperlink"/>
            <w:noProof/>
            <w:color w:val="auto"/>
          </w:rPr>
          <w:t>5.2.5.1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Leaded Fuses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_Toc404348702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12802F19" w14:textId="77777777" w:rsidR="00AF237F" w:rsidRPr="00E7306B" w:rsidRDefault="00FA3ECB">
      <w:pPr>
        <w:pStyle w:val="TOC4"/>
        <w:tabs>
          <w:tab w:val="left" w:pos="1080"/>
          <w:tab w:val="right" w:pos="10147"/>
        </w:tabs>
        <w:rPr>
          <w:rFonts w:asciiTheme="minorHAnsi" w:eastAsiaTheme="minorEastAsia" w:hAnsiTheme="minorHAnsi" w:cstheme="minorBidi"/>
          <w:noProof/>
          <w:sz w:val="22"/>
          <w:szCs w:val="22"/>
          <w:lang w:eastAsia="en-GB"/>
        </w:rPr>
      </w:pPr>
      <w:hyperlink w:anchor="_Toc404348703" w:history="1">
        <w:r w:rsidR="00AF237F" w:rsidRPr="00E7306B">
          <w:rPr>
            <w:rStyle w:val="Hyperlink"/>
            <w:noProof/>
            <w:color w:val="auto"/>
          </w:rPr>
          <w:t>5.2.5.2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Surface Mount Fuses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_Toc404348703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5A9B870E"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04" w:history="1">
        <w:r w:rsidR="00AF237F" w:rsidRPr="00E7306B">
          <w:rPr>
            <w:rStyle w:val="Hyperlink"/>
            <w:noProof/>
            <w:color w:val="auto"/>
          </w:rPr>
          <w:t>5.2.6</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Documentation</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_Toc404348704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1B990E09"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705" w:history="1">
        <w:r w:rsidR="00AF237F" w:rsidRPr="00E7306B">
          <w:rPr>
            <w:rStyle w:val="Hyperlink"/>
            <w:noProof/>
            <w:color w:val="auto"/>
          </w:rPr>
          <w:t>6</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SCREENING TESTS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_Toc404348705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59BC42F7"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06" w:history="1">
        <w:r w:rsidR="00AF237F" w:rsidRPr="00E7306B">
          <w:rPr>
            <w:rStyle w:val="Hyperlink"/>
            <w:noProof/>
            <w:color w:val="auto"/>
          </w:rPr>
          <w:t>6.1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GENERAL</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_Toc404348706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2661D373"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07" w:history="1">
        <w:r w:rsidR="00AF237F" w:rsidRPr="00E7306B">
          <w:rPr>
            <w:rStyle w:val="Hyperlink"/>
            <w:noProof/>
            <w:color w:val="auto"/>
          </w:rPr>
          <w:t>6.2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FAILURE CRITERIA</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_Toc404348707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11F9B4D4"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08" w:history="1">
        <w:r w:rsidR="00AF237F" w:rsidRPr="00E7306B">
          <w:rPr>
            <w:rStyle w:val="Hyperlink"/>
            <w:noProof/>
            <w:color w:val="auto"/>
          </w:rPr>
          <w:t>6.2.1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Environmental and Mechanical Test Failure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_Toc404348708 \h </w:instrText>
        </w:r>
        <w:r w:rsidR="00AF237F" w:rsidRPr="00E7306B">
          <w:rPr>
            <w:noProof/>
            <w:webHidden/>
          </w:rPr>
        </w:r>
        <w:r w:rsidR="00AF237F" w:rsidRPr="00E7306B">
          <w:rPr>
            <w:noProof/>
            <w:webHidden/>
          </w:rPr>
          <w:fldChar w:fldCharType="separate"/>
        </w:r>
        <w:r w:rsidR="00022A7D" w:rsidRPr="00E7306B">
          <w:rPr>
            <w:noProof/>
            <w:webHidden/>
          </w:rPr>
          <w:t>11</w:t>
        </w:r>
        <w:r w:rsidR="00AF237F" w:rsidRPr="00E7306B">
          <w:rPr>
            <w:noProof/>
            <w:webHidden/>
          </w:rPr>
          <w:fldChar w:fldCharType="end"/>
        </w:r>
      </w:hyperlink>
    </w:p>
    <w:p w14:paraId="339AD885"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09" w:history="1">
        <w:r w:rsidR="00AF237F" w:rsidRPr="00E7306B">
          <w:rPr>
            <w:rStyle w:val="Hyperlink"/>
            <w:noProof/>
            <w:color w:val="auto"/>
          </w:rPr>
          <w:t>6.2.2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Parameter Limit Failure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_Toc404348709 \h </w:instrText>
        </w:r>
        <w:r w:rsidR="00AF237F" w:rsidRPr="00E7306B">
          <w:rPr>
            <w:noProof/>
            <w:webHidden/>
          </w:rPr>
        </w:r>
        <w:r w:rsidR="00AF237F" w:rsidRPr="00E7306B">
          <w:rPr>
            <w:noProof/>
            <w:webHidden/>
          </w:rPr>
          <w:fldChar w:fldCharType="separate"/>
        </w:r>
        <w:r w:rsidR="00022A7D" w:rsidRPr="00E7306B">
          <w:rPr>
            <w:noProof/>
            <w:webHidden/>
          </w:rPr>
          <w:t>12</w:t>
        </w:r>
        <w:r w:rsidR="00AF237F" w:rsidRPr="00E7306B">
          <w:rPr>
            <w:noProof/>
            <w:webHidden/>
          </w:rPr>
          <w:fldChar w:fldCharType="end"/>
        </w:r>
      </w:hyperlink>
    </w:p>
    <w:p w14:paraId="5671464C"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10" w:history="1">
        <w:r w:rsidR="00AF237F" w:rsidRPr="00E7306B">
          <w:rPr>
            <w:rStyle w:val="Hyperlink"/>
            <w:noProof/>
            <w:color w:val="auto"/>
          </w:rPr>
          <w:t>6.2.3</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Other Failures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_Toc404348710 \h </w:instrText>
        </w:r>
        <w:r w:rsidR="00AF237F" w:rsidRPr="00E7306B">
          <w:rPr>
            <w:noProof/>
            <w:webHidden/>
          </w:rPr>
        </w:r>
        <w:r w:rsidR="00AF237F" w:rsidRPr="00E7306B">
          <w:rPr>
            <w:noProof/>
            <w:webHidden/>
          </w:rPr>
          <w:fldChar w:fldCharType="separate"/>
        </w:r>
        <w:r w:rsidR="00022A7D" w:rsidRPr="00E7306B">
          <w:rPr>
            <w:noProof/>
            <w:webHidden/>
          </w:rPr>
          <w:t>12</w:t>
        </w:r>
        <w:r w:rsidR="00AF237F" w:rsidRPr="00E7306B">
          <w:rPr>
            <w:noProof/>
            <w:webHidden/>
          </w:rPr>
          <w:fldChar w:fldCharType="end"/>
        </w:r>
      </w:hyperlink>
    </w:p>
    <w:p w14:paraId="52A2C599"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11" w:history="1">
        <w:r w:rsidR="00AF237F" w:rsidRPr="00E7306B">
          <w:rPr>
            <w:rStyle w:val="Hyperlink"/>
            <w:noProof/>
            <w:color w:val="auto"/>
          </w:rPr>
          <w:t>6.3</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FAILED COMPONENTS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_Toc404348711 \h </w:instrText>
        </w:r>
        <w:r w:rsidR="00AF237F" w:rsidRPr="00E7306B">
          <w:rPr>
            <w:noProof/>
            <w:webHidden/>
          </w:rPr>
        </w:r>
        <w:r w:rsidR="00AF237F" w:rsidRPr="00E7306B">
          <w:rPr>
            <w:noProof/>
            <w:webHidden/>
          </w:rPr>
          <w:fldChar w:fldCharType="separate"/>
        </w:r>
        <w:r w:rsidR="00022A7D" w:rsidRPr="00E7306B">
          <w:rPr>
            <w:noProof/>
            <w:webHidden/>
          </w:rPr>
          <w:t>12</w:t>
        </w:r>
        <w:r w:rsidR="00AF237F" w:rsidRPr="00E7306B">
          <w:rPr>
            <w:noProof/>
            <w:webHidden/>
          </w:rPr>
          <w:fldChar w:fldCharType="end"/>
        </w:r>
      </w:hyperlink>
    </w:p>
    <w:p w14:paraId="49835F50"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12" w:history="1">
        <w:r w:rsidR="00AF237F" w:rsidRPr="00E7306B">
          <w:rPr>
            <w:rStyle w:val="Hyperlink"/>
            <w:noProof/>
            <w:color w:val="auto"/>
          </w:rPr>
          <w:t>6.4</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LOT FAILURE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_Toc404348712 \h </w:instrText>
        </w:r>
        <w:r w:rsidR="00AF237F" w:rsidRPr="00E7306B">
          <w:rPr>
            <w:noProof/>
            <w:webHidden/>
          </w:rPr>
        </w:r>
        <w:r w:rsidR="00AF237F" w:rsidRPr="00E7306B">
          <w:rPr>
            <w:noProof/>
            <w:webHidden/>
          </w:rPr>
          <w:fldChar w:fldCharType="separate"/>
        </w:r>
        <w:r w:rsidR="00022A7D" w:rsidRPr="00E7306B">
          <w:rPr>
            <w:noProof/>
            <w:webHidden/>
          </w:rPr>
          <w:t>12</w:t>
        </w:r>
        <w:r w:rsidR="00AF237F" w:rsidRPr="00E7306B">
          <w:rPr>
            <w:noProof/>
            <w:webHidden/>
          </w:rPr>
          <w:fldChar w:fldCharType="end"/>
        </w:r>
      </w:hyperlink>
    </w:p>
    <w:p w14:paraId="4FEC6D02"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13" w:history="1">
        <w:r w:rsidR="00AF237F" w:rsidRPr="00E7306B">
          <w:rPr>
            <w:rStyle w:val="Hyperlink"/>
            <w:noProof/>
            <w:color w:val="auto"/>
          </w:rPr>
          <w:t>6.4.1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Lot Failure during 100% Testing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_Toc404348713 \h </w:instrText>
        </w:r>
        <w:r w:rsidR="00AF237F" w:rsidRPr="00E7306B">
          <w:rPr>
            <w:noProof/>
            <w:webHidden/>
          </w:rPr>
        </w:r>
        <w:r w:rsidR="00AF237F" w:rsidRPr="00E7306B">
          <w:rPr>
            <w:noProof/>
            <w:webHidden/>
          </w:rPr>
          <w:fldChar w:fldCharType="separate"/>
        </w:r>
        <w:r w:rsidR="00022A7D" w:rsidRPr="00E7306B">
          <w:rPr>
            <w:noProof/>
            <w:webHidden/>
          </w:rPr>
          <w:t>12</w:t>
        </w:r>
        <w:r w:rsidR="00AF237F" w:rsidRPr="00E7306B">
          <w:rPr>
            <w:noProof/>
            <w:webHidden/>
          </w:rPr>
          <w:fldChar w:fldCharType="end"/>
        </w:r>
      </w:hyperlink>
    </w:p>
    <w:p w14:paraId="3C1EC39D"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14" w:history="1">
        <w:r w:rsidR="00AF237F" w:rsidRPr="00E7306B">
          <w:rPr>
            <w:rStyle w:val="Hyperlink"/>
            <w:noProof/>
            <w:color w:val="auto"/>
          </w:rPr>
          <w:t>6.4.2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Lot Failure during Sample Testing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_Toc404348714 \h </w:instrText>
        </w:r>
        <w:r w:rsidR="00AF237F" w:rsidRPr="00E7306B">
          <w:rPr>
            <w:noProof/>
            <w:webHidden/>
          </w:rPr>
        </w:r>
        <w:r w:rsidR="00AF237F" w:rsidRPr="00E7306B">
          <w:rPr>
            <w:noProof/>
            <w:webHidden/>
          </w:rPr>
          <w:fldChar w:fldCharType="separate"/>
        </w:r>
        <w:r w:rsidR="00022A7D" w:rsidRPr="00E7306B">
          <w:rPr>
            <w:noProof/>
            <w:webHidden/>
          </w:rPr>
          <w:t>12</w:t>
        </w:r>
        <w:r w:rsidR="00AF237F" w:rsidRPr="00E7306B">
          <w:rPr>
            <w:noProof/>
            <w:webHidden/>
          </w:rPr>
          <w:fldChar w:fldCharType="end"/>
        </w:r>
      </w:hyperlink>
    </w:p>
    <w:p w14:paraId="0343285E"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15" w:history="1">
        <w:r w:rsidR="00AF237F" w:rsidRPr="00E7306B">
          <w:rPr>
            <w:rStyle w:val="Hyperlink"/>
            <w:noProof/>
            <w:color w:val="auto"/>
          </w:rPr>
          <w:t>6.5</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DOCUMENTATION</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_Toc404348715 \h </w:instrText>
        </w:r>
        <w:r w:rsidR="00AF237F" w:rsidRPr="00E7306B">
          <w:rPr>
            <w:noProof/>
            <w:webHidden/>
          </w:rPr>
        </w:r>
        <w:r w:rsidR="00AF237F" w:rsidRPr="00E7306B">
          <w:rPr>
            <w:noProof/>
            <w:webHidden/>
          </w:rPr>
          <w:fldChar w:fldCharType="separate"/>
        </w:r>
        <w:r w:rsidR="00022A7D" w:rsidRPr="00E7306B">
          <w:rPr>
            <w:noProof/>
            <w:webHidden/>
          </w:rPr>
          <w:t>12</w:t>
        </w:r>
        <w:r w:rsidR="00AF237F" w:rsidRPr="00E7306B">
          <w:rPr>
            <w:noProof/>
            <w:webHidden/>
          </w:rPr>
          <w:fldChar w:fldCharType="end"/>
        </w:r>
      </w:hyperlink>
    </w:p>
    <w:p w14:paraId="427058D1"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716" w:history="1">
        <w:r w:rsidR="00AF237F" w:rsidRPr="00E7306B">
          <w:rPr>
            <w:rStyle w:val="Hyperlink"/>
            <w:noProof/>
            <w:color w:val="auto"/>
          </w:rPr>
          <w:t>7</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QUALIFICATION, QUALIFICATION MAINTENANCE AND LOT VALIDATION TESTING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_Toc404348716 \h </w:instrText>
        </w:r>
        <w:r w:rsidR="00AF237F" w:rsidRPr="00E7306B">
          <w:rPr>
            <w:noProof/>
            <w:webHidden/>
          </w:rPr>
        </w:r>
        <w:r w:rsidR="00AF237F" w:rsidRPr="00E7306B">
          <w:rPr>
            <w:noProof/>
            <w:webHidden/>
          </w:rPr>
          <w:fldChar w:fldCharType="separate"/>
        </w:r>
        <w:r w:rsidR="00022A7D" w:rsidRPr="00E7306B">
          <w:rPr>
            <w:noProof/>
            <w:webHidden/>
          </w:rPr>
          <w:t>12</w:t>
        </w:r>
        <w:r w:rsidR="00AF237F" w:rsidRPr="00E7306B">
          <w:rPr>
            <w:noProof/>
            <w:webHidden/>
          </w:rPr>
          <w:fldChar w:fldCharType="end"/>
        </w:r>
      </w:hyperlink>
    </w:p>
    <w:p w14:paraId="6B0C2C62"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17" w:history="1">
        <w:r w:rsidR="00AF237F" w:rsidRPr="00E7306B">
          <w:rPr>
            <w:rStyle w:val="Hyperlink"/>
            <w:noProof/>
            <w:color w:val="auto"/>
          </w:rPr>
          <w:t>7.1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QUALIFICATION TESTING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_Toc404348717 \h </w:instrText>
        </w:r>
        <w:r w:rsidR="00AF237F" w:rsidRPr="00E7306B">
          <w:rPr>
            <w:noProof/>
            <w:webHidden/>
          </w:rPr>
        </w:r>
        <w:r w:rsidR="00AF237F" w:rsidRPr="00E7306B">
          <w:rPr>
            <w:noProof/>
            <w:webHidden/>
          </w:rPr>
          <w:fldChar w:fldCharType="separate"/>
        </w:r>
        <w:r w:rsidR="00022A7D" w:rsidRPr="00E7306B">
          <w:rPr>
            <w:noProof/>
            <w:webHidden/>
          </w:rPr>
          <w:t>13</w:t>
        </w:r>
        <w:r w:rsidR="00AF237F" w:rsidRPr="00E7306B">
          <w:rPr>
            <w:noProof/>
            <w:webHidden/>
          </w:rPr>
          <w:fldChar w:fldCharType="end"/>
        </w:r>
      </w:hyperlink>
    </w:p>
    <w:p w14:paraId="4D0F9001"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18" w:history="1">
        <w:r w:rsidR="00AF237F" w:rsidRPr="00E7306B">
          <w:rPr>
            <w:rStyle w:val="Hyperlink"/>
            <w:noProof/>
            <w:color w:val="auto"/>
          </w:rPr>
          <w:t>7.1.1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General</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_Toc404348718 \h </w:instrText>
        </w:r>
        <w:r w:rsidR="00AF237F" w:rsidRPr="00E7306B">
          <w:rPr>
            <w:noProof/>
            <w:webHidden/>
          </w:rPr>
        </w:r>
        <w:r w:rsidR="00AF237F" w:rsidRPr="00E7306B">
          <w:rPr>
            <w:noProof/>
            <w:webHidden/>
          </w:rPr>
          <w:fldChar w:fldCharType="separate"/>
        </w:r>
        <w:r w:rsidR="00022A7D" w:rsidRPr="00E7306B">
          <w:rPr>
            <w:noProof/>
            <w:webHidden/>
          </w:rPr>
          <w:t>13</w:t>
        </w:r>
        <w:r w:rsidR="00AF237F" w:rsidRPr="00E7306B">
          <w:rPr>
            <w:noProof/>
            <w:webHidden/>
          </w:rPr>
          <w:fldChar w:fldCharType="end"/>
        </w:r>
      </w:hyperlink>
    </w:p>
    <w:p w14:paraId="69145F7C"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19" w:history="1">
        <w:r w:rsidR="00AF237F" w:rsidRPr="00E7306B">
          <w:rPr>
            <w:rStyle w:val="Hyperlink"/>
            <w:noProof/>
            <w:color w:val="auto"/>
          </w:rPr>
          <w:t>7.1.2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Distribution within the Qualification Test Lot</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_Toc404348719 \h </w:instrText>
        </w:r>
        <w:r w:rsidR="00AF237F" w:rsidRPr="00E7306B">
          <w:rPr>
            <w:noProof/>
            <w:webHidden/>
          </w:rPr>
        </w:r>
        <w:r w:rsidR="00AF237F" w:rsidRPr="00E7306B">
          <w:rPr>
            <w:noProof/>
            <w:webHidden/>
          </w:rPr>
          <w:fldChar w:fldCharType="separate"/>
        </w:r>
        <w:r w:rsidR="00022A7D" w:rsidRPr="00E7306B">
          <w:rPr>
            <w:noProof/>
            <w:webHidden/>
          </w:rPr>
          <w:t>13</w:t>
        </w:r>
        <w:r w:rsidR="00AF237F" w:rsidRPr="00E7306B">
          <w:rPr>
            <w:noProof/>
            <w:webHidden/>
          </w:rPr>
          <w:fldChar w:fldCharType="end"/>
        </w:r>
      </w:hyperlink>
    </w:p>
    <w:p w14:paraId="4DA0122E"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20" w:history="1">
        <w:r w:rsidR="00AF237F" w:rsidRPr="00E7306B">
          <w:rPr>
            <w:rStyle w:val="Hyperlink"/>
            <w:noProof/>
            <w:color w:val="auto"/>
          </w:rPr>
          <w:t>7.2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QUALIFICATION WITHIN A TECHNOLOGY FLOW</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_Toc404348720 \h </w:instrText>
        </w:r>
        <w:r w:rsidR="00AF237F" w:rsidRPr="00E7306B">
          <w:rPr>
            <w:noProof/>
            <w:webHidden/>
          </w:rPr>
        </w:r>
        <w:r w:rsidR="00AF237F" w:rsidRPr="00E7306B">
          <w:rPr>
            <w:noProof/>
            <w:webHidden/>
          </w:rPr>
          <w:fldChar w:fldCharType="separate"/>
        </w:r>
        <w:r w:rsidR="00022A7D" w:rsidRPr="00E7306B">
          <w:rPr>
            <w:noProof/>
            <w:webHidden/>
          </w:rPr>
          <w:t>13</w:t>
        </w:r>
        <w:r w:rsidR="00AF237F" w:rsidRPr="00E7306B">
          <w:rPr>
            <w:noProof/>
            <w:webHidden/>
          </w:rPr>
          <w:fldChar w:fldCharType="end"/>
        </w:r>
      </w:hyperlink>
    </w:p>
    <w:p w14:paraId="10E64B67"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21" w:history="1">
        <w:r w:rsidR="00AF237F" w:rsidRPr="00E7306B">
          <w:rPr>
            <w:rStyle w:val="Hyperlink"/>
            <w:noProof/>
            <w:color w:val="auto"/>
          </w:rPr>
          <w:t>7.3</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QUALIFICATION MAINTENANCE (PERIODIC TESTING)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_Toc404348721 \h </w:instrText>
        </w:r>
        <w:r w:rsidR="00AF237F" w:rsidRPr="00E7306B">
          <w:rPr>
            <w:noProof/>
            <w:webHidden/>
          </w:rPr>
        </w:r>
        <w:r w:rsidR="00AF237F" w:rsidRPr="00E7306B">
          <w:rPr>
            <w:noProof/>
            <w:webHidden/>
          </w:rPr>
          <w:fldChar w:fldCharType="separate"/>
        </w:r>
        <w:r w:rsidR="00022A7D" w:rsidRPr="00E7306B">
          <w:rPr>
            <w:noProof/>
            <w:webHidden/>
          </w:rPr>
          <w:t>13</w:t>
        </w:r>
        <w:r w:rsidR="00AF237F" w:rsidRPr="00E7306B">
          <w:rPr>
            <w:noProof/>
            <w:webHidden/>
          </w:rPr>
          <w:fldChar w:fldCharType="end"/>
        </w:r>
      </w:hyperlink>
    </w:p>
    <w:p w14:paraId="6DE755FA"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22" w:history="1">
        <w:r w:rsidR="00AF237F" w:rsidRPr="00E7306B">
          <w:rPr>
            <w:rStyle w:val="Hyperlink"/>
            <w:noProof/>
            <w:color w:val="auto"/>
          </w:rPr>
          <w:t>7.4</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LOT VALIDATION TESTING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_Toc404348722 \h </w:instrText>
        </w:r>
        <w:r w:rsidR="00AF237F" w:rsidRPr="00E7306B">
          <w:rPr>
            <w:noProof/>
            <w:webHidden/>
          </w:rPr>
        </w:r>
        <w:r w:rsidR="00AF237F" w:rsidRPr="00E7306B">
          <w:rPr>
            <w:noProof/>
            <w:webHidden/>
          </w:rPr>
          <w:fldChar w:fldCharType="separate"/>
        </w:r>
        <w:r w:rsidR="00022A7D" w:rsidRPr="00E7306B">
          <w:rPr>
            <w:noProof/>
            <w:webHidden/>
          </w:rPr>
          <w:t>13</w:t>
        </w:r>
        <w:r w:rsidR="00AF237F" w:rsidRPr="00E7306B">
          <w:rPr>
            <w:noProof/>
            <w:webHidden/>
          </w:rPr>
          <w:fldChar w:fldCharType="end"/>
        </w:r>
      </w:hyperlink>
    </w:p>
    <w:p w14:paraId="5EDA546D"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23" w:history="1">
        <w:r w:rsidR="00AF237F" w:rsidRPr="00E7306B">
          <w:rPr>
            <w:rStyle w:val="Hyperlink"/>
            <w:noProof/>
            <w:color w:val="auto"/>
          </w:rPr>
          <w:t>7.5</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FAILURE CRITERIA</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_Toc404348723 \h </w:instrText>
        </w:r>
        <w:r w:rsidR="00AF237F" w:rsidRPr="00E7306B">
          <w:rPr>
            <w:noProof/>
            <w:webHidden/>
          </w:rPr>
        </w:r>
        <w:r w:rsidR="00AF237F" w:rsidRPr="00E7306B">
          <w:rPr>
            <w:noProof/>
            <w:webHidden/>
          </w:rPr>
          <w:fldChar w:fldCharType="separate"/>
        </w:r>
        <w:r w:rsidR="00022A7D" w:rsidRPr="00E7306B">
          <w:rPr>
            <w:noProof/>
            <w:webHidden/>
          </w:rPr>
          <w:t>14</w:t>
        </w:r>
        <w:r w:rsidR="00AF237F" w:rsidRPr="00E7306B">
          <w:rPr>
            <w:noProof/>
            <w:webHidden/>
          </w:rPr>
          <w:fldChar w:fldCharType="end"/>
        </w:r>
      </w:hyperlink>
    </w:p>
    <w:p w14:paraId="78E5B622"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24" w:history="1">
        <w:r w:rsidR="00AF237F" w:rsidRPr="00E7306B">
          <w:rPr>
            <w:rStyle w:val="Hyperlink"/>
            <w:noProof/>
            <w:color w:val="auto"/>
          </w:rPr>
          <w:t>7.5.1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Environmental and Mechanical Test Failures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_Toc404348724 \h </w:instrText>
        </w:r>
        <w:r w:rsidR="00AF237F" w:rsidRPr="00E7306B">
          <w:rPr>
            <w:noProof/>
            <w:webHidden/>
          </w:rPr>
        </w:r>
        <w:r w:rsidR="00AF237F" w:rsidRPr="00E7306B">
          <w:rPr>
            <w:noProof/>
            <w:webHidden/>
          </w:rPr>
          <w:fldChar w:fldCharType="separate"/>
        </w:r>
        <w:r w:rsidR="00022A7D" w:rsidRPr="00E7306B">
          <w:rPr>
            <w:noProof/>
            <w:webHidden/>
          </w:rPr>
          <w:t>14</w:t>
        </w:r>
        <w:r w:rsidR="00AF237F" w:rsidRPr="00E7306B">
          <w:rPr>
            <w:noProof/>
            <w:webHidden/>
          </w:rPr>
          <w:fldChar w:fldCharType="end"/>
        </w:r>
      </w:hyperlink>
    </w:p>
    <w:p w14:paraId="1F891CB5"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25" w:history="1">
        <w:r w:rsidR="00AF237F" w:rsidRPr="00E7306B">
          <w:rPr>
            <w:rStyle w:val="Hyperlink"/>
            <w:noProof/>
            <w:color w:val="auto"/>
          </w:rPr>
          <w:t>7.5.2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Electrical Failures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_Toc404348725 \h </w:instrText>
        </w:r>
        <w:r w:rsidR="00AF237F" w:rsidRPr="00E7306B">
          <w:rPr>
            <w:noProof/>
            <w:webHidden/>
          </w:rPr>
        </w:r>
        <w:r w:rsidR="00AF237F" w:rsidRPr="00E7306B">
          <w:rPr>
            <w:noProof/>
            <w:webHidden/>
          </w:rPr>
          <w:fldChar w:fldCharType="separate"/>
        </w:r>
        <w:r w:rsidR="00022A7D" w:rsidRPr="00E7306B">
          <w:rPr>
            <w:noProof/>
            <w:webHidden/>
          </w:rPr>
          <w:t>14</w:t>
        </w:r>
        <w:r w:rsidR="00AF237F" w:rsidRPr="00E7306B">
          <w:rPr>
            <w:noProof/>
            <w:webHidden/>
          </w:rPr>
          <w:fldChar w:fldCharType="end"/>
        </w:r>
      </w:hyperlink>
    </w:p>
    <w:p w14:paraId="6A1F03DF"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26" w:history="1">
        <w:r w:rsidR="00AF237F" w:rsidRPr="00E7306B">
          <w:rPr>
            <w:rStyle w:val="Hyperlink"/>
            <w:noProof/>
            <w:color w:val="auto"/>
          </w:rPr>
          <w:t>7.5.3</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Other Failures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_Toc404348726 \h </w:instrText>
        </w:r>
        <w:r w:rsidR="00AF237F" w:rsidRPr="00E7306B">
          <w:rPr>
            <w:noProof/>
            <w:webHidden/>
          </w:rPr>
        </w:r>
        <w:r w:rsidR="00AF237F" w:rsidRPr="00E7306B">
          <w:rPr>
            <w:noProof/>
            <w:webHidden/>
          </w:rPr>
          <w:fldChar w:fldCharType="separate"/>
        </w:r>
        <w:r w:rsidR="00022A7D" w:rsidRPr="00E7306B">
          <w:rPr>
            <w:noProof/>
            <w:webHidden/>
          </w:rPr>
          <w:t>14</w:t>
        </w:r>
        <w:r w:rsidR="00AF237F" w:rsidRPr="00E7306B">
          <w:rPr>
            <w:noProof/>
            <w:webHidden/>
          </w:rPr>
          <w:fldChar w:fldCharType="end"/>
        </w:r>
      </w:hyperlink>
    </w:p>
    <w:p w14:paraId="42E48416"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27" w:history="1">
        <w:r w:rsidR="00AF237F" w:rsidRPr="00E7306B">
          <w:rPr>
            <w:rStyle w:val="Hyperlink"/>
            <w:noProof/>
            <w:color w:val="auto"/>
          </w:rPr>
          <w:t>7.6</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FAILED COMPONENTS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_Toc404348727 \h </w:instrText>
        </w:r>
        <w:r w:rsidR="00AF237F" w:rsidRPr="00E7306B">
          <w:rPr>
            <w:noProof/>
            <w:webHidden/>
          </w:rPr>
        </w:r>
        <w:r w:rsidR="00AF237F" w:rsidRPr="00E7306B">
          <w:rPr>
            <w:noProof/>
            <w:webHidden/>
          </w:rPr>
          <w:fldChar w:fldCharType="separate"/>
        </w:r>
        <w:r w:rsidR="00022A7D" w:rsidRPr="00E7306B">
          <w:rPr>
            <w:noProof/>
            <w:webHidden/>
          </w:rPr>
          <w:t>14</w:t>
        </w:r>
        <w:r w:rsidR="00AF237F" w:rsidRPr="00E7306B">
          <w:rPr>
            <w:noProof/>
            <w:webHidden/>
          </w:rPr>
          <w:fldChar w:fldCharType="end"/>
        </w:r>
      </w:hyperlink>
    </w:p>
    <w:p w14:paraId="53AC266B"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28" w:history="1">
        <w:r w:rsidR="00AF237F" w:rsidRPr="00E7306B">
          <w:rPr>
            <w:rStyle w:val="Hyperlink"/>
            <w:noProof/>
            <w:color w:val="auto"/>
          </w:rPr>
          <w:t>7.7</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LOT FAILURE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_Toc404348728 \h </w:instrText>
        </w:r>
        <w:r w:rsidR="00AF237F" w:rsidRPr="00E7306B">
          <w:rPr>
            <w:noProof/>
            <w:webHidden/>
          </w:rPr>
        </w:r>
        <w:r w:rsidR="00AF237F" w:rsidRPr="00E7306B">
          <w:rPr>
            <w:noProof/>
            <w:webHidden/>
          </w:rPr>
          <w:fldChar w:fldCharType="separate"/>
        </w:r>
        <w:r w:rsidR="00022A7D" w:rsidRPr="00E7306B">
          <w:rPr>
            <w:noProof/>
            <w:webHidden/>
          </w:rPr>
          <w:t>14</w:t>
        </w:r>
        <w:r w:rsidR="00AF237F" w:rsidRPr="00E7306B">
          <w:rPr>
            <w:noProof/>
            <w:webHidden/>
          </w:rPr>
          <w:fldChar w:fldCharType="end"/>
        </w:r>
      </w:hyperlink>
    </w:p>
    <w:p w14:paraId="0E4ABC54"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29" w:history="1">
        <w:r w:rsidR="00AF237F" w:rsidRPr="00E7306B">
          <w:rPr>
            <w:rStyle w:val="Hyperlink"/>
            <w:noProof/>
            <w:color w:val="auto"/>
          </w:rPr>
          <w:t>7.8</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QUALIFICATION, QUALIFICATION MAINTENANCE AND LOT VALIDATION TESTING  SAMPLES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_Toc404348729 \h </w:instrText>
        </w:r>
        <w:r w:rsidR="00AF237F" w:rsidRPr="00E7306B">
          <w:rPr>
            <w:noProof/>
            <w:webHidden/>
          </w:rPr>
        </w:r>
        <w:r w:rsidR="00AF237F" w:rsidRPr="00E7306B">
          <w:rPr>
            <w:noProof/>
            <w:webHidden/>
          </w:rPr>
          <w:fldChar w:fldCharType="separate"/>
        </w:r>
        <w:r w:rsidR="00022A7D" w:rsidRPr="00E7306B">
          <w:rPr>
            <w:noProof/>
            <w:webHidden/>
          </w:rPr>
          <w:t>15</w:t>
        </w:r>
        <w:r w:rsidR="00AF237F" w:rsidRPr="00E7306B">
          <w:rPr>
            <w:noProof/>
            <w:webHidden/>
          </w:rPr>
          <w:fldChar w:fldCharType="end"/>
        </w:r>
      </w:hyperlink>
    </w:p>
    <w:p w14:paraId="642793BE"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30" w:history="1">
        <w:r w:rsidR="00AF237F" w:rsidRPr="00E7306B">
          <w:rPr>
            <w:rStyle w:val="Hyperlink"/>
            <w:noProof/>
            <w:color w:val="auto"/>
          </w:rPr>
          <w:t>7.9</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DOCUMENTATION</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_Toc404348730 \h </w:instrText>
        </w:r>
        <w:r w:rsidR="00AF237F" w:rsidRPr="00E7306B">
          <w:rPr>
            <w:noProof/>
            <w:webHidden/>
          </w:rPr>
        </w:r>
        <w:r w:rsidR="00AF237F" w:rsidRPr="00E7306B">
          <w:rPr>
            <w:noProof/>
            <w:webHidden/>
          </w:rPr>
          <w:fldChar w:fldCharType="separate"/>
        </w:r>
        <w:r w:rsidR="00022A7D" w:rsidRPr="00E7306B">
          <w:rPr>
            <w:noProof/>
            <w:webHidden/>
          </w:rPr>
          <w:t>15</w:t>
        </w:r>
        <w:r w:rsidR="00AF237F" w:rsidRPr="00E7306B">
          <w:rPr>
            <w:noProof/>
            <w:webHidden/>
          </w:rPr>
          <w:fldChar w:fldCharType="end"/>
        </w:r>
      </w:hyperlink>
    </w:p>
    <w:p w14:paraId="5D5BC6D3"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731" w:history="1">
        <w:r w:rsidR="00AF237F" w:rsidRPr="00E7306B">
          <w:rPr>
            <w:rStyle w:val="Hyperlink"/>
            <w:noProof/>
            <w:color w:val="auto"/>
          </w:rPr>
          <w:t>8</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TEST METHODS AND PROCEDURES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_Toc404348731 \h </w:instrText>
        </w:r>
        <w:r w:rsidR="00AF237F" w:rsidRPr="00E7306B">
          <w:rPr>
            <w:noProof/>
            <w:webHidden/>
          </w:rPr>
        </w:r>
        <w:r w:rsidR="00AF237F" w:rsidRPr="00E7306B">
          <w:rPr>
            <w:noProof/>
            <w:webHidden/>
          </w:rPr>
          <w:fldChar w:fldCharType="separate"/>
        </w:r>
        <w:r w:rsidR="00022A7D" w:rsidRPr="00E7306B">
          <w:rPr>
            <w:noProof/>
            <w:webHidden/>
          </w:rPr>
          <w:t>15</w:t>
        </w:r>
        <w:r w:rsidR="00AF237F" w:rsidRPr="00E7306B">
          <w:rPr>
            <w:noProof/>
            <w:webHidden/>
          </w:rPr>
          <w:fldChar w:fldCharType="end"/>
        </w:r>
      </w:hyperlink>
    </w:p>
    <w:p w14:paraId="24E76E96"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32" w:history="1">
        <w:r w:rsidR="00AF237F" w:rsidRPr="00E7306B">
          <w:rPr>
            <w:rStyle w:val="Hyperlink"/>
            <w:noProof/>
            <w:color w:val="auto"/>
          </w:rPr>
          <w:t>8.1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ELECTRICAL MEASUREMENTS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_Toc404348732 \h </w:instrText>
        </w:r>
        <w:r w:rsidR="00AF237F" w:rsidRPr="00E7306B">
          <w:rPr>
            <w:noProof/>
            <w:webHidden/>
          </w:rPr>
        </w:r>
        <w:r w:rsidR="00AF237F" w:rsidRPr="00E7306B">
          <w:rPr>
            <w:noProof/>
            <w:webHidden/>
          </w:rPr>
          <w:fldChar w:fldCharType="separate"/>
        </w:r>
        <w:r w:rsidR="00022A7D" w:rsidRPr="00E7306B">
          <w:rPr>
            <w:noProof/>
            <w:webHidden/>
          </w:rPr>
          <w:t>15</w:t>
        </w:r>
        <w:r w:rsidR="00AF237F" w:rsidRPr="00E7306B">
          <w:rPr>
            <w:noProof/>
            <w:webHidden/>
          </w:rPr>
          <w:fldChar w:fldCharType="end"/>
        </w:r>
      </w:hyperlink>
    </w:p>
    <w:p w14:paraId="5D8A337A"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33" w:history="1">
        <w:r w:rsidR="00AF237F" w:rsidRPr="00E7306B">
          <w:rPr>
            <w:rStyle w:val="Hyperlink"/>
            <w:noProof/>
            <w:color w:val="auto"/>
          </w:rPr>
          <w:t>8.1.1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General</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_Toc404348733 \h </w:instrText>
        </w:r>
        <w:r w:rsidR="00AF237F" w:rsidRPr="00E7306B">
          <w:rPr>
            <w:noProof/>
            <w:webHidden/>
          </w:rPr>
        </w:r>
        <w:r w:rsidR="00AF237F" w:rsidRPr="00E7306B">
          <w:rPr>
            <w:noProof/>
            <w:webHidden/>
          </w:rPr>
          <w:fldChar w:fldCharType="separate"/>
        </w:r>
        <w:r w:rsidR="00022A7D" w:rsidRPr="00E7306B">
          <w:rPr>
            <w:noProof/>
            <w:webHidden/>
          </w:rPr>
          <w:t>15</w:t>
        </w:r>
        <w:r w:rsidR="00AF237F" w:rsidRPr="00E7306B">
          <w:rPr>
            <w:noProof/>
            <w:webHidden/>
          </w:rPr>
          <w:fldChar w:fldCharType="end"/>
        </w:r>
      </w:hyperlink>
    </w:p>
    <w:p w14:paraId="19E5B7FF" w14:textId="77777777" w:rsidR="00AF237F" w:rsidRPr="00E7306B" w:rsidRDefault="00FA3ECB">
      <w:pPr>
        <w:pStyle w:val="TOC4"/>
        <w:tabs>
          <w:tab w:val="left" w:pos="1080"/>
          <w:tab w:val="right" w:pos="10147"/>
        </w:tabs>
        <w:rPr>
          <w:rFonts w:asciiTheme="minorHAnsi" w:eastAsiaTheme="minorEastAsia" w:hAnsiTheme="minorHAnsi" w:cstheme="minorBidi"/>
          <w:noProof/>
          <w:sz w:val="22"/>
          <w:szCs w:val="22"/>
          <w:lang w:eastAsia="en-GB"/>
        </w:rPr>
      </w:pPr>
      <w:hyperlink w:anchor="_Toc404348734" w:history="1">
        <w:r w:rsidR="00AF237F" w:rsidRPr="00E7306B">
          <w:rPr>
            <w:rStyle w:val="Hyperlink"/>
            <w:noProof/>
            <w:color w:val="auto"/>
          </w:rPr>
          <w:t>8.1.1.1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Cold Resistance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_Toc404348734 \h </w:instrText>
        </w:r>
        <w:r w:rsidR="00AF237F" w:rsidRPr="00E7306B">
          <w:rPr>
            <w:noProof/>
            <w:webHidden/>
          </w:rPr>
        </w:r>
        <w:r w:rsidR="00AF237F" w:rsidRPr="00E7306B">
          <w:rPr>
            <w:noProof/>
            <w:webHidden/>
          </w:rPr>
          <w:fldChar w:fldCharType="separate"/>
        </w:r>
        <w:r w:rsidR="00022A7D" w:rsidRPr="00E7306B">
          <w:rPr>
            <w:noProof/>
            <w:webHidden/>
          </w:rPr>
          <w:t>15</w:t>
        </w:r>
        <w:r w:rsidR="00AF237F" w:rsidRPr="00E7306B">
          <w:rPr>
            <w:noProof/>
            <w:webHidden/>
          </w:rPr>
          <w:fldChar w:fldCharType="end"/>
        </w:r>
      </w:hyperlink>
    </w:p>
    <w:p w14:paraId="1CD081F6" w14:textId="77777777" w:rsidR="00AF237F" w:rsidRPr="00E7306B" w:rsidRDefault="00FA3ECB">
      <w:pPr>
        <w:pStyle w:val="TOC4"/>
        <w:tabs>
          <w:tab w:val="left" w:pos="1080"/>
          <w:tab w:val="right" w:pos="10147"/>
        </w:tabs>
        <w:rPr>
          <w:rFonts w:asciiTheme="minorHAnsi" w:eastAsiaTheme="minorEastAsia" w:hAnsiTheme="minorHAnsi" w:cstheme="minorBidi"/>
          <w:noProof/>
          <w:sz w:val="22"/>
          <w:szCs w:val="22"/>
          <w:lang w:eastAsia="en-GB"/>
        </w:rPr>
      </w:pPr>
      <w:hyperlink w:anchor="_Toc404348735" w:history="1">
        <w:r w:rsidR="00AF237F" w:rsidRPr="00E7306B">
          <w:rPr>
            <w:rStyle w:val="Hyperlink"/>
            <w:noProof/>
            <w:color w:val="auto"/>
          </w:rPr>
          <w:t>8.1.1.2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Voltage Drop</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_Toc404348735 \h </w:instrText>
        </w:r>
        <w:r w:rsidR="00AF237F" w:rsidRPr="00E7306B">
          <w:rPr>
            <w:noProof/>
            <w:webHidden/>
          </w:rPr>
        </w:r>
        <w:r w:rsidR="00AF237F" w:rsidRPr="00E7306B">
          <w:rPr>
            <w:noProof/>
            <w:webHidden/>
          </w:rPr>
          <w:fldChar w:fldCharType="separate"/>
        </w:r>
        <w:r w:rsidR="00022A7D" w:rsidRPr="00E7306B">
          <w:rPr>
            <w:noProof/>
            <w:webHidden/>
          </w:rPr>
          <w:t>15</w:t>
        </w:r>
        <w:r w:rsidR="00AF237F" w:rsidRPr="00E7306B">
          <w:rPr>
            <w:noProof/>
            <w:webHidden/>
          </w:rPr>
          <w:fldChar w:fldCharType="end"/>
        </w:r>
      </w:hyperlink>
    </w:p>
    <w:p w14:paraId="0616896C"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36" w:history="1">
        <w:r w:rsidR="00AF237F" w:rsidRPr="00E7306B">
          <w:rPr>
            <w:rStyle w:val="Hyperlink"/>
            <w:noProof/>
            <w:color w:val="auto"/>
          </w:rPr>
          <w:t>8.1.2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Room Temperature Electrical Measurements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_Toc404348736 \h </w:instrText>
        </w:r>
        <w:r w:rsidR="00AF237F" w:rsidRPr="00E7306B">
          <w:rPr>
            <w:noProof/>
            <w:webHidden/>
          </w:rPr>
        </w:r>
        <w:r w:rsidR="00AF237F" w:rsidRPr="00E7306B">
          <w:rPr>
            <w:noProof/>
            <w:webHidden/>
          </w:rPr>
          <w:fldChar w:fldCharType="separate"/>
        </w:r>
        <w:r w:rsidR="00022A7D" w:rsidRPr="00E7306B">
          <w:rPr>
            <w:noProof/>
            <w:webHidden/>
          </w:rPr>
          <w:t>15</w:t>
        </w:r>
        <w:r w:rsidR="00AF237F" w:rsidRPr="00E7306B">
          <w:rPr>
            <w:noProof/>
            <w:webHidden/>
          </w:rPr>
          <w:fldChar w:fldCharType="end"/>
        </w:r>
      </w:hyperlink>
    </w:p>
    <w:p w14:paraId="29A2998D"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37" w:history="1">
        <w:r w:rsidR="00AF237F" w:rsidRPr="00E7306B">
          <w:rPr>
            <w:rStyle w:val="Hyperlink"/>
            <w:noProof/>
            <w:color w:val="auto"/>
          </w:rPr>
          <w:t>8.1.3</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Intermediate and End-Point Electrical Measurements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_Toc404348737 \h </w:instrText>
        </w:r>
        <w:r w:rsidR="00AF237F" w:rsidRPr="00E7306B">
          <w:rPr>
            <w:noProof/>
            <w:webHidden/>
          </w:rPr>
        </w:r>
        <w:r w:rsidR="00AF237F" w:rsidRPr="00E7306B">
          <w:rPr>
            <w:noProof/>
            <w:webHidden/>
          </w:rPr>
          <w:fldChar w:fldCharType="separate"/>
        </w:r>
        <w:r w:rsidR="00022A7D" w:rsidRPr="00E7306B">
          <w:rPr>
            <w:noProof/>
            <w:webHidden/>
          </w:rPr>
          <w:t>16</w:t>
        </w:r>
        <w:r w:rsidR="00AF237F" w:rsidRPr="00E7306B">
          <w:rPr>
            <w:noProof/>
            <w:webHidden/>
          </w:rPr>
          <w:fldChar w:fldCharType="end"/>
        </w:r>
      </w:hyperlink>
    </w:p>
    <w:p w14:paraId="5DE97B3B"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38" w:history="1">
        <w:r w:rsidR="00AF237F" w:rsidRPr="00E7306B">
          <w:rPr>
            <w:rStyle w:val="Hyperlink"/>
            <w:noProof/>
            <w:color w:val="auto"/>
          </w:rPr>
          <w:t>8.2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EXTERNAL VISUAL INSPECTION AND DIMENSION CHECK</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_Toc404348738 \h </w:instrText>
        </w:r>
        <w:r w:rsidR="00AF237F" w:rsidRPr="00E7306B">
          <w:rPr>
            <w:noProof/>
            <w:webHidden/>
          </w:rPr>
        </w:r>
        <w:r w:rsidR="00AF237F" w:rsidRPr="00E7306B">
          <w:rPr>
            <w:noProof/>
            <w:webHidden/>
          </w:rPr>
          <w:fldChar w:fldCharType="separate"/>
        </w:r>
        <w:r w:rsidR="00022A7D" w:rsidRPr="00E7306B">
          <w:rPr>
            <w:noProof/>
            <w:webHidden/>
          </w:rPr>
          <w:t>16</w:t>
        </w:r>
        <w:r w:rsidR="00AF237F" w:rsidRPr="00E7306B">
          <w:rPr>
            <w:noProof/>
            <w:webHidden/>
          </w:rPr>
          <w:fldChar w:fldCharType="end"/>
        </w:r>
      </w:hyperlink>
    </w:p>
    <w:p w14:paraId="61296B6F"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39" w:history="1">
        <w:r w:rsidR="00AF237F" w:rsidRPr="00E7306B">
          <w:rPr>
            <w:rStyle w:val="Hyperlink"/>
            <w:noProof/>
            <w:color w:val="auto"/>
          </w:rPr>
          <w:t>8.3</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BURN-IN</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_Toc404348739 \h </w:instrText>
        </w:r>
        <w:r w:rsidR="00AF237F" w:rsidRPr="00E7306B">
          <w:rPr>
            <w:noProof/>
            <w:webHidden/>
          </w:rPr>
        </w:r>
        <w:r w:rsidR="00AF237F" w:rsidRPr="00E7306B">
          <w:rPr>
            <w:noProof/>
            <w:webHidden/>
          </w:rPr>
          <w:fldChar w:fldCharType="separate"/>
        </w:r>
        <w:r w:rsidR="00022A7D" w:rsidRPr="00E7306B">
          <w:rPr>
            <w:noProof/>
            <w:webHidden/>
          </w:rPr>
          <w:t>16</w:t>
        </w:r>
        <w:r w:rsidR="00AF237F" w:rsidRPr="00E7306B">
          <w:rPr>
            <w:noProof/>
            <w:webHidden/>
          </w:rPr>
          <w:fldChar w:fldCharType="end"/>
        </w:r>
      </w:hyperlink>
    </w:p>
    <w:p w14:paraId="0D0B7BD6"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40" w:history="1">
        <w:r w:rsidR="00AF237F" w:rsidRPr="00E7306B">
          <w:rPr>
            <w:rStyle w:val="Hyperlink"/>
            <w:noProof/>
            <w:color w:val="auto"/>
          </w:rPr>
          <w:t>8.4</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SOLDERABILITY</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_Toc404348740 \h </w:instrText>
        </w:r>
        <w:r w:rsidR="00AF237F" w:rsidRPr="00E7306B">
          <w:rPr>
            <w:noProof/>
            <w:webHidden/>
          </w:rPr>
        </w:r>
        <w:r w:rsidR="00AF237F" w:rsidRPr="00E7306B">
          <w:rPr>
            <w:noProof/>
            <w:webHidden/>
          </w:rPr>
          <w:fldChar w:fldCharType="separate"/>
        </w:r>
        <w:r w:rsidR="00022A7D" w:rsidRPr="00E7306B">
          <w:rPr>
            <w:noProof/>
            <w:webHidden/>
          </w:rPr>
          <w:t>16</w:t>
        </w:r>
        <w:r w:rsidR="00AF237F" w:rsidRPr="00E7306B">
          <w:rPr>
            <w:noProof/>
            <w:webHidden/>
          </w:rPr>
          <w:fldChar w:fldCharType="end"/>
        </w:r>
      </w:hyperlink>
    </w:p>
    <w:p w14:paraId="0C9A738C"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41" w:history="1">
        <w:r w:rsidR="00AF237F" w:rsidRPr="00E7306B">
          <w:rPr>
            <w:rStyle w:val="Hyperlink"/>
            <w:noProof/>
            <w:color w:val="auto"/>
          </w:rPr>
          <w:t>8.5</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FUSION CHARACTERISATION TESTS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_Toc404348741 \h </w:instrText>
        </w:r>
        <w:r w:rsidR="00AF237F" w:rsidRPr="00E7306B">
          <w:rPr>
            <w:noProof/>
            <w:webHidden/>
          </w:rPr>
        </w:r>
        <w:r w:rsidR="00AF237F" w:rsidRPr="00E7306B">
          <w:rPr>
            <w:noProof/>
            <w:webHidden/>
          </w:rPr>
          <w:fldChar w:fldCharType="separate"/>
        </w:r>
        <w:r w:rsidR="00022A7D" w:rsidRPr="00E7306B">
          <w:rPr>
            <w:noProof/>
            <w:webHidden/>
          </w:rPr>
          <w:t>16</w:t>
        </w:r>
        <w:r w:rsidR="00AF237F" w:rsidRPr="00E7306B">
          <w:rPr>
            <w:noProof/>
            <w:webHidden/>
          </w:rPr>
          <w:fldChar w:fldCharType="end"/>
        </w:r>
      </w:hyperlink>
    </w:p>
    <w:p w14:paraId="1C4F7B2F"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42" w:history="1">
        <w:r w:rsidR="00AF237F" w:rsidRPr="00E7306B">
          <w:rPr>
            <w:rStyle w:val="Hyperlink"/>
            <w:noProof/>
            <w:color w:val="auto"/>
          </w:rPr>
          <w:t>8.5.1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Current Carrying Capacity</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_Toc404348742 \h </w:instrText>
        </w:r>
        <w:r w:rsidR="00AF237F" w:rsidRPr="00E7306B">
          <w:rPr>
            <w:noProof/>
            <w:webHidden/>
          </w:rPr>
        </w:r>
        <w:r w:rsidR="00AF237F" w:rsidRPr="00E7306B">
          <w:rPr>
            <w:noProof/>
            <w:webHidden/>
          </w:rPr>
          <w:fldChar w:fldCharType="separate"/>
        </w:r>
        <w:r w:rsidR="00022A7D" w:rsidRPr="00E7306B">
          <w:rPr>
            <w:noProof/>
            <w:webHidden/>
          </w:rPr>
          <w:t>16</w:t>
        </w:r>
        <w:r w:rsidR="00AF237F" w:rsidRPr="00E7306B">
          <w:rPr>
            <w:noProof/>
            <w:webHidden/>
          </w:rPr>
          <w:fldChar w:fldCharType="end"/>
        </w:r>
      </w:hyperlink>
    </w:p>
    <w:p w14:paraId="30356BD4"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43" w:history="1">
        <w:r w:rsidR="00AF237F" w:rsidRPr="00E7306B">
          <w:rPr>
            <w:rStyle w:val="Hyperlink"/>
            <w:noProof/>
            <w:color w:val="auto"/>
          </w:rPr>
          <w:t>8.5.2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Overload Operation</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_Toc404348743 \h </w:instrText>
        </w:r>
        <w:r w:rsidR="00AF237F" w:rsidRPr="00E7306B">
          <w:rPr>
            <w:noProof/>
            <w:webHidden/>
          </w:rPr>
        </w:r>
        <w:r w:rsidR="00AF237F" w:rsidRPr="00E7306B">
          <w:rPr>
            <w:noProof/>
            <w:webHidden/>
          </w:rPr>
          <w:fldChar w:fldCharType="separate"/>
        </w:r>
        <w:r w:rsidR="00022A7D" w:rsidRPr="00E7306B">
          <w:rPr>
            <w:noProof/>
            <w:webHidden/>
          </w:rPr>
          <w:t>17</w:t>
        </w:r>
        <w:r w:rsidR="00AF237F" w:rsidRPr="00E7306B">
          <w:rPr>
            <w:noProof/>
            <w:webHidden/>
          </w:rPr>
          <w:fldChar w:fldCharType="end"/>
        </w:r>
      </w:hyperlink>
    </w:p>
    <w:p w14:paraId="0C766EDF"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44" w:history="1">
        <w:r w:rsidR="00AF237F" w:rsidRPr="00E7306B">
          <w:rPr>
            <w:rStyle w:val="Hyperlink"/>
            <w:noProof/>
            <w:color w:val="auto"/>
          </w:rPr>
          <w:t>8.6</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VERIFICATION OF OVERLOAD OPERATION AT DC RATED VOLTAGE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_Toc404348744 \h </w:instrText>
        </w:r>
        <w:r w:rsidR="00AF237F" w:rsidRPr="00E7306B">
          <w:rPr>
            <w:noProof/>
            <w:webHidden/>
          </w:rPr>
        </w:r>
        <w:r w:rsidR="00AF237F" w:rsidRPr="00E7306B">
          <w:rPr>
            <w:noProof/>
            <w:webHidden/>
          </w:rPr>
          <w:fldChar w:fldCharType="separate"/>
        </w:r>
        <w:r w:rsidR="00022A7D" w:rsidRPr="00E7306B">
          <w:rPr>
            <w:noProof/>
            <w:webHidden/>
          </w:rPr>
          <w:t>17</w:t>
        </w:r>
        <w:r w:rsidR="00AF237F" w:rsidRPr="00E7306B">
          <w:rPr>
            <w:noProof/>
            <w:webHidden/>
          </w:rPr>
          <w:fldChar w:fldCharType="end"/>
        </w:r>
      </w:hyperlink>
    </w:p>
    <w:p w14:paraId="36882619"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45" w:history="1">
        <w:r w:rsidR="00AF237F" w:rsidRPr="00E7306B">
          <w:rPr>
            <w:rStyle w:val="Hyperlink"/>
            <w:noProof/>
            <w:color w:val="auto"/>
          </w:rPr>
          <w:t>8.7</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INSULATION RESISTANCE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_Toc404348745 \h </w:instrText>
        </w:r>
        <w:r w:rsidR="00AF237F" w:rsidRPr="00E7306B">
          <w:rPr>
            <w:noProof/>
            <w:webHidden/>
          </w:rPr>
        </w:r>
        <w:r w:rsidR="00AF237F" w:rsidRPr="00E7306B">
          <w:rPr>
            <w:noProof/>
            <w:webHidden/>
          </w:rPr>
          <w:fldChar w:fldCharType="separate"/>
        </w:r>
        <w:r w:rsidR="00022A7D" w:rsidRPr="00E7306B">
          <w:rPr>
            <w:noProof/>
            <w:webHidden/>
          </w:rPr>
          <w:t>18</w:t>
        </w:r>
        <w:r w:rsidR="00AF237F" w:rsidRPr="00E7306B">
          <w:rPr>
            <w:noProof/>
            <w:webHidden/>
          </w:rPr>
          <w:fldChar w:fldCharType="end"/>
        </w:r>
      </w:hyperlink>
    </w:p>
    <w:p w14:paraId="202A52B1"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46" w:history="1">
        <w:r w:rsidR="00AF237F" w:rsidRPr="00E7306B">
          <w:rPr>
            <w:rStyle w:val="Hyperlink"/>
            <w:noProof/>
            <w:color w:val="auto"/>
          </w:rPr>
          <w:t>8.8</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OPERATING LIFE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_Toc404348746 \h </w:instrText>
        </w:r>
        <w:r w:rsidR="00AF237F" w:rsidRPr="00E7306B">
          <w:rPr>
            <w:noProof/>
            <w:webHidden/>
          </w:rPr>
        </w:r>
        <w:r w:rsidR="00AF237F" w:rsidRPr="00E7306B">
          <w:rPr>
            <w:noProof/>
            <w:webHidden/>
          </w:rPr>
          <w:fldChar w:fldCharType="separate"/>
        </w:r>
        <w:r w:rsidR="00022A7D" w:rsidRPr="00E7306B">
          <w:rPr>
            <w:noProof/>
            <w:webHidden/>
          </w:rPr>
          <w:t>18</w:t>
        </w:r>
        <w:r w:rsidR="00AF237F" w:rsidRPr="00E7306B">
          <w:rPr>
            <w:noProof/>
            <w:webHidden/>
          </w:rPr>
          <w:fldChar w:fldCharType="end"/>
        </w:r>
      </w:hyperlink>
    </w:p>
    <w:p w14:paraId="12B32054"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47" w:history="1">
        <w:r w:rsidR="00AF237F" w:rsidRPr="00E7306B">
          <w:rPr>
            <w:rStyle w:val="Hyperlink"/>
            <w:noProof/>
            <w:color w:val="auto"/>
          </w:rPr>
          <w:t>8.9</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RAPID CHANGE OF TEMPERATURE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_Toc404348747 \h </w:instrText>
        </w:r>
        <w:r w:rsidR="00AF237F" w:rsidRPr="00E7306B">
          <w:rPr>
            <w:noProof/>
            <w:webHidden/>
          </w:rPr>
        </w:r>
        <w:r w:rsidR="00AF237F" w:rsidRPr="00E7306B">
          <w:rPr>
            <w:noProof/>
            <w:webHidden/>
          </w:rPr>
          <w:fldChar w:fldCharType="separate"/>
        </w:r>
        <w:r w:rsidR="00022A7D" w:rsidRPr="00E7306B">
          <w:rPr>
            <w:noProof/>
            <w:webHidden/>
          </w:rPr>
          <w:t>18</w:t>
        </w:r>
        <w:r w:rsidR="00AF237F" w:rsidRPr="00E7306B">
          <w:rPr>
            <w:noProof/>
            <w:webHidden/>
          </w:rPr>
          <w:fldChar w:fldCharType="end"/>
        </w:r>
      </w:hyperlink>
    </w:p>
    <w:p w14:paraId="7CEBE9B0"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48" w:history="1">
        <w:r w:rsidR="00AF237F" w:rsidRPr="00E7306B">
          <w:rPr>
            <w:rStyle w:val="Hyperlink"/>
            <w:noProof/>
            <w:color w:val="auto"/>
          </w:rPr>
          <w:t>8.10</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VIBRATION</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_Toc404348748 \h </w:instrText>
        </w:r>
        <w:r w:rsidR="00AF237F" w:rsidRPr="00E7306B">
          <w:rPr>
            <w:noProof/>
            <w:webHidden/>
          </w:rPr>
        </w:r>
        <w:r w:rsidR="00AF237F" w:rsidRPr="00E7306B">
          <w:rPr>
            <w:noProof/>
            <w:webHidden/>
          </w:rPr>
          <w:fldChar w:fldCharType="separate"/>
        </w:r>
        <w:r w:rsidR="00022A7D" w:rsidRPr="00E7306B">
          <w:rPr>
            <w:noProof/>
            <w:webHidden/>
          </w:rPr>
          <w:t>18</w:t>
        </w:r>
        <w:r w:rsidR="00AF237F" w:rsidRPr="00E7306B">
          <w:rPr>
            <w:noProof/>
            <w:webHidden/>
          </w:rPr>
          <w:fldChar w:fldCharType="end"/>
        </w:r>
      </w:hyperlink>
    </w:p>
    <w:p w14:paraId="01710777"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49" w:history="1">
        <w:r w:rsidR="00AF237F" w:rsidRPr="00E7306B">
          <w:rPr>
            <w:rStyle w:val="Hyperlink"/>
            <w:noProof/>
            <w:color w:val="auto"/>
          </w:rPr>
          <w:t>8.11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SHOCK</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_Toc404348749 \h </w:instrText>
        </w:r>
        <w:r w:rsidR="00AF237F" w:rsidRPr="00E7306B">
          <w:rPr>
            <w:noProof/>
            <w:webHidden/>
          </w:rPr>
        </w:r>
        <w:r w:rsidR="00AF237F" w:rsidRPr="00E7306B">
          <w:rPr>
            <w:noProof/>
            <w:webHidden/>
          </w:rPr>
          <w:fldChar w:fldCharType="separate"/>
        </w:r>
        <w:r w:rsidR="00022A7D" w:rsidRPr="00E7306B">
          <w:rPr>
            <w:noProof/>
            <w:webHidden/>
          </w:rPr>
          <w:t>19</w:t>
        </w:r>
        <w:r w:rsidR="00AF237F" w:rsidRPr="00E7306B">
          <w:rPr>
            <w:noProof/>
            <w:webHidden/>
          </w:rPr>
          <w:fldChar w:fldCharType="end"/>
        </w:r>
      </w:hyperlink>
    </w:p>
    <w:p w14:paraId="683823BD"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50" w:history="1">
        <w:r w:rsidR="00AF237F" w:rsidRPr="00E7306B">
          <w:rPr>
            <w:rStyle w:val="Hyperlink"/>
            <w:noProof/>
            <w:color w:val="auto"/>
          </w:rPr>
          <w:t>8.12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DAMP HEAT, STEADY STATE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_Toc404348750 \h </w:instrText>
        </w:r>
        <w:r w:rsidR="00AF237F" w:rsidRPr="00E7306B">
          <w:rPr>
            <w:noProof/>
            <w:webHidden/>
          </w:rPr>
        </w:r>
        <w:r w:rsidR="00AF237F" w:rsidRPr="00E7306B">
          <w:rPr>
            <w:noProof/>
            <w:webHidden/>
          </w:rPr>
          <w:fldChar w:fldCharType="separate"/>
        </w:r>
        <w:r w:rsidR="00022A7D" w:rsidRPr="00E7306B">
          <w:rPr>
            <w:noProof/>
            <w:webHidden/>
          </w:rPr>
          <w:t>19</w:t>
        </w:r>
        <w:r w:rsidR="00AF237F" w:rsidRPr="00E7306B">
          <w:rPr>
            <w:noProof/>
            <w:webHidden/>
          </w:rPr>
          <w:fldChar w:fldCharType="end"/>
        </w:r>
      </w:hyperlink>
    </w:p>
    <w:p w14:paraId="4CBFFCC0"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51" w:history="1">
        <w:r w:rsidR="00AF237F" w:rsidRPr="00E7306B">
          <w:rPr>
            <w:rStyle w:val="Hyperlink"/>
            <w:noProof/>
            <w:color w:val="auto"/>
          </w:rPr>
          <w:t>8.13</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RESISTANCE TO SOLDERING HEAT</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_Toc404348751 \h </w:instrText>
        </w:r>
        <w:r w:rsidR="00AF237F" w:rsidRPr="00E7306B">
          <w:rPr>
            <w:noProof/>
            <w:webHidden/>
          </w:rPr>
        </w:r>
        <w:r w:rsidR="00AF237F" w:rsidRPr="00E7306B">
          <w:rPr>
            <w:noProof/>
            <w:webHidden/>
          </w:rPr>
          <w:fldChar w:fldCharType="separate"/>
        </w:r>
        <w:r w:rsidR="00022A7D" w:rsidRPr="00E7306B">
          <w:rPr>
            <w:noProof/>
            <w:webHidden/>
          </w:rPr>
          <w:t>19</w:t>
        </w:r>
        <w:r w:rsidR="00AF237F" w:rsidRPr="00E7306B">
          <w:rPr>
            <w:noProof/>
            <w:webHidden/>
          </w:rPr>
          <w:fldChar w:fldCharType="end"/>
        </w:r>
      </w:hyperlink>
    </w:p>
    <w:p w14:paraId="7C50370D"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52" w:history="1">
        <w:r w:rsidR="00AF237F" w:rsidRPr="00E7306B">
          <w:rPr>
            <w:rStyle w:val="Hyperlink"/>
            <w:noProof/>
            <w:color w:val="auto"/>
          </w:rPr>
          <w:t>8.14</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ROBUSTNESS OF TERMINATIONS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_Toc404348752 \h </w:instrText>
        </w:r>
        <w:r w:rsidR="00AF237F" w:rsidRPr="00E7306B">
          <w:rPr>
            <w:noProof/>
            <w:webHidden/>
          </w:rPr>
        </w:r>
        <w:r w:rsidR="00AF237F" w:rsidRPr="00E7306B">
          <w:rPr>
            <w:noProof/>
            <w:webHidden/>
          </w:rPr>
          <w:fldChar w:fldCharType="separate"/>
        </w:r>
        <w:r w:rsidR="00022A7D" w:rsidRPr="00E7306B">
          <w:rPr>
            <w:noProof/>
            <w:webHidden/>
          </w:rPr>
          <w:t>20</w:t>
        </w:r>
        <w:r w:rsidR="00AF237F" w:rsidRPr="00E7306B">
          <w:rPr>
            <w:noProof/>
            <w:webHidden/>
          </w:rPr>
          <w:fldChar w:fldCharType="end"/>
        </w:r>
      </w:hyperlink>
    </w:p>
    <w:p w14:paraId="2C5CDDBE"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53" w:history="1">
        <w:r w:rsidR="00AF237F" w:rsidRPr="00E7306B">
          <w:rPr>
            <w:rStyle w:val="Hyperlink"/>
            <w:noProof/>
            <w:color w:val="auto"/>
          </w:rPr>
          <w:t>8.15</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THERMAL VACUUM</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_Toc404348753 \h </w:instrText>
        </w:r>
        <w:r w:rsidR="00AF237F" w:rsidRPr="00E7306B">
          <w:rPr>
            <w:noProof/>
            <w:webHidden/>
          </w:rPr>
        </w:r>
        <w:r w:rsidR="00AF237F" w:rsidRPr="00E7306B">
          <w:rPr>
            <w:noProof/>
            <w:webHidden/>
          </w:rPr>
          <w:fldChar w:fldCharType="separate"/>
        </w:r>
        <w:r w:rsidR="00022A7D" w:rsidRPr="00E7306B">
          <w:rPr>
            <w:noProof/>
            <w:webHidden/>
          </w:rPr>
          <w:t>20</w:t>
        </w:r>
        <w:r w:rsidR="00AF237F" w:rsidRPr="00E7306B">
          <w:rPr>
            <w:noProof/>
            <w:webHidden/>
          </w:rPr>
          <w:fldChar w:fldCharType="end"/>
        </w:r>
      </w:hyperlink>
    </w:p>
    <w:p w14:paraId="01B38AC8"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54" w:history="1">
        <w:r w:rsidR="00AF237F" w:rsidRPr="00E7306B">
          <w:rPr>
            <w:rStyle w:val="Hyperlink"/>
            <w:noProof/>
            <w:color w:val="auto"/>
          </w:rPr>
          <w:t>8.16</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PERMANENCE OF MARKING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_Toc404348754 \h </w:instrText>
        </w:r>
        <w:r w:rsidR="00AF237F" w:rsidRPr="00E7306B">
          <w:rPr>
            <w:noProof/>
            <w:webHidden/>
          </w:rPr>
        </w:r>
        <w:r w:rsidR="00AF237F" w:rsidRPr="00E7306B">
          <w:rPr>
            <w:noProof/>
            <w:webHidden/>
          </w:rPr>
          <w:fldChar w:fldCharType="separate"/>
        </w:r>
        <w:r w:rsidR="00022A7D" w:rsidRPr="00E7306B">
          <w:rPr>
            <w:noProof/>
            <w:webHidden/>
          </w:rPr>
          <w:t>20</w:t>
        </w:r>
        <w:r w:rsidR="00AF237F" w:rsidRPr="00E7306B">
          <w:rPr>
            <w:noProof/>
            <w:webHidden/>
          </w:rPr>
          <w:fldChar w:fldCharType="end"/>
        </w:r>
      </w:hyperlink>
    </w:p>
    <w:p w14:paraId="5FDFDC71"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755" w:history="1">
        <w:r w:rsidR="00AF237F" w:rsidRPr="00E7306B">
          <w:rPr>
            <w:rStyle w:val="Hyperlink"/>
            <w:noProof/>
            <w:color w:val="auto"/>
          </w:rPr>
          <w:t>9</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DATA DOCUMENTATION</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_Toc404348755 \h </w:instrText>
        </w:r>
        <w:r w:rsidR="00AF237F" w:rsidRPr="00E7306B">
          <w:rPr>
            <w:noProof/>
            <w:webHidden/>
          </w:rPr>
        </w:r>
        <w:r w:rsidR="00AF237F" w:rsidRPr="00E7306B">
          <w:rPr>
            <w:noProof/>
            <w:webHidden/>
          </w:rPr>
          <w:fldChar w:fldCharType="separate"/>
        </w:r>
        <w:r w:rsidR="00022A7D" w:rsidRPr="00E7306B">
          <w:rPr>
            <w:noProof/>
            <w:webHidden/>
          </w:rPr>
          <w:t>21</w:t>
        </w:r>
        <w:r w:rsidR="00AF237F" w:rsidRPr="00E7306B">
          <w:rPr>
            <w:noProof/>
            <w:webHidden/>
          </w:rPr>
          <w:fldChar w:fldCharType="end"/>
        </w:r>
      </w:hyperlink>
    </w:p>
    <w:p w14:paraId="2A18C753"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56" w:history="1">
        <w:r w:rsidR="00AF237F" w:rsidRPr="00E7306B">
          <w:rPr>
            <w:rStyle w:val="Hyperlink"/>
            <w:noProof/>
            <w:color w:val="auto"/>
          </w:rPr>
          <w:t>9.1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GENERAL</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_Toc404348756 \h </w:instrText>
        </w:r>
        <w:r w:rsidR="00AF237F" w:rsidRPr="00E7306B">
          <w:rPr>
            <w:noProof/>
            <w:webHidden/>
          </w:rPr>
        </w:r>
        <w:r w:rsidR="00AF237F" w:rsidRPr="00E7306B">
          <w:rPr>
            <w:noProof/>
            <w:webHidden/>
          </w:rPr>
          <w:fldChar w:fldCharType="separate"/>
        </w:r>
        <w:r w:rsidR="00022A7D" w:rsidRPr="00E7306B">
          <w:rPr>
            <w:noProof/>
            <w:webHidden/>
          </w:rPr>
          <w:t>21</w:t>
        </w:r>
        <w:r w:rsidR="00AF237F" w:rsidRPr="00E7306B">
          <w:rPr>
            <w:noProof/>
            <w:webHidden/>
          </w:rPr>
          <w:fldChar w:fldCharType="end"/>
        </w:r>
      </w:hyperlink>
    </w:p>
    <w:p w14:paraId="13A397B1"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57" w:history="1">
        <w:r w:rsidR="00AF237F" w:rsidRPr="00E7306B">
          <w:rPr>
            <w:rStyle w:val="Hyperlink"/>
            <w:noProof/>
            <w:color w:val="auto"/>
          </w:rPr>
          <w:t>9.1.1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Qualification and Qualification Maintenance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_Toc404348757 \h </w:instrText>
        </w:r>
        <w:r w:rsidR="00AF237F" w:rsidRPr="00E7306B">
          <w:rPr>
            <w:noProof/>
            <w:webHidden/>
          </w:rPr>
        </w:r>
        <w:r w:rsidR="00AF237F" w:rsidRPr="00E7306B">
          <w:rPr>
            <w:noProof/>
            <w:webHidden/>
          </w:rPr>
          <w:fldChar w:fldCharType="separate"/>
        </w:r>
        <w:r w:rsidR="00022A7D" w:rsidRPr="00E7306B">
          <w:rPr>
            <w:noProof/>
            <w:webHidden/>
          </w:rPr>
          <w:t>21</w:t>
        </w:r>
        <w:r w:rsidR="00AF237F" w:rsidRPr="00E7306B">
          <w:rPr>
            <w:noProof/>
            <w:webHidden/>
          </w:rPr>
          <w:fldChar w:fldCharType="end"/>
        </w:r>
      </w:hyperlink>
    </w:p>
    <w:p w14:paraId="05FF214B"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58" w:history="1">
        <w:r w:rsidR="00AF237F" w:rsidRPr="00E7306B">
          <w:rPr>
            <w:rStyle w:val="Hyperlink"/>
            <w:noProof/>
            <w:color w:val="auto"/>
          </w:rPr>
          <w:t>9.1.2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Component Procurement and Delivery</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_Toc404348758 \h </w:instrText>
        </w:r>
        <w:r w:rsidR="00AF237F" w:rsidRPr="00E7306B">
          <w:rPr>
            <w:noProof/>
            <w:webHidden/>
          </w:rPr>
        </w:r>
        <w:r w:rsidR="00AF237F" w:rsidRPr="00E7306B">
          <w:rPr>
            <w:noProof/>
            <w:webHidden/>
          </w:rPr>
          <w:fldChar w:fldCharType="separate"/>
        </w:r>
        <w:r w:rsidR="00022A7D" w:rsidRPr="00E7306B">
          <w:rPr>
            <w:noProof/>
            <w:webHidden/>
          </w:rPr>
          <w:t>21</w:t>
        </w:r>
        <w:r w:rsidR="00AF237F" w:rsidRPr="00E7306B">
          <w:rPr>
            <w:noProof/>
            <w:webHidden/>
          </w:rPr>
          <w:fldChar w:fldCharType="end"/>
        </w:r>
      </w:hyperlink>
    </w:p>
    <w:p w14:paraId="27ACF25F"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59" w:history="1">
        <w:r w:rsidR="00AF237F" w:rsidRPr="00E7306B">
          <w:rPr>
            <w:rStyle w:val="Hyperlink"/>
            <w:noProof/>
            <w:color w:val="auto"/>
          </w:rPr>
          <w:t>9.1.3</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Additional Documentation</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_Toc404348759 \h </w:instrText>
        </w:r>
        <w:r w:rsidR="00AF237F" w:rsidRPr="00E7306B">
          <w:rPr>
            <w:noProof/>
            <w:webHidden/>
          </w:rPr>
        </w:r>
        <w:r w:rsidR="00AF237F" w:rsidRPr="00E7306B">
          <w:rPr>
            <w:noProof/>
            <w:webHidden/>
          </w:rPr>
          <w:fldChar w:fldCharType="separate"/>
        </w:r>
        <w:r w:rsidR="00022A7D" w:rsidRPr="00E7306B">
          <w:rPr>
            <w:noProof/>
            <w:webHidden/>
          </w:rPr>
          <w:t>21</w:t>
        </w:r>
        <w:r w:rsidR="00AF237F" w:rsidRPr="00E7306B">
          <w:rPr>
            <w:noProof/>
            <w:webHidden/>
          </w:rPr>
          <w:fldChar w:fldCharType="end"/>
        </w:r>
      </w:hyperlink>
    </w:p>
    <w:p w14:paraId="30DADBDD"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60" w:history="1">
        <w:r w:rsidR="00AF237F" w:rsidRPr="00E7306B">
          <w:rPr>
            <w:rStyle w:val="Hyperlink"/>
            <w:noProof/>
            <w:color w:val="auto"/>
          </w:rPr>
          <w:t>9.1.4</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Data Retention/Data Access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_Toc404348760 \h </w:instrText>
        </w:r>
        <w:r w:rsidR="00AF237F" w:rsidRPr="00E7306B">
          <w:rPr>
            <w:noProof/>
            <w:webHidden/>
          </w:rPr>
        </w:r>
        <w:r w:rsidR="00AF237F" w:rsidRPr="00E7306B">
          <w:rPr>
            <w:noProof/>
            <w:webHidden/>
          </w:rPr>
          <w:fldChar w:fldCharType="separate"/>
        </w:r>
        <w:r w:rsidR="00022A7D" w:rsidRPr="00E7306B">
          <w:rPr>
            <w:noProof/>
            <w:webHidden/>
          </w:rPr>
          <w:t>21</w:t>
        </w:r>
        <w:r w:rsidR="00AF237F" w:rsidRPr="00E7306B">
          <w:rPr>
            <w:noProof/>
            <w:webHidden/>
          </w:rPr>
          <w:fldChar w:fldCharType="end"/>
        </w:r>
      </w:hyperlink>
    </w:p>
    <w:p w14:paraId="57316D59"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61" w:history="1">
        <w:r w:rsidR="00AF237F" w:rsidRPr="00E7306B">
          <w:rPr>
            <w:rStyle w:val="Hyperlink"/>
            <w:noProof/>
            <w:color w:val="auto"/>
          </w:rPr>
          <w:t>9.2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COVER SHEET(S)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_Toc404348761 \h </w:instrText>
        </w:r>
        <w:r w:rsidR="00AF237F" w:rsidRPr="00E7306B">
          <w:rPr>
            <w:noProof/>
            <w:webHidden/>
          </w:rPr>
        </w:r>
        <w:r w:rsidR="00AF237F" w:rsidRPr="00E7306B">
          <w:rPr>
            <w:noProof/>
            <w:webHidden/>
          </w:rPr>
          <w:fldChar w:fldCharType="separate"/>
        </w:r>
        <w:r w:rsidR="00022A7D" w:rsidRPr="00E7306B">
          <w:rPr>
            <w:noProof/>
            <w:webHidden/>
          </w:rPr>
          <w:t>22</w:t>
        </w:r>
        <w:r w:rsidR="00AF237F" w:rsidRPr="00E7306B">
          <w:rPr>
            <w:noProof/>
            <w:webHidden/>
          </w:rPr>
          <w:fldChar w:fldCharType="end"/>
        </w:r>
      </w:hyperlink>
    </w:p>
    <w:p w14:paraId="1E3CD4CA"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62" w:history="1">
        <w:r w:rsidR="00AF237F" w:rsidRPr="00E7306B">
          <w:rPr>
            <w:rStyle w:val="Hyperlink"/>
            <w:noProof/>
            <w:color w:val="auto"/>
          </w:rPr>
          <w:t>9.3</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LIST OF EQUIPMENT USED</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_Toc404348762 \h </w:instrText>
        </w:r>
        <w:r w:rsidR="00AF237F" w:rsidRPr="00E7306B">
          <w:rPr>
            <w:noProof/>
            <w:webHidden/>
          </w:rPr>
        </w:r>
        <w:r w:rsidR="00AF237F" w:rsidRPr="00E7306B">
          <w:rPr>
            <w:noProof/>
            <w:webHidden/>
          </w:rPr>
          <w:fldChar w:fldCharType="separate"/>
        </w:r>
        <w:r w:rsidR="00022A7D" w:rsidRPr="00E7306B">
          <w:rPr>
            <w:noProof/>
            <w:webHidden/>
          </w:rPr>
          <w:t>22</w:t>
        </w:r>
        <w:r w:rsidR="00AF237F" w:rsidRPr="00E7306B">
          <w:rPr>
            <w:noProof/>
            <w:webHidden/>
          </w:rPr>
          <w:fldChar w:fldCharType="end"/>
        </w:r>
      </w:hyperlink>
    </w:p>
    <w:p w14:paraId="1EBBFA9D"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63" w:history="1">
        <w:r w:rsidR="00AF237F" w:rsidRPr="00E7306B">
          <w:rPr>
            <w:rStyle w:val="Hyperlink"/>
            <w:noProof/>
            <w:color w:val="auto"/>
          </w:rPr>
          <w:t>9.4</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LIST OF TEST REFERENCES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_Toc404348763 \h </w:instrText>
        </w:r>
        <w:r w:rsidR="00AF237F" w:rsidRPr="00E7306B">
          <w:rPr>
            <w:noProof/>
            <w:webHidden/>
          </w:rPr>
        </w:r>
        <w:r w:rsidR="00AF237F" w:rsidRPr="00E7306B">
          <w:rPr>
            <w:noProof/>
            <w:webHidden/>
          </w:rPr>
          <w:fldChar w:fldCharType="separate"/>
        </w:r>
        <w:r w:rsidR="00022A7D" w:rsidRPr="00E7306B">
          <w:rPr>
            <w:noProof/>
            <w:webHidden/>
          </w:rPr>
          <w:t>22</w:t>
        </w:r>
        <w:r w:rsidR="00AF237F" w:rsidRPr="00E7306B">
          <w:rPr>
            <w:noProof/>
            <w:webHidden/>
          </w:rPr>
          <w:fldChar w:fldCharType="end"/>
        </w:r>
      </w:hyperlink>
    </w:p>
    <w:p w14:paraId="2C8A197A"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64" w:history="1">
        <w:r w:rsidR="00AF237F" w:rsidRPr="00E7306B">
          <w:rPr>
            <w:rStyle w:val="Hyperlink"/>
            <w:noProof/>
            <w:color w:val="auto"/>
          </w:rPr>
          <w:t>9.5</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SPECIAL IN-PROCESS CONTROLS DATA (CHART F2)</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_Toc404348764 \h </w:instrText>
        </w:r>
        <w:r w:rsidR="00AF237F" w:rsidRPr="00E7306B">
          <w:rPr>
            <w:noProof/>
            <w:webHidden/>
          </w:rPr>
        </w:r>
        <w:r w:rsidR="00AF237F" w:rsidRPr="00E7306B">
          <w:rPr>
            <w:noProof/>
            <w:webHidden/>
          </w:rPr>
          <w:fldChar w:fldCharType="separate"/>
        </w:r>
        <w:r w:rsidR="00022A7D" w:rsidRPr="00E7306B">
          <w:rPr>
            <w:noProof/>
            <w:webHidden/>
          </w:rPr>
          <w:t>22</w:t>
        </w:r>
        <w:r w:rsidR="00AF237F" w:rsidRPr="00E7306B">
          <w:rPr>
            <w:noProof/>
            <w:webHidden/>
          </w:rPr>
          <w:fldChar w:fldCharType="end"/>
        </w:r>
      </w:hyperlink>
    </w:p>
    <w:p w14:paraId="490018E3"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65" w:history="1">
        <w:r w:rsidR="00AF237F" w:rsidRPr="00E7306B">
          <w:rPr>
            <w:rStyle w:val="Hyperlink"/>
            <w:noProof/>
            <w:color w:val="auto"/>
          </w:rPr>
          <w:t>9.6</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SCREENING TESTS DATA (CHART F3)</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_Toc404348765 \h </w:instrText>
        </w:r>
        <w:r w:rsidR="00AF237F" w:rsidRPr="00E7306B">
          <w:rPr>
            <w:noProof/>
            <w:webHidden/>
          </w:rPr>
        </w:r>
        <w:r w:rsidR="00AF237F" w:rsidRPr="00E7306B">
          <w:rPr>
            <w:noProof/>
            <w:webHidden/>
          </w:rPr>
          <w:fldChar w:fldCharType="separate"/>
        </w:r>
        <w:r w:rsidR="00022A7D" w:rsidRPr="00E7306B">
          <w:rPr>
            <w:noProof/>
            <w:webHidden/>
          </w:rPr>
          <w:t>22</w:t>
        </w:r>
        <w:r w:rsidR="00AF237F" w:rsidRPr="00E7306B">
          <w:rPr>
            <w:noProof/>
            <w:webHidden/>
          </w:rPr>
          <w:fldChar w:fldCharType="end"/>
        </w:r>
      </w:hyperlink>
    </w:p>
    <w:p w14:paraId="23C7A5D1"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66" w:history="1">
        <w:r w:rsidR="00AF237F" w:rsidRPr="00E7306B">
          <w:rPr>
            <w:rStyle w:val="Hyperlink"/>
            <w:noProof/>
            <w:color w:val="auto"/>
          </w:rPr>
          <w:t>9.7</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QUALIFICATION AND PERIODIC TESTS DATA (CHART F4)</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_Toc404348766 \h </w:instrText>
        </w:r>
        <w:r w:rsidR="00AF237F" w:rsidRPr="00E7306B">
          <w:rPr>
            <w:noProof/>
            <w:webHidden/>
          </w:rPr>
        </w:r>
        <w:r w:rsidR="00AF237F" w:rsidRPr="00E7306B">
          <w:rPr>
            <w:noProof/>
            <w:webHidden/>
          </w:rPr>
          <w:fldChar w:fldCharType="separate"/>
        </w:r>
        <w:r w:rsidR="00022A7D" w:rsidRPr="00E7306B">
          <w:rPr>
            <w:noProof/>
            <w:webHidden/>
          </w:rPr>
          <w:t>22</w:t>
        </w:r>
        <w:r w:rsidR="00AF237F" w:rsidRPr="00E7306B">
          <w:rPr>
            <w:noProof/>
            <w:webHidden/>
          </w:rPr>
          <w:fldChar w:fldCharType="end"/>
        </w:r>
      </w:hyperlink>
    </w:p>
    <w:p w14:paraId="3D31053D"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67" w:history="1">
        <w:r w:rsidR="00AF237F" w:rsidRPr="00E7306B">
          <w:rPr>
            <w:rStyle w:val="Hyperlink"/>
            <w:noProof/>
            <w:color w:val="auto"/>
          </w:rPr>
          <w:t>9.7.1</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Qualification Testing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_Toc404348767 \h </w:instrText>
        </w:r>
        <w:r w:rsidR="00AF237F" w:rsidRPr="00E7306B">
          <w:rPr>
            <w:noProof/>
            <w:webHidden/>
          </w:rPr>
        </w:r>
        <w:r w:rsidR="00AF237F" w:rsidRPr="00E7306B">
          <w:rPr>
            <w:noProof/>
            <w:webHidden/>
          </w:rPr>
          <w:fldChar w:fldCharType="separate"/>
        </w:r>
        <w:r w:rsidR="00022A7D" w:rsidRPr="00E7306B">
          <w:rPr>
            <w:noProof/>
            <w:webHidden/>
          </w:rPr>
          <w:t>22</w:t>
        </w:r>
        <w:r w:rsidR="00AF237F" w:rsidRPr="00E7306B">
          <w:rPr>
            <w:noProof/>
            <w:webHidden/>
          </w:rPr>
          <w:fldChar w:fldCharType="end"/>
        </w:r>
      </w:hyperlink>
    </w:p>
    <w:p w14:paraId="1CA2C57C"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68" w:history="1">
        <w:r w:rsidR="00AF237F" w:rsidRPr="00E7306B">
          <w:rPr>
            <w:rStyle w:val="Hyperlink"/>
            <w:noProof/>
            <w:color w:val="auto"/>
          </w:rPr>
          <w:t>9.7.2</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Periodic Testing for Qualification Maintenance</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_Toc404348768 \h </w:instrText>
        </w:r>
        <w:r w:rsidR="00AF237F" w:rsidRPr="00E7306B">
          <w:rPr>
            <w:noProof/>
            <w:webHidden/>
          </w:rPr>
        </w:r>
        <w:r w:rsidR="00AF237F" w:rsidRPr="00E7306B">
          <w:rPr>
            <w:noProof/>
            <w:webHidden/>
          </w:rPr>
          <w:fldChar w:fldCharType="separate"/>
        </w:r>
        <w:r w:rsidR="00022A7D" w:rsidRPr="00E7306B">
          <w:rPr>
            <w:noProof/>
            <w:webHidden/>
          </w:rPr>
          <w:t>23</w:t>
        </w:r>
        <w:r w:rsidR="00AF237F" w:rsidRPr="00E7306B">
          <w:rPr>
            <w:noProof/>
            <w:webHidden/>
          </w:rPr>
          <w:fldChar w:fldCharType="end"/>
        </w:r>
      </w:hyperlink>
    </w:p>
    <w:p w14:paraId="2B7EF519" w14:textId="77777777" w:rsidR="00AF237F" w:rsidRPr="00E7306B" w:rsidRDefault="00FA3ECB">
      <w:pPr>
        <w:pStyle w:val="TOC3"/>
        <w:tabs>
          <w:tab w:val="left" w:pos="1080"/>
          <w:tab w:val="right" w:pos="10147"/>
        </w:tabs>
        <w:rPr>
          <w:rFonts w:asciiTheme="minorHAnsi" w:eastAsiaTheme="minorEastAsia" w:hAnsiTheme="minorHAnsi" w:cstheme="minorBidi"/>
          <w:noProof/>
          <w:sz w:val="22"/>
          <w:szCs w:val="22"/>
          <w:lang w:eastAsia="en-GB"/>
        </w:rPr>
      </w:pPr>
      <w:hyperlink w:anchor="_Toc404348769" w:history="1">
        <w:r w:rsidR="00AF237F" w:rsidRPr="00E7306B">
          <w:rPr>
            <w:rStyle w:val="Hyperlink"/>
            <w:noProof/>
            <w:color w:val="auto"/>
          </w:rPr>
          <w:t>9.7.3</w:t>
        </w:r>
        <w:r w:rsidR="00AF237F" w:rsidRPr="00E7306B">
          <w:rPr>
            <w:rFonts w:asciiTheme="minorHAnsi" w:eastAsiaTheme="minorEastAsia" w:hAnsiTheme="minorHAnsi" w:cstheme="minorBidi"/>
            <w:noProof/>
            <w:sz w:val="22"/>
            <w:szCs w:val="22"/>
            <w:lang w:eastAsia="en-GB"/>
          </w:rPr>
          <w:tab/>
        </w:r>
        <w:r w:rsidR="00AF237F" w:rsidRPr="00E7306B">
          <w:rPr>
            <w:rStyle w:val="Hyperlink"/>
            <w:noProof/>
            <w:color w:val="auto"/>
          </w:rPr>
          <w:t>Lot Validation Testing</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_Toc404348769 \h </w:instrText>
        </w:r>
        <w:r w:rsidR="00AF237F" w:rsidRPr="00E7306B">
          <w:rPr>
            <w:noProof/>
            <w:webHidden/>
          </w:rPr>
        </w:r>
        <w:r w:rsidR="00AF237F" w:rsidRPr="00E7306B">
          <w:rPr>
            <w:noProof/>
            <w:webHidden/>
          </w:rPr>
          <w:fldChar w:fldCharType="separate"/>
        </w:r>
        <w:r w:rsidR="00022A7D" w:rsidRPr="00E7306B">
          <w:rPr>
            <w:noProof/>
            <w:webHidden/>
          </w:rPr>
          <w:t>23</w:t>
        </w:r>
        <w:r w:rsidR="00AF237F" w:rsidRPr="00E7306B">
          <w:rPr>
            <w:noProof/>
            <w:webHidden/>
          </w:rPr>
          <w:fldChar w:fldCharType="end"/>
        </w:r>
      </w:hyperlink>
    </w:p>
    <w:p w14:paraId="408D8BC3"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70" w:history="1">
        <w:r w:rsidR="00AF237F" w:rsidRPr="00E7306B">
          <w:rPr>
            <w:rStyle w:val="Hyperlink"/>
            <w:noProof/>
            <w:color w:val="auto"/>
          </w:rPr>
          <w:t>9.8</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FAILED COMPONENTS LIST AND FAILURE ANALYSIS REPORT</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_Toc404348770 \h </w:instrText>
        </w:r>
        <w:r w:rsidR="00AF237F" w:rsidRPr="00E7306B">
          <w:rPr>
            <w:noProof/>
            <w:webHidden/>
          </w:rPr>
        </w:r>
        <w:r w:rsidR="00AF237F" w:rsidRPr="00E7306B">
          <w:rPr>
            <w:noProof/>
            <w:webHidden/>
          </w:rPr>
          <w:fldChar w:fldCharType="separate"/>
        </w:r>
        <w:r w:rsidR="00022A7D" w:rsidRPr="00E7306B">
          <w:rPr>
            <w:noProof/>
            <w:webHidden/>
          </w:rPr>
          <w:t>23</w:t>
        </w:r>
        <w:r w:rsidR="00AF237F" w:rsidRPr="00E7306B">
          <w:rPr>
            <w:noProof/>
            <w:webHidden/>
          </w:rPr>
          <w:fldChar w:fldCharType="end"/>
        </w:r>
      </w:hyperlink>
    </w:p>
    <w:p w14:paraId="11377CDA"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71" w:history="1">
        <w:r w:rsidR="00AF237F" w:rsidRPr="00E7306B">
          <w:rPr>
            <w:rStyle w:val="Hyperlink"/>
            <w:noProof/>
            <w:color w:val="auto"/>
          </w:rPr>
          <w:t>9.9</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CERTIFICATE OF CONFORMITY</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_Toc404348771 \h </w:instrText>
        </w:r>
        <w:r w:rsidR="00AF237F" w:rsidRPr="00E7306B">
          <w:rPr>
            <w:noProof/>
            <w:webHidden/>
          </w:rPr>
        </w:r>
        <w:r w:rsidR="00AF237F" w:rsidRPr="00E7306B">
          <w:rPr>
            <w:noProof/>
            <w:webHidden/>
          </w:rPr>
          <w:fldChar w:fldCharType="separate"/>
        </w:r>
        <w:r w:rsidR="00022A7D" w:rsidRPr="00E7306B">
          <w:rPr>
            <w:noProof/>
            <w:webHidden/>
          </w:rPr>
          <w:t>23</w:t>
        </w:r>
        <w:r w:rsidR="00AF237F" w:rsidRPr="00E7306B">
          <w:rPr>
            <w:noProof/>
            <w:webHidden/>
          </w:rPr>
          <w:fldChar w:fldCharType="end"/>
        </w:r>
      </w:hyperlink>
    </w:p>
    <w:p w14:paraId="18BD75D7"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772" w:history="1">
        <w:r w:rsidR="00AF237F" w:rsidRPr="00E7306B">
          <w:rPr>
            <w:rStyle w:val="Hyperlink"/>
            <w:noProof/>
            <w:color w:val="auto"/>
          </w:rPr>
          <w:t>10</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DELIVERY</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_Toc404348772 \h </w:instrText>
        </w:r>
        <w:r w:rsidR="00AF237F" w:rsidRPr="00E7306B">
          <w:rPr>
            <w:noProof/>
            <w:webHidden/>
          </w:rPr>
        </w:r>
        <w:r w:rsidR="00AF237F" w:rsidRPr="00E7306B">
          <w:rPr>
            <w:noProof/>
            <w:webHidden/>
          </w:rPr>
          <w:fldChar w:fldCharType="separate"/>
        </w:r>
        <w:r w:rsidR="00022A7D" w:rsidRPr="00E7306B">
          <w:rPr>
            <w:noProof/>
            <w:webHidden/>
          </w:rPr>
          <w:t>23</w:t>
        </w:r>
        <w:r w:rsidR="00AF237F" w:rsidRPr="00E7306B">
          <w:rPr>
            <w:noProof/>
            <w:webHidden/>
          </w:rPr>
          <w:fldChar w:fldCharType="end"/>
        </w:r>
      </w:hyperlink>
    </w:p>
    <w:p w14:paraId="375E66E3"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773" w:history="1">
        <w:r w:rsidR="00AF237F" w:rsidRPr="00E7306B">
          <w:rPr>
            <w:rStyle w:val="Hyperlink"/>
            <w:noProof/>
            <w:color w:val="auto"/>
          </w:rPr>
          <w:t>11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PACKAGING AND DISPATCH</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_Toc404348773 \h </w:instrText>
        </w:r>
        <w:r w:rsidR="00AF237F" w:rsidRPr="00E7306B">
          <w:rPr>
            <w:noProof/>
            <w:webHidden/>
          </w:rPr>
        </w:r>
        <w:r w:rsidR="00AF237F" w:rsidRPr="00E7306B">
          <w:rPr>
            <w:noProof/>
            <w:webHidden/>
          </w:rPr>
          <w:fldChar w:fldCharType="separate"/>
        </w:r>
        <w:r w:rsidR="00022A7D" w:rsidRPr="00E7306B">
          <w:rPr>
            <w:noProof/>
            <w:webHidden/>
          </w:rPr>
          <w:t>24</w:t>
        </w:r>
        <w:r w:rsidR="00AF237F" w:rsidRPr="00E7306B">
          <w:rPr>
            <w:noProof/>
            <w:webHidden/>
          </w:rPr>
          <w:fldChar w:fldCharType="end"/>
        </w:r>
      </w:hyperlink>
    </w:p>
    <w:p w14:paraId="3B9DEBA1" w14:textId="77777777" w:rsidR="00AF237F" w:rsidRPr="00E7306B" w:rsidRDefault="00FA3EC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04348774" w:history="1">
        <w:r w:rsidR="00AF237F" w:rsidRPr="00E7306B">
          <w:rPr>
            <w:rStyle w:val="Hyperlink"/>
            <w:noProof/>
            <w:color w:val="auto"/>
          </w:rPr>
          <w:t>12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CHARTS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_Toc404348774 \h </w:instrText>
        </w:r>
        <w:r w:rsidR="00AF237F" w:rsidRPr="00E7306B">
          <w:rPr>
            <w:noProof/>
            <w:webHidden/>
          </w:rPr>
        </w:r>
        <w:r w:rsidR="00AF237F" w:rsidRPr="00E7306B">
          <w:rPr>
            <w:noProof/>
            <w:webHidden/>
          </w:rPr>
          <w:fldChar w:fldCharType="separate"/>
        </w:r>
        <w:r w:rsidR="00022A7D" w:rsidRPr="00E7306B">
          <w:rPr>
            <w:noProof/>
            <w:webHidden/>
          </w:rPr>
          <w:t>25</w:t>
        </w:r>
        <w:r w:rsidR="00AF237F" w:rsidRPr="00E7306B">
          <w:rPr>
            <w:noProof/>
            <w:webHidden/>
          </w:rPr>
          <w:fldChar w:fldCharType="end"/>
        </w:r>
      </w:hyperlink>
    </w:p>
    <w:p w14:paraId="34655F2C"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75" w:history="1">
        <w:r w:rsidR="00AF237F" w:rsidRPr="00E7306B">
          <w:rPr>
            <w:rStyle w:val="Hyperlink"/>
            <w:noProof/>
            <w:color w:val="auto"/>
          </w:rPr>
          <w:t>12.1</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CHART F1 - GENERAL FLOW FOR PROCUREMENT</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_Toc404348775 \h </w:instrText>
        </w:r>
        <w:r w:rsidR="00AF237F" w:rsidRPr="00E7306B">
          <w:rPr>
            <w:noProof/>
            <w:webHidden/>
          </w:rPr>
        </w:r>
        <w:r w:rsidR="00AF237F" w:rsidRPr="00E7306B">
          <w:rPr>
            <w:noProof/>
            <w:webHidden/>
          </w:rPr>
          <w:fldChar w:fldCharType="separate"/>
        </w:r>
        <w:r w:rsidR="00022A7D" w:rsidRPr="00E7306B">
          <w:rPr>
            <w:noProof/>
            <w:webHidden/>
          </w:rPr>
          <w:t>25</w:t>
        </w:r>
        <w:r w:rsidR="00AF237F" w:rsidRPr="00E7306B">
          <w:rPr>
            <w:noProof/>
            <w:webHidden/>
          </w:rPr>
          <w:fldChar w:fldCharType="end"/>
        </w:r>
      </w:hyperlink>
    </w:p>
    <w:p w14:paraId="3000F31A"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76" w:history="1">
        <w:r w:rsidR="00AF237F" w:rsidRPr="00E7306B">
          <w:rPr>
            <w:rStyle w:val="Hyperlink"/>
            <w:noProof/>
            <w:color w:val="auto"/>
          </w:rPr>
          <w:t>12.2</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CHART F2 - PRODUCTION CONTROL</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_Toc404348776 \h </w:instrText>
        </w:r>
        <w:r w:rsidR="00AF237F" w:rsidRPr="00E7306B">
          <w:rPr>
            <w:noProof/>
            <w:webHidden/>
          </w:rPr>
        </w:r>
        <w:r w:rsidR="00AF237F" w:rsidRPr="00E7306B">
          <w:rPr>
            <w:noProof/>
            <w:webHidden/>
          </w:rPr>
          <w:fldChar w:fldCharType="separate"/>
        </w:r>
        <w:r w:rsidR="00022A7D" w:rsidRPr="00E7306B">
          <w:rPr>
            <w:noProof/>
            <w:webHidden/>
          </w:rPr>
          <w:t>26</w:t>
        </w:r>
        <w:r w:rsidR="00AF237F" w:rsidRPr="00E7306B">
          <w:rPr>
            <w:noProof/>
            <w:webHidden/>
          </w:rPr>
          <w:fldChar w:fldCharType="end"/>
        </w:r>
      </w:hyperlink>
    </w:p>
    <w:p w14:paraId="2F7AF74D" w14:textId="77777777" w:rsidR="00AF237F" w:rsidRPr="00E7306B" w:rsidRDefault="00FA3ECB">
      <w:pPr>
        <w:pStyle w:val="TOC2"/>
        <w:rPr>
          <w:rFonts w:asciiTheme="minorHAnsi" w:eastAsiaTheme="minorEastAsia" w:hAnsiTheme="minorHAnsi" w:cstheme="minorBidi"/>
          <w:caps w:val="0"/>
          <w:noProof/>
          <w:sz w:val="22"/>
          <w:szCs w:val="22"/>
          <w:lang w:eastAsia="en-GB"/>
        </w:rPr>
      </w:pPr>
      <w:hyperlink w:anchor="_Toc404348777" w:history="1">
        <w:r w:rsidR="00AF237F" w:rsidRPr="00E7306B">
          <w:rPr>
            <w:rStyle w:val="Hyperlink"/>
            <w:noProof/>
            <w:color w:val="auto"/>
          </w:rPr>
          <w:t>12.3</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CHART F3 - SCREENING TESTS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_Toc404348777 \h </w:instrText>
        </w:r>
        <w:r w:rsidR="00AF237F" w:rsidRPr="00E7306B">
          <w:rPr>
            <w:noProof/>
            <w:webHidden/>
          </w:rPr>
        </w:r>
        <w:r w:rsidR="00AF237F" w:rsidRPr="00E7306B">
          <w:rPr>
            <w:noProof/>
            <w:webHidden/>
          </w:rPr>
          <w:fldChar w:fldCharType="separate"/>
        </w:r>
        <w:r w:rsidR="00022A7D" w:rsidRPr="00E7306B">
          <w:rPr>
            <w:noProof/>
            <w:webHidden/>
          </w:rPr>
          <w:t>27</w:t>
        </w:r>
        <w:r w:rsidR="00AF237F" w:rsidRPr="00E7306B">
          <w:rPr>
            <w:noProof/>
            <w:webHidden/>
          </w:rPr>
          <w:fldChar w:fldCharType="end"/>
        </w:r>
      </w:hyperlink>
    </w:p>
    <w:p w14:paraId="1C49287E" w14:textId="562AB8E7" w:rsidR="00306ACC" w:rsidRPr="00E7306B" w:rsidRDefault="00FA3ECB" w:rsidP="003F4EDB">
      <w:pPr>
        <w:pStyle w:val="TOC2"/>
        <w:rPr>
          <w:rFonts w:cs="Arial"/>
        </w:rPr>
      </w:pPr>
      <w:hyperlink w:anchor="_Toc404348778" w:history="1">
        <w:r w:rsidR="00AF237F" w:rsidRPr="00E7306B">
          <w:rPr>
            <w:rStyle w:val="Hyperlink"/>
            <w:noProof/>
            <w:color w:val="auto"/>
          </w:rPr>
          <w:t>12.4</w:t>
        </w:r>
        <w:r w:rsidR="00AF237F" w:rsidRPr="00E7306B">
          <w:rPr>
            <w:rFonts w:asciiTheme="minorHAnsi" w:eastAsiaTheme="minorEastAsia" w:hAnsiTheme="minorHAnsi" w:cstheme="minorBidi"/>
            <w:caps w:val="0"/>
            <w:noProof/>
            <w:sz w:val="22"/>
            <w:szCs w:val="22"/>
            <w:lang w:eastAsia="en-GB"/>
          </w:rPr>
          <w:tab/>
        </w:r>
        <w:r w:rsidR="00AF237F" w:rsidRPr="00E7306B">
          <w:rPr>
            <w:rStyle w:val="Hyperlink"/>
            <w:noProof/>
            <w:color w:val="auto"/>
          </w:rPr>
          <w:t>CHART F4 - QUALIFICATION AND PERIODIC TESTS</w:t>
        </w:r>
        <w:r w:rsidR="00AF237F" w:rsidRPr="00E7306B">
          <w:rPr>
            <w:noProof/>
            <w:webHidden/>
          </w:rPr>
          <w:tab/>
        </w:r>
        <w:r w:rsidR="00AF237F" w:rsidRPr="00E7306B">
          <w:rPr>
            <w:noProof/>
            <w:webHidden/>
          </w:rPr>
          <w:fldChar w:fldCharType="begin"/>
        </w:r>
        <w:r w:rsidR="00AF237F" w:rsidRPr="00E7306B">
          <w:rPr>
            <w:noProof/>
            <w:webHidden/>
          </w:rPr>
          <w:instrText xml:space="preserve"> PAGEREF _Toc404348778 \h </w:instrText>
        </w:r>
        <w:r w:rsidR="00AF237F" w:rsidRPr="00E7306B">
          <w:rPr>
            <w:noProof/>
            <w:webHidden/>
          </w:rPr>
        </w:r>
        <w:r w:rsidR="00AF237F" w:rsidRPr="00E7306B">
          <w:rPr>
            <w:noProof/>
            <w:webHidden/>
          </w:rPr>
          <w:fldChar w:fldCharType="separate"/>
        </w:r>
        <w:r w:rsidR="00022A7D" w:rsidRPr="00E7306B">
          <w:rPr>
            <w:noProof/>
            <w:webHidden/>
          </w:rPr>
          <w:t>28</w:t>
        </w:r>
        <w:r w:rsidR="00AF237F" w:rsidRPr="00E7306B">
          <w:rPr>
            <w:noProof/>
            <w:webHidden/>
          </w:rPr>
          <w:fldChar w:fldCharType="end"/>
        </w:r>
      </w:hyperlink>
      <w:r w:rsidR="006B573D" w:rsidRPr="00E7306B">
        <w:rPr>
          <w:rFonts w:cs="Arial"/>
        </w:rPr>
        <w:fldChar w:fldCharType="end"/>
      </w:r>
      <w:r w:rsidR="00306ACC" w:rsidRPr="00E7306B">
        <w:rPr>
          <w:rFonts w:cs="Arial"/>
        </w:rPr>
        <w:br w:type="page"/>
      </w:r>
    </w:p>
    <w:p w14:paraId="3DA3286A" w14:textId="77777777" w:rsidR="00F641C3" w:rsidRPr="00E7306B" w:rsidRDefault="00F641C3" w:rsidP="00F641C3">
      <w:pPr>
        <w:pStyle w:val="Heading1"/>
      </w:pPr>
      <w:bookmarkStart w:id="1" w:name="_Toc404348673"/>
      <w:r w:rsidRPr="00E7306B">
        <w:lastRenderedPageBreak/>
        <w:t>INTRODUCTION</w:t>
      </w:r>
      <w:bookmarkEnd w:id="1"/>
    </w:p>
    <w:p w14:paraId="37523EA7" w14:textId="77777777" w:rsidR="00F641C3" w:rsidRPr="00E7306B" w:rsidRDefault="00F641C3" w:rsidP="004F4A55">
      <w:pPr>
        <w:pStyle w:val="Heading2"/>
      </w:pPr>
      <w:bookmarkStart w:id="2" w:name="_Toc404348674"/>
      <w:r w:rsidRPr="00E7306B">
        <w:t>SCOPE</w:t>
      </w:r>
      <w:bookmarkEnd w:id="2"/>
    </w:p>
    <w:p w14:paraId="693A65D5" w14:textId="77777777" w:rsidR="00F641C3" w:rsidRPr="00E7306B" w:rsidRDefault="00F641C3" w:rsidP="00F641C3">
      <w:r w:rsidRPr="00E7306B">
        <w:t>This specification defines the general requirements for the qualification, qualification maintenance, procurement, and delivery of fuses for space applications. This specification contains the appropriate inspection and test schedules and also specifies the data documentation requirements.</w:t>
      </w:r>
    </w:p>
    <w:p w14:paraId="00617C11" w14:textId="77777777" w:rsidR="00F641C3" w:rsidRPr="00E7306B" w:rsidRDefault="00F641C3" w:rsidP="004F4A55">
      <w:pPr>
        <w:pStyle w:val="Heading2"/>
      </w:pPr>
      <w:bookmarkStart w:id="3" w:name="_Toc404348675"/>
      <w:r w:rsidRPr="00E7306B">
        <w:t>APPLICABILITY</w:t>
      </w:r>
      <w:bookmarkEnd w:id="3"/>
    </w:p>
    <w:p w14:paraId="36E149EE" w14:textId="77777777" w:rsidR="00F641C3" w:rsidRPr="00E7306B" w:rsidRDefault="00F641C3" w:rsidP="00F641C3">
      <w:r w:rsidRPr="00E7306B">
        <w:t>This specification is primarily applicable to the granting of qualification approval to components qualified in accordance with one of the following ESCC methods:</w:t>
      </w:r>
    </w:p>
    <w:p w14:paraId="7BDDFA50" w14:textId="77777777" w:rsidR="00F641C3" w:rsidRPr="00E7306B" w:rsidRDefault="00F641C3" w:rsidP="00471526">
      <w:pPr>
        <w:pStyle w:val="BulletList"/>
      </w:pPr>
      <w:r w:rsidRPr="00E7306B">
        <w:t>Qualification of Standard Components per ESCC Basic Specification No. 20100.</w:t>
      </w:r>
    </w:p>
    <w:p w14:paraId="07152EA9" w14:textId="77777777" w:rsidR="00471526" w:rsidRPr="00E7306B" w:rsidRDefault="00F641C3" w:rsidP="00471526">
      <w:pPr>
        <w:pStyle w:val="BulletList"/>
      </w:pPr>
      <w:r w:rsidRPr="00E7306B">
        <w:t>Technology Flow Qualification per ESCC Basic Specification No. 25400.</w:t>
      </w:r>
    </w:p>
    <w:p w14:paraId="509FE05E" w14:textId="46E1EAB5" w:rsidR="00F641C3" w:rsidRPr="00E7306B" w:rsidRDefault="00F641C3" w:rsidP="00471526">
      <w:r w:rsidRPr="00E7306B">
        <w:t>It is also primarily applicable to the procurement of components so qualified.</w:t>
      </w:r>
    </w:p>
    <w:p w14:paraId="206F548F" w14:textId="77777777" w:rsidR="00F641C3" w:rsidRPr="00E7306B" w:rsidRDefault="00F641C3" w:rsidP="00F641C3">
      <w:r w:rsidRPr="00E7306B">
        <w:t>This specification may also be applied to the procurement of unqualified components, recommendations for which are given in ESCC Basic Specification No. 23100.</w:t>
      </w:r>
    </w:p>
    <w:p w14:paraId="6A0BC6B1" w14:textId="77777777" w:rsidR="00F641C3" w:rsidRPr="00E7306B" w:rsidRDefault="00F641C3" w:rsidP="00F641C3">
      <w:pPr>
        <w:pStyle w:val="Heading1"/>
      </w:pPr>
      <w:bookmarkStart w:id="4" w:name="_Toc404348676"/>
      <w:r w:rsidRPr="00E7306B">
        <w:t>APPLICABLE DOCUMENTS</w:t>
      </w:r>
      <w:bookmarkEnd w:id="4"/>
    </w:p>
    <w:p w14:paraId="60D25ED9" w14:textId="77777777" w:rsidR="00F641C3" w:rsidRPr="00E7306B" w:rsidRDefault="00F641C3" w:rsidP="00F641C3">
      <w:r w:rsidRPr="00E7306B">
        <w:t>The following documents form part of, and shall be read in conjunction with, this specification. The relevant issues shall be those in effect on the date of starting qualification or placing the Purchase Order.</w:t>
      </w:r>
    </w:p>
    <w:p w14:paraId="018D8FEA" w14:textId="77777777" w:rsidR="00F641C3" w:rsidRPr="00E7306B" w:rsidRDefault="00F641C3" w:rsidP="004F4A55">
      <w:pPr>
        <w:pStyle w:val="Heading2"/>
      </w:pPr>
      <w:bookmarkStart w:id="5" w:name="_Toc404348677"/>
      <w:r w:rsidRPr="00E7306B">
        <w:t>ESCC SPECIFICATIONS</w:t>
      </w:r>
      <w:bookmarkEnd w:id="5"/>
    </w:p>
    <w:p w14:paraId="2ED6B8C2" w14:textId="49AE71C8" w:rsidR="00F641C3" w:rsidRPr="00E7306B" w:rsidRDefault="00F641C3" w:rsidP="00471526">
      <w:pPr>
        <w:pStyle w:val="BulletList"/>
      </w:pPr>
      <w:r w:rsidRPr="00E7306B">
        <w:t>No.  20100,  Requirements  for  Qualification  of  Standard  Electronic  Components  for  Space Application.</w:t>
      </w:r>
    </w:p>
    <w:p w14:paraId="7E7ABF85" w14:textId="77777777" w:rsidR="00F641C3" w:rsidRPr="00E7306B" w:rsidRDefault="00F641C3" w:rsidP="00471526">
      <w:pPr>
        <w:pStyle w:val="BulletList"/>
      </w:pPr>
      <w:r w:rsidRPr="00E7306B">
        <w:t>No. 20500, External Visual Inspection.</w:t>
      </w:r>
    </w:p>
    <w:p w14:paraId="46123CE0" w14:textId="77777777" w:rsidR="00F641C3" w:rsidRPr="00E7306B" w:rsidRDefault="00F641C3" w:rsidP="00471526">
      <w:pPr>
        <w:pStyle w:val="BulletList"/>
      </w:pPr>
      <w:r w:rsidRPr="00E7306B">
        <w:t>No. 20600, Preservation, Packaging and Despatch of ESCC Components.</w:t>
      </w:r>
    </w:p>
    <w:p w14:paraId="44B640A8" w14:textId="77777777" w:rsidR="00F641C3" w:rsidRPr="00E7306B" w:rsidRDefault="00F641C3" w:rsidP="00471526">
      <w:pPr>
        <w:pStyle w:val="BulletList"/>
      </w:pPr>
      <w:r w:rsidRPr="00E7306B">
        <w:t>No. 21300, Terms, Definitions, Abbreviations, Symbols and Units.</w:t>
      </w:r>
    </w:p>
    <w:p w14:paraId="1EDB3A5C" w14:textId="77777777" w:rsidR="00F641C3" w:rsidRPr="00E7306B" w:rsidRDefault="00F641C3" w:rsidP="00471526">
      <w:pPr>
        <w:pStyle w:val="BulletList"/>
      </w:pPr>
      <w:r w:rsidRPr="00E7306B">
        <w:t>No. 21700, General Requirements for the Marking of ESCC Components.</w:t>
      </w:r>
    </w:p>
    <w:p w14:paraId="5B5AA048" w14:textId="77777777" w:rsidR="00F641C3" w:rsidRPr="00E7306B" w:rsidRDefault="00F641C3" w:rsidP="00471526">
      <w:pPr>
        <w:pStyle w:val="BulletList"/>
      </w:pPr>
      <w:r w:rsidRPr="00E7306B">
        <w:t>No. 22800, ESCC Non-Conformance Control System.</w:t>
      </w:r>
    </w:p>
    <w:p w14:paraId="3EC3C139" w14:textId="77777777" w:rsidR="00F641C3" w:rsidRPr="00E7306B" w:rsidRDefault="00F641C3" w:rsidP="00471526">
      <w:pPr>
        <w:pStyle w:val="BulletList"/>
      </w:pPr>
      <w:r w:rsidRPr="00E7306B">
        <w:t>No. 23100, Recommendations on the use of the ESCC Specification System for the Evaluation and Procurement of Unqualified Components.</w:t>
      </w:r>
    </w:p>
    <w:p w14:paraId="76D88417" w14:textId="77777777" w:rsidR="00F641C3" w:rsidRPr="00E7306B" w:rsidRDefault="00F641C3" w:rsidP="00471526">
      <w:pPr>
        <w:pStyle w:val="BulletList"/>
      </w:pPr>
      <w:r w:rsidRPr="00E7306B">
        <w:t>No. 24600, Minimum Quality System Requirements.</w:t>
      </w:r>
    </w:p>
    <w:p w14:paraId="6B506522" w14:textId="77777777" w:rsidR="00F641C3" w:rsidRPr="00E7306B" w:rsidRDefault="00F641C3" w:rsidP="00471526">
      <w:pPr>
        <w:pStyle w:val="BulletList"/>
      </w:pPr>
      <w:r w:rsidRPr="00E7306B">
        <w:t>No. 24800, Resistance to Solvents of Marking, Materials and Finishes.</w:t>
      </w:r>
    </w:p>
    <w:p w14:paraId="0644B015" w14:textId="77777777" w:rsidR="00F641C3" w:rsidRPr="00E7306B" w:rsidRDefault="00F641C3" w:rsidP="00471526">
      <w:pPr>
        <w:pStyle w:val="BulletList"/>
      </w:pPr>
      <w:r w:rsidRPr="00E7306B">
        <w:t>No. 25400, Requirements for the Technology Flow Qualification of Electronic Components for Space Application.</w:t>
      </w:r>
    </w:p>
    <w:p w14:paraId="3C14E069" w14:textId="77777777" w:rsidR="00F641C3" w:rsidRPr="00E7306B" w:rsidRDefault="00F641C3" w:rsidP="00F641C3">
      <w:r w:rsidRPr="00E7306B">
        <w:t>For qualification and qualification maintenance or procurement of qualified components, with the exception of ESCC Basic Specifications Nos. 20100, 21700, 22800, 24600 and 25400, where Manufacturers’ specifications are equivalent to or more stringent than the ESCC Basic Specifications listed above, they may be used in place of the latter subject to the approval of the ESCC Executive.</w:t>
      </w:r>
    </w:p>
    <w:p w14:paraId="49E15E6B" w14:textId="77777777" w:rsidR="00471526" w:rsidRPr="00E7306B" w:rsidRDefault="00F641C3" w:rsidP="00F641C3">
      <w:r w:rsidRPr="00E7306B">
        <w:t>Such replacements shall be clearly identified in the applicable Process Identification Document (PID).</w:t>
      </w:r>
    </w:p>
    <w:p w14:paraId="07F20054" w14:textId="65EFFEE4" w:rsidR="00F641C3" w:rsidRPr="00E7306B" w:rsidRDefault="00F641C3" w:rsidP="00F641C3">
      <w:r w:rsidRPr="00E7306B">
        <w:lastRenderedPageBreak/>
        <w:t xml:space="preserve">For procurement of unqualified components, where Manufacturers’ specifications are equivalent to or more stringent than the ESCC Basic Specifications listed above, they may be used in place of the latter subject to the approval of the </w:t>
      </w:r>
      <w:proofErr w:type="spellStart"/>
      <w:r w:rsidRPr="00E7306B">
        <w:t>Orderer</w:t>
      </w:r>
      <w:proofErr w:type="spellEnd"/>
      <w:r w:rsidRPr="00E7306B">
        <w:t>.</w:t>
      </w:r>
    </w:p>
    <w:p w14:paraId="6A03445F" w14:textId="77777777" w:rsidR="00F641C3" w:rsidRPr="00E7306B" w:rsidRDefault="00F641C3" w:rsidP="00F641C3">
      <w:r w:rsidRPr="00E7306B">
        <w:t xml:space="preserve">Such replacements may be listed in an appendix to the appropriate Detail Specification at the request of the Manufacturer or </w:t>
      </w:r>
      <w:proofErr w:type="spellStart"/>
      <w:r w:rsidRPr="00E7306B">
        <w:t>Orderer</w:t>
      </w:r>
      <w:proofErr w:type="spellEnd"/>
      <w:r w:rsidRPr="00E7306B">
        <w:t>, subject to the approval of the ESCC Executive.</w:t>
      </w:r>
    </w:p>
    <w:p w14:paraId="1A62D0A6" w14:textId="77777777" w:rsidR="00F641C3" w:rsidRPr="00E7306B" w:rsidRDefault="00F641C3" w:rsidP="00F641C3">
      <w:r w:rsidRPr="00E7306B">
        <w:t>Unless otherwise stated herein, references within the text of this specification to "the Detail Specification" shall mean the relevant ESCC Detail Specification.</w:t>
      </w:r>
    </w:p>
    <w:p w14:paraId="5BEB2581" w14:textId="77777777" w:rsidR="00F641C3" w:rsidRPr="00E7306B" w:rsidRDefault="00F641C3" w:rsidP="004F4A55">
      <w:pPr>
        <w:pStyle w:val="Heading2"/>
      </w:pPr>
      <w:bookmarkStart w:id="6" w:name="_Toc404348678"/>
      <w:r w:rsidRPr="00E7306B">
        <w:t>OTHER (REFERENCE) DOCUMENTS</w:t>
      </w:r>
      <w:bookmarkEnd w:id="6"/>
    </w:p>
    <w:p w14:paraId="670A9E5A" w14:textId="77777777" w:rsidR="00F641C3" w:rsidRPr="00E7306B" w:rsidRDefault="00F641C3" w:rsidP="00471526">
      <w:pPr>
        <w:pStyle w:val="BulletList"/>
      </w:pPr>
      <w:r w:rsidRPr="00E7306B">
        <w:t>ESCC-Q-ST-70-02, Thermal Vacuum Test for the Screening of Space Materials.</w:t>
      </w:r>
    </w:p>
    <w:p w14:paraId="1D69D065" w14:textId="77777777" w:rsidR="00F641C3" w:rsidRPr="00E7306B" w:rsidRDefault="00F641C3" w:rsidP="00471526">
      <w:pPr>
        <w:pStyle w:val="BulletList"/>
      </w:pPr>
      <w:r w:rsidRPr="00E7306B">
        <w:tab/>
        <w:t>MIL-STD-202, Test Method Standard Electronic and Electrical Component Parts.</w:t>
      </w:r>
    </w:p>
    <w:p w14:paraId="7F6C632B" w14:textId="77777777" w:rsidR="00F641C3" w:rsidRPr="00E7306B" w:rsidRDefault="00F641C3" w:rsidP="00471526">
      <w:pPr>
        <w:pStyle w:val="BulletList"/>
      </w:pPr>
      <w:r w:rsidRPr="00E7306B">
        <w:tab/>
        <w:t>IEC Publication No. 60068 Part 2, Basic Environmental Testing Procedures.</w:t>
      </w:r>
    </w:p>
    <w:p w14:paraId="7C255676" w14:textId="77777777" w:rsidR="00F641C3" w:rsidRPr="00E7306B" w:rsidRDefault="00F641C3" w:rsidP="004F4A55">
      <w:pPr>
        <w:pStyle w:val="Heading2"/>
      </w:pPr>
      <w:bookmarkStart w:id="7" w:name="_Toc404348679"/>
      <w:r w:rsidRPr="00E7306B">
        <w:t>ORDER OF PRECEDENCE</w:t>
      </w:r>
      <w:bookmarkEnd w:id="7"/>
    </w:p>
    <w:p w14:paraId="3F72F802" w14:textId="77777777" w:rsidR="00F641C3" w:rsidRPr="00E7306B" w:rsidRDefault="00F641C3" w:rsidP="00F641C3">
      <w:r w:rsidRPr="00E7306B">
        <w:t>For the purpose of interpretation and in case of conflict with regard to documentation, the following order of precedence shall apply:</w:t>
      </w:r>
    </w:p>
    <w:p w14:paraId="38A14A68" w14:textId="77777777" w:rsidR="00F641C3" w:rsidRPr="00E7306B" w:rsidRDefault="00F641C3" w:rsidP="00F641C3">
      <w:pPr>
        <w:pStyle w:val="alphabeticallist"/>
      </w:pPr>
      <w:r w:rsidRPr="00E7306B">
        <w:t xml:space="preserve">ESCC Detail Specification. </w:t>
      </w:r>
    </w:p>
    <w:p w14:paraId="1EB03DEB" w14:textId="77777777" w:rsidR="00F641C3" w:rsidRPr="00E7306B" w:rsidRDefault="00F641C3" w:rsidP="00F641C3">
      <w:pPr>
        <w:pStyle w:val="alphabeticallist"/>
      </w:pPr>
      <w:r w:rsidRPr="00E7306B">
        <w:t xml:space="preserve">ESCC Generic Specification. </w:t>
      </w:r>
    </w:p>
    <w:p w14:paraId="6A441472" w14:textId="77777777" w:rsidR="00F641C3" w:rsidRPr="00E7306B" w:rsidRDefault="00F641C3" w:rsidP="00F641C3">
      <w:pPr>
        <w:pStyle w:val="alphabeticallist"/>
      </w:pPr>
      <w:r w:rsidRPr="00E7306B">
        <w:t>ESCC Basic Specification.</w:t>
      </w:r>
    </w:p>
    <w:p w14:paraId="50D13C78" w14:textId="77777777" w:rsidR="00F641C3" w:rsidRPr="00E7306B" w:rsidRDefault="00F641C3" w:rsidP="00F641C3">
      <w:pPr>
        <w:pStyle w:val="alphabeticallist"/>
      </w:pPr>
      <w:r w:rsidRPr="00E7306B">
        <w:t>Other documents, if referenced herein.</w:t>
      </w:r>
    </w:p>
    <w:p w14:paraId="3B40A876" w14:textId="77777777" w:rsidR="00F641C3" w:rsidRPr="00E7306B" w:rsidRDefault="00F641C3" w:rsidP="00F641C3">
      <w:pPr>
        <w:pStyle w:val="Heading1"/>
      </w:pPr>
      <w:bookmarkStart w:id="8" w:name="_Toc404348680"/>
      <w:r w:rsidRPr="00E7306B">
        <w:t>TERMS, DEFINITIONS, ABBREVIATIONS, SYMBOLS AND UNITS</w:t>
      </w:r>
      <w:bookmarkEnd w:id="8"/>
    </w:p>
    <w:p w14:paraId="3A8B8CD0" w14:textId="357B9219" w:rsidR="00F641C3" w:rsidRPr="00E7306B" w:rsidRDefault="00F641C3" w:rsidP="00F641C3">
      <w:r w:rsidRPr="00E7306B">
        <w:t>The terms, definitions, abbreviations, symbols and units specified in ESCC Basic Specification No.</w:t>
      </w:r>
      <w:r w:rsidR="00471526" w:rsidRPr="00E7306B">
        <w:t> </w:t>
      </w:r>
      <w:r w:rsidRPr="00E7306B">
        <w:t>21300 shall apply.</w:t>
      </w:r>
    </w:p>
    <w:p w14:paraId="16A5C827" w14:textId="77777777" w:rsidR="00F641C3" w:rsidRPr="00E7306B" w:rsidRDefault="00F641C3" w:rsidP="00F641C3">
      <w:pPr>
        <w:pStyle w:val="Heading1"/>
      </w:pPr>
      <w:bookmarkStart w:id="9" w:name="_Toc404348681"/>
      <w:r w:rsidRPr="00E7306B">
        <w:t>REQUIREMENTS</w:t>
      </w:r>
      <w:bookmarkEnd w:id="9"/>
    </w:p>
    <w:p w14:paraId="70FC49AC" w14:textId="77777777" w:rsidR="00F641C3" w:rsidRPr="00E7306B" w:rsidRDefault="00F641C3" w:rsidP="004F4A55">
      <w:pPr>
        <w:pStyle w:val="Heading2"/>
      </w:pPr>
      <w:bookmarkStart w:id="10" w:name="_Toc404348682"/>
      <w:r w:rsidRPr="00E7306B">
        <w:t>GENERAL</w:t>
      </w:r>
      <w:bookmarkEnd w:id="10"/>
    </w:p>
    <w:p w14:paraId="19A32C98" w14:textId="77777777" w:rsidR="00F641C3" w:rsidRPr="00E7306B" w:rsidRDefault="00F641C3" w:rsidP="00F641C3">
      <w:r w:rsidRPr="00E7306B">
        <w:t>The requirements for the qualification of a component shall be in accordance with ESCC Basic Specification No. 20100.</w:t>
      </w:r>
    </w:p>
    <w:p w14:paraId="23F28648" w14:textId="77777777" w:rsidR="00F641C3" w:rsidRPr="00E7306B" w:rsidRDefault="00F641C3" w:rsidP="00F641C3">
      <w:r w:rsidRPr="00E7306B">
        <w:t>The requirements for Technology Flow Qualification and the listing of qualified component types shall be in accordance with ESCC Basic Specification No. 25400.</w:t>
      </w:r>
    </w:p>
    <w:p w14:paraId="2A164170" w14:textId="77777777" w:rsidR="00F641C3" w:rsidRPr="00E7306B" w:rsidRDefault="00F641C3" w:rsidP="00F641C3">
      <w:r w:rsidRPr="00E7306B">
        <w:t>The test requirements for procurement of both qualified and unqualified components (see Chart F1) shall comprise:</w:t>
      </w:r>
    </w:p>
    <w:p w14:paraId="32D931E4" w14:textId="77777777" w:rsidR="00F641C3" w:rsidRPr="00E7306B" w:rsidRDefault="00F641C3" w:rsidP="00471526">
      <w:pPr>
        <w:pStyle w:val="BulletList"/>
      </w:pPr>
      <w:r w:rsidRPr="00E7306B">
        <w:t>Special In-Process Controls.</w:t>
      </w:r>
    </w:p>
    <w:p w14:paraId="515BC740" w14:textId="77777777" w:rsidR="00F641C3" w:rsidRPr="00E7306B" w:rsidRDefault="00F641C3" w:rsidP="00471526">
      <w:pPr>
        <w:pStyle w:val="BulletList"/>
      </w:pPr>
      <w:r w:rsidRPr="00E7306B">
        <w:t>Screening Tests.</w:t>
      </w:r>
    </w:p>
    <w:p w14:paraId="48F7D0C5" w14:textId="77777777" w:rsidR="00F641C3" w:rsidRPr="00E7306B" w:rsidRDefault="00F641C3" w:rsidP="00471526">
      <w:pPr>
        <w:pStyle w:val="BulletList"/>
      </w:pPr>
      <w:r w:rsidRPr="00E7306B">
        <w:tab/>
        <w:t>Periodic Testing (for qualified components only).</w:t>
      </w:r>
    </w:p>
    <w:p w14:paraId="77315803" w14:textId="3C91FC3D" w:rsidR="00F641C3" w:rsidRPr="00E7306B" w:rsidRDefault="00F641C3" w:rsidP="00471526">
      <w:pPr>
        <w:pStyle w:val="BulletList"/>
      </w:pPr>
      <w:r w:rsidRPr="00E7306B">
        <w:t>Lot Validation Testing if stipulated in the Purchase Order.</w:t>
      </w:r>
    </w:p>
    <w:p w14:paraId="3B0A5052" w14:textId="77777777" w:rsidR="00F641C3" w:rsidRPr="00E7306B" w:rsidRDefault="00F641C3" w:rsidP="00D60AE9">
      <w:pPr>
        <w:pStyle w:val="Heading3"/>
      </w:pPr>
      <w:bookmarkStart w:id="11" w:name="_Toc404348683"/>
      <w:r w:rsidRPr="00E7306B">
        <w:lastRenderedPageBreak/>
        <w:t>Specifications</w:t>
      </w:r>
      <w:bookmarkEnd w:id="11"/>
    </w:p>
    <w:p w14:paraId="15B81C8E" w14:textId="77777777" w:rsidR="00F641C3" w:rsidRPr="00E7306B" w:rsidRDefault="00F641C3" w:rsidP="00F641C3">
      <w:r w:rsidRPr="00E7306B">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14:paraId="532C20FE" w14:textId="77777777" w:rsidR="00F641C3" w:rsidRPr="00E7306B" w:rsidRDefault="00F641C3" w:rsidP="00D60AE9">
      <w:pPr>
        <w:pStyle w:val="Heading3"/>
      </w:pPr>
      <w:bookmarkStart w:id="12" w:name="_Toc404348684"/>
      <w:r w:rsidRPr="00E7306B">
        <w:t>Conditions and Methods of Test</w:t>
      </w:r>
      <w:bookmarkEnd w:id="12"/>
    </w:p>
    <w:p w14:paraId="5EFA8CF5" w14:textId="77777777" w:rsidR="00F641C3" w:rsidRPr="00E7306B" w:rsidRDefault="00F641C3" w:rsidP="00F641C3">
      <w:r w:rsidRPr="00E7306B">
        <w:t>The conditions and methods of test shall be in accordance with this specification, the ESCC Basic Specifications referenced herein and the Detail Specification.</w:t>
      </w:r>
    </w:p>
    <w:p w14:paraId="4CFE874B" w14:textId="77777777" w:rsidR="00F641C3" w:rsidRPr="00E7306B" w:rsidRDefault="00F641C3" w:rsidP="00D60AE9">
      <w:pPr>
        <w:pStyle w:val="Heading3"/>
      </w:pPr>
      <w:bookmarkStart w:id="13" w:name="_Toc404348685"/>
      <w:r w:rsidRPr="00E7306B">
        <w:t>Manufacturer’s Responsibility for Performance of Tests and Inspections</w:t>
      </w:r>
      <w:bookmarkEnd w:id="13"/>
    </w:p>
    <w:p w14:paraId="5B991E7D" w14:textId="77777777" w:rsidR="00F641C3" w:rsidRPr="00E7306B" w:rsidRDefault="00F641C3" w:rsidP="00F641C3">
      <w:r w:rsidRPr="00E7306B">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rsidRPr="00E7306B">
        <w:t>Orderer</w:t>
      </w:r>
      <w:proofErr w:type="spellEnd"/>
      <w:r w:rsidRPr="00E7306B">
        <w:t xml:space="preserve"> (for procurement of unqualified components), to use an approved external facility.</w:t>
      </w:r>
    </w:p>
    <w:p w14:paraId="1C337DE0" w14:textId="77777777" w:rsidR="00F641C3" w:rsidRPr="00E7306B" w:rsidRDefault="00F641C3" w:rsidP="00D60AE9">
      <w:pPr>
        <w:pStyle w:val="Heading3"/>
      </w:pPr>
      <w:r w:rsidRPr="00E7306B">
        <w:tab/>
      </w:r>
      <w:bookmarkStart w:id="14" w:name="_Toc404348686"/>
      <w:r w:rsidRPr="00E7306B">
        <w:t>Inspection Rights</w:t>
      </w:r>
      <w:bookmarkEnd w:id="14"/>
    </w:p>
    <w:p w14:paraId="7E70B364" w14:textId="77777777" w:rsidR="00F641C3" w:rsidRPr="00E7306B" w:rsidRDefault="00F641C3" w:rsidP="00F641C3">
      <w:proofErr w:type="gramStart"/>
      <w:r w:rsidRPr="00E7306B">
        <w:t xml:space="preserve">The ESCC Executive (for qualification, qualification maintenance, or procurement of qualified components or the </w:t>
      </w:r>
      <w:proofErr w:type="spellStart"/>
      <w:r w:rsidRPr="00E7306B">
        <w:t>Orderer</w:t>
      </w:r>
      <w:proofErr w:type="spellEnd"/>
      <w:r w:rsidRPr="00E7306B">
        <w:t xml:space="preserve"> (for procurement of unqualified components if stipulated in the Purchase Order) reserves the right to monitor any of the tests and inspections scheduled in the applicable specifications.</w:t>
      </w:r>
      <w:proofErr w:type="gramEnd"/>
    </w:p>
    <w:p w14:paraId="449F0C4C" w14:textId="478685CE" w:rsidR="00F641C3" w:rsidRPr="00E7306B" w:rsidRDefault="00F641C3" w:rsidP="004F4A55">
      <w:pPr>
        <w:pStyle w:val="Heading2"/>
        <w:jc w:val="left"/>
      </w:pPr>
      <w:bookmarkStart w:id="15" w:name="_Toc404348687"/>
      <w:r w:rsidRPr="00E7306B">
        <w:t>QUALIFICATION AND QUALIFICATION MAINTENANCE REQUIREMENTS ON A MANUFACTURER</w:t>
      </w:r>
      <w:bookmarkEnd w:id="15"/>
    </w:p>
    <w:p w14:paraId="24A79AF3" w14:textId="77777777" w:rsidR="00F641C3" w:rsidRPr="00E7306B" w:rsidRDefault="00F641C3" w:rsidP="00F641C3">
      <w:r w:rsidRPr="00E7306B">
        <w:t>To obtain and maintain the qualification of a component, or family of components, a Manufacturer shall satisfy the requirements of ESCC Basic Specification No. 20100.</w:t>
      </w:r>
    </w:p>
    <w:p w14:paraId="4CF01FDD" w14:textId="77777777" w:rsidR="00F641C3" w:rsidRPr="00E7306B" w:rsidRDefault="00F641C3" w:rsidP="00F641C3">
      <w:r w:rsidRPr="00E7306B">
        <w:t>To obtain and maintain the qualification of component produced using a qualified Technology Flow, a Manufacturer shall satisfy the requirements of ESCC Basic Specification No. 25400.</w:t>
      </w:r>
    </w:p>
    <w:p w14:paraId="330334FB" w14:textId="77777777" w:rsidR="00F641C3" w:rsidRPr="00E7306B" w:rsidRDefault="00F641C3" w:rsidP="004F4A55">
      <w:pPr>
        <w:pStyle w:val="Heading2"/>
      </w:pPr>
      <w:bookmarkStart w:id="16" w:name="_Toc404348688"/>
      <w:r w:rsidRPr="00E7306B">
        <w:t>DELIVERABLE COMPONENTS</w:t>
      </w:r>
      <w:bookmarkEnd w:id="16"/>
    </w:p>
    <w:p w14:paraId="1D1456E7" w14:textId="77777777" w:rsidR="00F641C3" w:rsidRPr="00E7306B" w:rsidRDefault="00F641C3" w:rsidP="00D60AE9">
      <w:pPr>
        <w:pStyle w:val="Heading3"/>
      </w:pPr>
      <w:bookmarkStart w:id="17" w:name="_Toc404348689"/>
      <w:r w:rsidRPr="00E7306B">
        <w:t>ESCC Qualified Components</w:t>
      </w:r>
      <w:bookmarkEnd w:id="17"/>
    </w:p>
    <w:p w14:paraId="3056ADF7" w14:textId="77777777" w:rsidR="00F641C3" w:rsidRPr="00E7306B" w:rsidRDefault="00F641C3" w:rsidP="00F641C3">
      <w:r w:rsidRPr="00E7306B">
        <w:t>Components delivered to this specification shall be processed and inspected in accordance with the relevant Process Identification Document (PID).</w:t>
      </w:r>
    </w:p>
    <w:p w14:paraId="085CB29A" w14:textId="77777777" w:rsidR="00F641C3" w:rsidRPr="00E7306B" w:rsidRDefault="00F641C3" w:rsidP="00D60AE9">
      <w:pPr>
        <w:pStyle w:val="Heading3"/>
      </w:pPr>
      <w:bookmarkStart w:id="18" w:name="_Toc404348690"/>
      <w:r w:rsidRPr="00E7306B">
        <w:t>ESCC Components</w:t>
      </w:r>
      <w:bookmarkEnd w:id="18"/>
    </w:p>
    <w:p w14:paraId="673C7790" w14:textId="77777777" w:rsidR="00F641C3" w:rsidRPr="00E7306B" w:rsidRDefault="00F641C3" w:rsidP="00F641C3">
      <w:r w:rsidRPr="00E7306B">
        <w:t>Each component, irrespective of qualification status, identified with an ESCC component number and delivered to this specification shall:</w:t>
      </w:r>
    </w:p>
    <w:p w14:paraId="15C3C34E" w14:textId="77777777" w:rsidR="00F641C3" w:rsidRPr="00E7306B" w:rsidRDefault="00F641C3" w:rsidP="00471526">
      <w:pPr>
        <w:pStyle w:val="BulletList"/>
      </w:pPr>
      <w:proofErr w:type="gramStart"/>
      <w:r w:rsidRPr="00E7306B">
        <w:t>be</w:t>
      </w:r>
      <w:proofErr w:type="gramEnd"/>
      <w:r w:rsidRPr="00E7306B">
        <w:t xml:space="preserve"> traceable to its production lot.</w:t>
      </w:r>
    </w:p>
    <w:p w14:paraId="122841B5" w14:textId="77777777" w:rsidR="00F641C3" w:rsidRPr="00E7306B" w:rsidRDefault="00F641C3" w:rsidP="00471526">
      <w:pPr>
        <w:pStyle w:val="BulletList"/>
      </w:pPr>
      <w:r w:rsidRPr="00E7306B">
        <w:t>have  satisfactorily  completed  all  the  tests  required  by  the  relevant  issues  of  the  applicable specifications.</w:t>
      </w:r>
    </w:p>
    <w:p w14:paraId="2D6D8356" w14:textId="77777777" w:rsidR="00F641C3" w:rsidRPr="00E7306B" w:rsidRDefault="00F641C3" w:rsidP="00471526">
      <w:pPr>
        <w:pStyle w:val="BulletList"/>
      </w:pPr>
      <w:r w:rsidRPr="00E7306B">
        <w:tab/>
      </w:r>
      <w:proofErr w:type="gramStart"/>
      <w:r w:rsidRPr="00E7306B">
        <w:t>be</w:t>
      </w:r>
      <w:proofErr w:type="gramEnd"/>
      <w:r w:rsidRPr="00E7306B">
        <w:t xml:space="preserv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07C5B452" w14:textId="77777777" w:rsidR="00F641C3" w:rsidRPr="00E7306B" w:rsidRDefault="00F641C3" w:rsidP="00D60AE9">
      <w:pPr>
        <w:pStyle w:val="Heading3"/>
      </w:pPr>
      <w:bookmarkStart w:id="19" w:name="_Toc404348691"/>
      <w:r w:rsidRPr="00E7306B">
        <w:lastRenderedPageBreak/>
        <w:t>Lot Failure</w:t>
      </w:r>
      <w:bookmarkEnd w:id="19"/>
    </w:p>
    <w:p w14:paraId="46A36875" w14:textId="77777777" w:rsidR="00F641C3" w:rsidRPr="00E7306B" w:rsidRDefault="00F641C3" w:rsidP="00F641C3">
      <w:r w:rsidRPr="00E7306B">
        <w:t xml:space="preserve">Lot failure may occur during Special </w:t>
      </w:r>
      <w:proofErr w:type="gramStart"/>
      <w:r w:rsidRPr="00E7306B">
        <w:t>In-</w:t>
      </w:r>
      <w:proofErr w:type="gramEnd"/>
      <w:r w:rsidRPr="00E7306B">
        <w:t>Process Controls (Chart F2), Screening Tests (Chart F3) or Qualification and Periodic Tests (Chart F4).</w:t>
      </w:r>
    </w:p>
    <w:p w14:paraId="05EB32F7" w14:textId="77777777" w:rsidR="00F641C3" w:rsidRPr="00E7306B" w:rsidRDefault="00F641C3" w:rsidP="00F641C3">
      <w:r w:rsidRPr="00E7306B">
        <w:t xml:space="preserve">Should such failure occur during qualification, qualification maintenance or procurement of qualified components the Manufacturer shall initiate the non-conformance procedure in accordance with ESCC Basic Specification No. 22800. The Manufacturer shall notify the </w:t>
      </w:r>
      <w:proofErr w:type="spellStart"/>
      <w:r w:rsidRPr="00E7306B">
        <w:t>Orderer</w:t>
      </w:r>
      <w:proofErr w:type="spellEnd"/>
      <w:r w:rsidRPr="00E7306B">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2B0ED4C5" w14:textId="77777777" w:rsidR="00F641C3" w:rsidRPr="00E7306B" w:rsidRDefault="00F641C3" w:rsidP="00F641C3">
      <w:r w:rsidRPr="00E7306B">
        <w:t xml:space="preserve">Should such failure occur during procurement of unqualified components the Manufacturer shall notify the </w:t>
      </w:r>
      <w:proofErr w:type="spellStart"/>
      <w:r w:rsidRPr="00E7306B">
        <w:t>Orderer</w:t>
      </w:r>
      <w:proofErr w:type="spellEnd"/>
      <w:r w:rsidRPr="00E7306B">
        <w:t xml:space="preserve"> by any appropriate written means within 5 working days, giving details of the number and mode of failure and the suspected </w:t>
      </w:r>
      <w:proofErr w:type="gramStart"/>
      <w:r w:rsidRPr="00E7306B">
        <w:t>cause.</w:t>
      </w:r>
      <w:proofErr w:type="gramEnd"/>
      <w:r w:rsidRPr="00E7306B">
        <w:t xml:space="preserve"> No further testing or analysis shall be performed on the failed components until so instructed by the </w:t>
      </w:r>
      <w:proofErr w:type="spellStart"/>
      <w:r w:rsidRPr="00E7306B">
        <w:t>Orderer</w:t>
      </w:r>
      <w:proofErr w:type="spellEnd"/>
      <w:r w:rsidRPr="00E7306B">
        <w:t xml:space="preserve">. The </w:t>
      </w:r>
      <w:proofErr w:type="spellStart"/>
      <w:r w:rsidRPr="00E7306B">
        <w:t>Orderer</w:t>
      </w:r>
      <w:proofErr w:type="spellEnd"/>
      <w:r w:rsidRPr="00E7306B">
        <w:t xml:space="preserve"> shall inform the Manufacturer within 5 working days of receipt of notification what action shall be taken.</w:t>
      </w:r>
    </w:p>
    <w:p w14:paraId="73055564" w14:textId="77777777" w:rsidR="00F641C3" w:rsidRPr="00E7306B" w:rsidRDefault="00F641C3" w:rsidP="004F4A55">
      <w:pPr>
        <w:pStyle w:val="Heading2"/>
      </w:pPr>
      <w:bookmarkStart w:id="20" w:name="_Toc404348692"/>
      <w:r w:rsidRPr="00E7306B">
        <w:t>MARKING</w:t>
      </w:r>
      <w:bookmarkEnd w:id="20"/>
    </w:p>
    <w:p w14:paraId="2EA9D6A3" w14:textId="77777777" w:rsidR="00F641C3" w:rsidRPr="00E7306B" w:rsidRDefault="00F641C3" w:rsidP="00F641C3">
      <w:r w:rsidRPr="00E7306B">
        <w:t>All components procured and delivered to this specification shall be marked in accordance with ESCC Basic Specification No. 21700.</w:t>
      </w:r>
    </w:p>
    <w:p w14:paraId="449C080D" w14:textId="77777777" w:rsidR="00F641C3" w:rsidRPr="00E7306B" w:rsidRDefault="00F641C3" w:rsidP="004F4A55">
      <w:pPr>
        <w:pStyle w:val="Heading2"/>
      </w:pPr>
      <w:bookmarkStart w:id="21" w:name="_Toc404348693"/>
      <w:r w:rsidRPr="00E7306B">
        <w:t>MATERIALS AND FINISHES</w:t>
      </w:r>
      <w:bookmarkEnd w:id="21"/>
    </w:p>
    <w:p w14:paraId="30EDB696" w14:textId="77777777" w:rsidR="00F641C3" w:rsidRPr="00E7306B" w:rsidRDefault="00F641C3" w:rsidP="00F641C3">
      <w:r w:rsidRPr="00E7306B">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w:t>
      </w:r>
      <w:r w:rsidR="00F24AF1" w:rsidRPr="00E7306B">
        <w:t>ptance of the finished product.</w:t>
      </w:r>
    </w:p>
    <w:p w14:paraId="2A82667F" w14:textId="77777777" w:rsidR="00F641C3" w:rsidRPr="00E7306B" w:rsidRDefault="00F641C3" w:rsidP="00F641C3">
      <w:r w:rsidRPr="00E7306B">
        <w:t>All non-metallic materials and finishes of the components specified in the Detail Specification shall meet the outgassing requirements as outlined in ECSS-Q-ST-70-02.</w:t>
      </w:r>
    </w:p>
    <w:p w14:paraId="67A2CCFB" w14:textId="77777777" w:rsidR="00F641C3" w:rsidRPr="00E7306B" w:rsidRDefault="00F641C3" w:rsidP="00F24AF1">
      <w:pPr>
        <w:pStyle w:val="Heading1"/>
      </w:pPr>
      <w:bookmarkStart w:id="22" w:name="_Toc404348694"/>
      <w:r w:rsidRPr="00E7306B">
        <w:t>PRODUCTION CONTROL</w:t>
      </w:r>
      <w:bookmarkEnd w:id="22"/>
    </w:p>
    <w:p w14:paraId="6B9EB7E3" w14:textId="77777777" w:rsidR="00F641C3" w:rsidRPr="00E7306B" w:rsidRDefault="00F641C3" w:rsidP="004F4A55">
      <w:pPr>
        <w:pStyle w:val="Heading2"/>
      </w:pPr>
      <w:bookmarkStart w:id="23" w:name="_Toc404348695"/>
      <w:r w:rsidRPr="00E7306B">
        <w:t>GENERAL</w:t>
      </w:r>
      <w:bookmarkEnd w:id="23"/>
    </w:p>
    <w:p w14:paraId="43015F39" w14:textId="77777777" w:rsidR="00F641C3" w:rsidRPr="00E7306B" w:rsidRDefault="00F641C3" w:rsidP="00F641C3">
      <w:r w:rsidRPr="00E7306B">
        <w:t xml:space="preserve">Unless otherwise specified herein or in the Detail Specification all lots of components used for qualification and qualification maintenance, Lot Validation Testing and for delivery shall be subject to tests and inspections in accordance with </w:t>
      </w:r>
      <w:r w:rsidR="00F24AF1" w:rsidRPr="00E7306B">
        <w:t>Chart F2 in the sequence shown.</w:t>
      </w:r>
    </w:p>
    <w:p w14:paraId="26AEECCB" w14:textId="77777777" w:rsidR="00F641C3" w:rsidRPr="00E7306B" w:rsidRDefault="00F641C3" w:rsidP="00F641C3">
      <w:r w:rsidRPr="00E7306B">
        <w:t>Any components which do not meet these requirements shall be removed from the lot and at no future time be resubmitted to the requirements of this specification.</w:t>
      </w:r>
    </w:p>
    <w:p w14:paraId="1FBEEE7B" w14:textId="77777777" w:rsidR="00F641C3" w:rsidRPr="00E7306B" w:rsidRDefault="00F641C3" w:rsidP="00F641C3">
      <w:r w:rsidRPr="00E7306B">
        <w:t>The applicable test requirements are detailed in the paragraphs referenced in Chart F2. For qualified components the full production control provisions are defined in the PID.</w:t>
      </w:r>
    </w:p>
    <w:p w14:paraId="0BBF0F88" w14:textId="0EC7FAEB" w:rsidR="00F641C3" w:rsidRPr="00E7306B" w:rsidRDefault="00F641C3" w:rsidP="00F641C3">
      <w:r w:rsidRPr="00E7306B">
        <w:t>In the case of lot failure, the Manufacturer shall act in accordance with Para. 4.3.3.</w:t>
      </w:r>
    </w:p>
    <w:p w14:paraId="3BC38FD3" w14:textId="77777777" w:rsidR="00F641C3" w:rsidRPr="00E7306B" w:rsidRDefault="00F641C3" w:rsidP="004F4A55">
      <w:pPr>
        <w:pStyle w:val="Heading2"/>
      </w:pPr>
      <w:bookmarkStart w:id="24" w:name="_Toc404348696"/>
      <w:r w:rsidRPr="00E7306B">
        <w:lastRenderedPageBreak/>
        <w:t>SPECIAL IN-PROCESS CONTROLS</w:t>
      </w:r>
      <w:bookmarkEnd w:id="24"/>
    </w:p>
    <w:p w14:paraId="58716D10" w14:textId="77777777" w:rsidR="00F641C3" w:rsidRPr="00E7306B" w:rsidRDefault="00F641C3" w:rsidP="00D60AE9">
      <w:pPr>
        <w:pStyle w:val="Heading3"/>
      </w:pPr>
      <w:bookmarkStart w:id="25" w:name="_Toc404348697"/>
      <w:r w:rsidRPr="00E7306B">
        <w:t>Dimension Check</w:t>
      </w:r>
      <w:bookmarkEnd w:id="25"/>
    </w:p>
    <w:p w14:paraId="1271EFBC" w14:textId="77777777" w:rsidR="00F641C3" w:rsidRPr="00E7306B" w:rsidRDefault="00F641C3" w:rsidP="00F641C3">
      <w:r w:rsidRPr="00E7306B">
        <w:t xml:space="preserve">Dimension Check shall be performed in accordance with Para. 8.2 </w:t>
      </w:r>
      <w:proofErr w:type="gramStart"/>
      <w:r w:rsidRPr="00E7306B">
        <w:t>on</w:t>
      </w:r>
      <w:proofErr w:type="gramEnd"/>
      <w:r w:rsidRPr="00E7306B">
        <w:t xml:space="preserve"> 3 samples only. In the event of any failure a 100% Dimension Check shall be performed.</w:t>
      </w:r>
    </w:p>
    <w:p w14:paraId="3806A882" w14:textId="77777777" w:rsidR="00F641C3" w:rsidRPr="00E7306B" w:rsidRDefault="00F641C3" w:rsidP="00D60AE9">
      <w:pPr>
        <w:pStyle w:val="Heading3"/>
      </w:pPr>
      <w:r w:rsidRPr="00E7306B">
        <w:tab/>
      </w:r>
      <w:bookmarkStart w:id="26" w:name="_Toc404348698"/>
      <w:r w:rsidRPr="00E7306B">
        <w:t>Weight</w:t>
      </w:r>
      <w:bookmarkEnd w:id="26"/>
    </w:p>
    <w:p w14:paraId="727B5951" w14:textId="77777777" w:rsidR="00F641C3" w:rsidRPr="00E7306B" w:rsidRDefault="00F641C3" w:rsidP="00F641C3">
      <w:r w:rsidRPr="00E7306B">
        <w:t>The maximum weight of the component specified in the Detail Specification shall be guaranteed but not tested.</w:t>
      </w:r>
    </w:p>
    <w:p w14:paraId="011E6D51" w14:textId="77777777" w:rsidR="00F641C3" w:rsidRPr="00E7306B" w:rsidRDefault="00F641C3" w:rsidP="00D60AE9">
      <w:pPr>
        <w:pStyle w:val="Heading3"/>
      </w:pPr>
      <w:bookmarkStart w:id="27" w:name="_Toc404348699"/>
      <w:r w:rsidRPr="00E7306B">
        <w:t>Cold Resistance</w:t>
      </w:r>
      <w:bookmarkEnd w:id="27"/>
    </w:p>
    <w:p w14:paraId="07547DB1" w14:textId="77777777" w:rsidR="00F641C3" w:rsidRPr="00E7306B" w:rsidRDefault="00F641C3" w:rsidP="00F641C3">
      <w:proofErr w:type="gramStart"/>
      <w:r w:rsidRPr="00E7306B">
        <w:t>In accordance with Para.</w:t>
      </w:r>
      <w:proofErr w:type="gramEnd"/>
      <w:r w:rsidRPr="00E7306B">
        <w:t xml:space="preserve"> 8.1.1.1.</w:t>
      </w:r>
    </w:p>
    <w:p w14:paraId="4F66AACB" w14:textId="77777777" w:rsidR="00F641C3" w:rsidRPr="00E7306B" w:rsidRDefault="00F641C3" w:rsidP="00D60AE9">
      <w:pPr>
        <w:pStyle w:val="Heading3"/>
      </w:pPr>
      <w:r w:rsidRPr="00E7306B">
        <w:tab/>
      </w:r>
      <w:bookmarkStart w:id="28" w:name="_Toc404348700"/>
      <w:r w:rsidRPr="00E7306B">
        <w:t>Resistance to Soldering Heat</w:t>
      </w:r>
      <w:bookmarkEnd w:id="28"/>
    </w:p>
    <w:p w14:paraId="30B31BA1" w14:textId="77777777" w:rsidR="00F641C3" w:rsidRPr="00E7306B" w:rsidRDefault="00F641C3" w:rsidP="00F641C3">
      <w:proofErr w:type="gramStart"/>
      <w:r w:rsidRPr="00E7306B">
        <w:t>In accordance with Para.</w:t>
      </w:r>
      <w:proofErr w:type="gramEnd"/>
      <w:r w:rsidRPr="00E7306B">
        <w:t xml:space="preserve"> 8.13 on a randomly selected sample of 20 surface mount fuses. No failures allowed.</w:t>
      </w:r>
    </w:p>
    <w:p w14:paraId="6237C49B" w14:textId="77777777" w:rsidR="00F641C3" w:rsidRPr="00E7306B" w:rsidRDefault="00F641C3" w:rsidP="00D60AE9">
      <w:pPr>
        <w:pStyle w:val="Heading3"/>
      </w:pPr>
      <w:bookmarkStart w:id="29" w:name="_Toc404348701"/>
      <w:r w:rsidRPr="00E7306B">
        <w:t>Fusion Characterisation Tests</w:t>
      </w:r>
      <w:bookmarkEnd w:id="29"/>
    </w:p>
    <w:p w14:paraId="107E5557" w14:textId="77777777" w:rsidR="00F641C3" w:rsidRPr="00E7306B" w:rsidRDefault="00F641C3" w:rsidP="00F641C3">
      <w:pPr>
        <w:pStyle w:val="Heading4"/>
      </w:pPr>
      <w:bookmarkStart w:id="30" w:name="_Toc404348702"/>
      <w:r w:rsidRPr="00E7306B">
        <w:t>Leaded Fuses</w:t>
      </w:r>
      <w:bookmarkEnd w:id="30"/>
    </w:p>
    <w:p w14:paraId="599C94B7" w14:textId="77777777" w:rsidR="00F641C3" w:rsidRPr="00E7306B" w:rsidRDefault="00F641C3" w:rsidP="00F641C3">
      <w:proofErr w:type="gramStart"/>
      <w:r w:rsidRPr="00E7306B">
        <w:t>In accordance with Para.</w:t>
      </w:r>
      <w:proofErr w:type="gramEnd"/>
      <w:r w:rsidRPr="00E7306B">
        <w:t xml:space="preserve"> 8.5 </w:t>
      </w:r>
      <w:proofErr w:type="gramStart"/>
      <w:r w:rsidRPr="00E7306B">
        <w:t>on</w:t>
      </w:r>
      <w:proofErr w:type="gramEnd"/>
      <w:r w:rsidRPr="00E7306B">
        <w:t xml:space="preserve"> a randomly selected sample of 20 fuses. No failures allowed.</w:t>
      </w:r>
    </w:p>
    <w:p w14:paraId="67020D77" w14:textId="77777777" w:rsidR="00F641C3" w:rsidRPr="00E7306B" w:rsidRDefault="00F641C3" w:rsidP="00F641C3">
      <w:pPr>
        <w:pStyle w:val="Heading4"/>
      </w:pPr>
      <w:bookmarkStart w:id="31" w:name="_Toc404348703"/>
      <w:r w:rsidRPr="00E7306B">
        <w:t>Surface Mount Fuses</w:t>
      </w:r>
      <w:bookmarkEnd w:id="31"/>
    </w:p>
    <w:p w14:paraId="54CB7807" w14:textId="77777777" w:rsidR="00F641C3" w:rsidRPr="00E7306B" w:rsidRDefault="00F641C3" w:rsidP="00F641C3">
      <w:proofErr w:type="gramStart"/>
      <w:r w:rsidRPr="00E7306B">
        <w:t>In accordance with Para.</w:t>
      </w:r>
      <w:proofErr w:type="gramEnd"/>
      <w:r w:rsidRPr="00E7306B">
        <w:t xml:space="preserve"> 8.5 </w:t>
      </w:r>
      <w:proofErr w:type="gramStart"/>
      <w:r w:rsidRPr="00E7306B">
        <w:t>on</w:t>
      </w:r>
      <w:proofErr w:type="gramEnd"/>
      <w:r w:rsidRPr="00E7306B">
        <w:t xml:space="preserve"> the samples used for Resistance to Soldering Heat. No failures allowed.</w:t>
      </w:r>
    </w:p>
    <w:p w14:paraId="1CC890AB" w14:textId="77777777" w:rsidR="00F641C3" w:rsidRPr="00E7306B" w:rsidRDefault="00F641C3" w:rsidP="00D60AE9">
      <w:pPr>
        <w:pStyle w:val="Heading3"/>
      </w:pPr>
      <w:bookmarkStart w:id="32" w:name="_Toc404348704"/>
      <w:r w:rsidRPr="00E7306B">
        <w:t>Documentation</w:t>
      </w:r>
      <w:bookmarkEnd w:id="32"/>
    </w:p>
    <w:p w14:paraId="5562A7B8" w14:textId="77777777" w:rsidR="00F641C3" w:rsidRPr="00E7306B" w:rsidRDefault="00F641C3" w:rsidP="00F641C3">
      <w:r w:rsidRPr="00E7306B">
        <w:t>Documentation of Special In-Process Controls shall be in accordance with Para. 9.5.</w:t>
      </w:r>
    </w:p>
    <w:p w14:paraId="44C90F24" w14:textId="77777777" w:rsidR="00F641C3" w:rsidRPr="00E7306B" w:rsidRDefault="00F641C3" w:rsidP="00F24AF1">
      <w:pPr>
        <w:pStyle w:val="Heading1"/>
      </w:pPr>
      <w:bookmarkStart w:id="33" w:name="_Toc404348705"/>
      <w:r w:rsidRPr="00E7306B">
        <w:t>SCREENING TESTS</w:t>
      </w:r>
      <w:bookmarkEnd w:id="33"/>
    </w:p>
    <w:p w14:paraId="7056B4FD" w14:textId="77777777" w:rsidR="00F641C3" w:rsidRPr="00E7306B" w:rsidRDefault="00F641C3" w:rsidP="004F4A55">
      <w:pPr>
        <w:pStyle w:val="Heading2"/>
      </w:pPr>
      <w:bookmarkStart w:id="34" w:name="_Toc404348706"/>
      <w:r w:rsidRPr="00E7306B">
        <w:t>GENERAL</w:t>
      </w:r>
      <w:bookmarkEnd w:id="34"/>
    </w:p>
    <w:p w14:paraId="496A30BE" w14:textId="77777777" w:rsidR="00F641C3" w:rsidRPr="00E7306B" w:rsidRDefault="00F641C3" w:rsidP="00F641C3">
      <w:r w:rsidRPr="00E7306B">
        <w:t>Unless otherwise specified herein or in the Detail Specification all lots of components used for qualification and qualification maintenance, Lot Validation Testing, and for delivery, shall be subjected to tests and inspections in accordance with Chart F3 in the seq</w:t>
      </w:r>
      <w:r w:rsidR="00F24AF1" w:rsidRPr="00E7306B">
        <w:t>uence shown.</w:t>
      </w:r>
    </w:p>
    <w:p w14:paraId="09DCB2FB" w14:textId="77777777" w:rsidR="00F641C3" w:rsidRPr="00E7306B" w:rsidRDefault="00F641C3" w:rsidP="00F641C3">
      <w:r w:rsidRPr="00E7306B">
        <w:t>Any components which do not meet these requirements shall be removed from the lot and at no future time be resubmitted to the requirements of this specification.</w:t>
      </w:r>
    </w:p>
    <w:p w14:paraId="72CB055F" w14:textId="77777777" w:rsidR="00F641C3" w:rsidRPr="00E7306B" w:rsidRDefault="00F641C3" w:rsidP="00F641C3">
      <w:r w:rsidRPr="00E7306B">
        <w:t>The applicable test methods and conditions are specified in the paragraphs referenced in Chart F3.</w:t>
      </w:r>
    </w:p>
    <w:p w14:paraId="719A0492" w14:textId="77777777" w:rsidR="00F641C3" w:rsidRPr="00E7306B" w:rsidRDefault="00F641C3" w:rsidP="004F4A55">
      <w:pPr>
        <w:pStyle w:val="Heading2"/>
      </w:pPr>
      <w:bookmarkStart w:id="35" w:name="_Toc404348707"/>
      <w:r w:rsidRPr="00E7306B">
        <w:t>FAILURE CRITERIA</w:t>
      </w:r>
      <w:bookmarkEnd w:id="35"/>
    </w:p>
    <w:p w14:paraId="3CAE4701" w14:textId="77777777" w:rsidR="00F641C3" w:rsidRPr="00E7306B" w:rsidRDefault="00F641C3" w:rsidP="00D60AE9">
      <w:pPr>
        <w:pStyle w:val="Heading3"/>
      </w:pPr>
      <w:r w:rsidRPr="00E7306B">
        <w:tab/>
      </w:r>
      <w:bookmarkStart w:id="36" w:name="_Toc404348708"/>
      <w:r w:rsidRPr="00E7306B">
        <w:t>Environmental and Mechanical Test Failure</w:t>
      </w:r>
      <w:bookmarkEnd w:id="36"/>
    </w:p>
    <w:p w14:paraId="04E6D5D9" w14:textId="77777777" w:rsidR="00F641C3" w:rsidRPr="00E7306B" w:rsidRDefault="00F641C3" w:rsidP="00F641C3">
      <w:r w:rsidRPr="00E7306B">
        <w:t>The following shall be counted as component failures:</w:t>
      </w:r>
    </w:p>
    <w:p w14:paraId="26A68933" w14:textId="77777777" w:rsidR="00F641C3" w:rsidRPr="00E7306B" w:rsidRDefault="00F641C3" w:rsidP="00F641C3">
      <w:proofErr w:type="gramStart"/>
      <w:r w:rsidRPr="00E7306B">
        <w:t>Components which fail during tests for which the pass/fail criteria are inherent in the test method, i.e. External Visual Inspection.</w:t>
      </w:r>
      <w:proofErr w:type="gramEnd"/>
    </w:p>
    <w:p w14:paraId="5DEA392D" w14:textId="1FC3E6E7" w:rsidR="00F641C3" w:rsidRPr="00E7306B" w:rsidRDefault="00F641C3" w:rsidP="00AF237F">
      <w:pPr>
        <w:pStyle w:val="Heading3"/>
      </w:pPr>
      <w:r w:rsidRPr="00E7306B">
        <w:lastRenderedPageBreak/>
        <w:tab/>
      </w:r>
      <w:bookmarkStart w:id="37" w:name="_Toc404348709"/>
      <w:r w:rsidRPr="00E7306B">
        <w:t>Parameter Limit Failure</w:t>
      </w:r>
      <w:bookmarkEnd w:id="37"/>
    </w:p>
    <w:p w14:paraId="7DA05068" w14:textId="77777777" w:rsidR="00F641C3" w:rsidRPr="00E7306B" w:rsidRDefault="00F641C3" w:rsidP="00F641C3">
      <w:r w:rsidRPr="00E7306B">
        <w:t>A component shall be counted as a limit failure if one or more parame</w:t>
      </w:r>
      <w:r w:rsidR="000F421E" w:rsidRPr="00E7306B">
        <w:t xml:space="preserve">ters exceed the limits shown in </w:t>
      </w:r>
      <w:r w:rsidRPr="00E7306B">
        <w:t>Room Temperature Electrical Measurements in the Detail Specification.</w:t>
      </w:r>
    </w:p>
    <w:p w14:paraId="0A39968D" w14:textId="77777777" w:rsidR="00F641C3" w:rsidRPr="00E7306B" w:rsidRDefault="00F641C3" w:rsidP="00F641C3">
      <w:r w:rsidRPr="00E7306B">
        <w:t>Any component which exhibits a limit failure prior to the submission to Burn-in shall be rejected and not counted when determining lot rejection.</w:t>
      </w:r>
    </w:p>
    <w:p w14:paraId="5E5160EF" w14:textId="77777777" w:rsidR="00F641C3" w:rsidRPr="00E7306B" w:rsidRDefault="00F641C3" w:rsidP="00D60AE9">
      <w:pPr>
        <w:pStyle w:val="Heading3"/>
      </w:pPr>
      <w:r w:rsidRPr="00E7306B">
        <w:tab/>
      </w:r>
      <w:bookmarkStart w:id="38" w:name="_Toc404348710"/>
      <w:r w:rsidRPr="00E7306B">
        <w:t>Other Failures</w:t>
      </w:r>
      <w:bookmarkEnd w:id="38"/>
    </w:p>
    <w:p w14:paraId="73009620" w14:textId="77777777" w:rsidR="00F641C3" w:rsidRPr="00E7306B" w:rsidRDefault="00F641C3" w:rsidP="00F641C3">
      <w:r w:rsidRPr="00E7306B">
        <w:t>A component shall be counted as a failure</w:t>
      </w:r>
      <w:r w:rsidR="000F421E" w:rsidRPr="00E7306B">
        <w:t xml:space="preserve"> in any of the following cases:</w:t>
      </w:r>
    </w:p>
    <w:p w14:paraId="788C39A4" w14:textId="77777777" w:rsidR="00F641C3" w:rsidRPr="00E7306B" w:rsidRDefault="00F641C3" w:rsidP="00471526">
      <w:pPr>
        <w:pStyle w:val="BulletList"/>
      </w:pPr>
      <w:r w:rsidRPr="00E7306B">
        <w:t>Visual failure.</w:t>
      </w:r>
    </w:p>
    <w:p w14:paraId="368C37B3" w14:textId="77777777" w:rsidR="00F641C3" w:rsidRPr="00E7306B" w:rsidRDefault="00F641C3" w:rsidP="00471526">
      <w:pPr>
        <w:pStyle w:val="BulletList"/>
      </w:pPr>
      <w:r w:rsidRPr="00E7306B">
        <w:t>Mechanical failure.</w:t>
      </w:r>
    </w:p>
    <w:p w14:paraId="3C418FE4" w14:textId="77777777" w:rsidR="00F641C3" w:rsidRPr="00E7306B" w:rsidRDefault="00F641C3" w:rsidP="00471526">
      <w:pPr>
        <w:pStyle w:val="BulletList"/>
      </w:pPr>
      <w:r w:rsidRPr="00E7306B">
        <w:t>Handling failure.</w:t>
      </w:r>
    </w:p>
    <w:p w14:paraId="3A39EAB5" w14:textId="77777777" w:rsidR="00F641C3" w:rsidRPr="00E7306B" w:rsidRDefault="00F641C3" w:rsidP="00471526">
      <w:pPr>
        <w:pStyle w:val="BulletList"/>
      </w:pPr>
      <w:r w:rsidRPr="00E7306B">
        <w:t>Lost component.</w:t>
      </w:r>
    </w:p>
    <w:p w14:paraId="7330B20C" w14:textId="77777777" w:rsidR="00F641C3" w:rsidRPr="00E7306B" w:rsidRDefault="00F641C3" w:rsidP="004F4A55">
      <w:pPr>
        <w:pStyle w:val="Heading2"/>
      </w:pPr>
      <w:bookmarkStart w:id="39" w:name="_Toc404348711"/>
      <w:r w:rsidRPr="00E7306B">
        <w:t>FAILED COMPONENTS</w:t>
      </w:r>
      <w:bookmarkEnd w:id="39"/>
    </w:p>
    <w:p w14:paraId="2E2B76DD" w14:textId="77777777" w:rsidR="00F641C3" w:rsidRPr="00E7306B" w:rsidRDefault="00F641C3" w:rsidP="00F641C3">
      <w:r w:rsidRPr="00E7306B">
        <w:t>A component shall be considered as a failed component if it exhibits one or more of the failure modes described in Para. 6.2.</w:t>
      </w:r>
    </w:p>
    <w:p w14:paraId="547BC38B" w14:textId="77777777" w:rsidR="00F641C3" w:rsidRPr="00E7306B" w:rsidRDefault="00F641C3" w:rsidP="004F4A55">
      <w:pPr>
        <w:pStyle w:val="Heading2"/>
      </w:pPr>
      <w:bookmarkStart w:id="40" w:name="_Toc404348712"/>
      <w:r w:rsidRPr="00E7306B">
        <w:t>LOT FAILURE</w:t>
      </w:r>
      <w:bookmarkEnd w:id="40"/>
    </w:p>
    <w:p w14:paraId="2B097B5F" w14:textId="77777777" w:rsidR="00F641C3" w:rsidRPr="00E7306B" w:rsidRDefault="00F641C3" w:rsidP="00F641C3">
      <w:r w:rsidRPr="00E7306B">
        <w:t>In the case of lot failure, the Manufacturer shall act in accordance with Para. 4.3.3.</w:t>
      </w:r>
    </w:p>
    <w:p w14:paraId="25CEB71E" w14:textId="77777777" w:rsidR="00F641C3" w:rsidRPr="00E7306B" w:rsidRDefault="00F641C3" w:rsidP="00D60AE9">
      <w:pPr>
        <w:pStyle w:val="Heading3"/>
      </w:pPr>
      <w:r w:rsidRPr="00E7306B">
        <w:tab/>
      </w:r>
      <w:bookmarkStart w:id="41" w:name="_Toc404348713"/>
      <w:r w:rsidRPr="00E7306B">
        <w:t>Lot Failure during 100% Testing</w:t>
      </w:r>
      <w:bookmarkEnd w:id="41"/>
    </w:p>
    <w:p w14:paraId="0653B7F1" w14:textId="77777777" w:rsidR="00F641C3" w:rsidRPr="00E7306B" w:rsidRDefault="00F641C3" w:rsidP="00F641C3">
      <w:proofErr w:type="gramStart"/>
      <w:r w:rsidRPr="00E7306B">
        <w:t>If the number of components failed on the basis of the failure criteria specified in Para.</w:t>
      </w:r>
      <w:proofErr w:type="gramEnd"/>
      <w:r w:rsidRPr="00E7306B">
        <w:t xml:space="preserve"> 6.2.2 </w:t>
      </w:r>
      <w:proofErr w:type="gramStart"/>
      <w:r w:rsidRPr="00E7306B">
        <w:t>exceeds</w:t>
      </w:r>
      <w:proofErr w:type="gramEnd"/>
      <w:r w:rsidRPr="00E7306B">
        <w:t xml:space="preserve"> 5% (rounded upwards to the nearest whole number) of the components submitted to Burn-in in Chart F3, the lot</w:t>
      </w:r>
      <w:r w:rsidR="000F421E" w:rsidRPr="00E7306B">
        <w:t xml:space="preserve"> shall be considered as failed.</w:t>
      </w:r>
    </w:p>
    <w:p w14:paraId="54C45B50" w14:textId="77777777" w:rsidR="00F641C3" w:rsidRPr="00E7306B" w:rsidRDefault="00F641C3" w:rsidP="00F641C3">
      <w:r w:rsidRPr="00E7306B">
        <w:t>If a lot is composed of groups of components of one family defined in one ESCC Detail Specification, but separately identifiable for any reason, then the lot failure criteria shall apply separately to each identifiable group.</w:t>
      </w:r>
    </w:p>
    <w:p w14:paraId="0BEFDFD6" w14:textId="77777777" w:rsidR="00F641C3" w:rsidRPr="00E7306B" w:rsidRDefault="00F641C3" w:rsidP="00D60AE9">
      <w:pPr>
        <w:pStyle w:val="Heading3"/>
      </w:pPr>
      <w:r w:rsidRPr="00E7306B">
        <w:tab/>
      </w:r>
      <w:bookmarkStart w:id="42" w:name="_Toc404348714"/>
      <w:r w:rsidRPr="00E7306B">
        <w:t>Lot Failure during Sample Testing</w:t>
      </w:r>
      <w:bookmarkEnd w:id="42"/>
    </w:p>
    <w:p w14:paraId="0C6ACB12" w14:textId="77777777" w:rsidR="00F641C3" w:rsidRPr="00E7306B" w:rsidRDefault="00F641C3" w:rsidP="00F641C3">
      <w:r w:rsidRPr="00E7306B">
        <w:t>A lot shall be considered as failed if the number of allowable failures during sample testing as specified herein or in the Det</w:t>
      </w:r>
      <w:r w:rsidR="000F421E" w:rsidRPr="00E7306B">
        <w:t>ail Specification, is exceeded.</w:t>
      </w:r>
    </w:p>
    <w:p w14:paraId="77FD1919" w14:textId="77777777" w:rsidR="00F641C3" w:rsidRPr="00E7306B" w:rsidRDefault="00F641C3" w:rsidP="00F641C3">
      <w:r w:rsidRPr="00E7306B">
        <w:t>Unless otherwise specified, if a lot failure occurs, a 100% testing may be performed but the cumulative percent defective shall not exceed that specified in Para. 6.4.1.</w:t>
      </w:r>
    </w:p>
    <w:p w14:paraId="43B8D0B0" w14:textId="77777777" w:rsidR="00F641C3" w:rsidRPr="00E7306B" w:rsidRDefault="00F641C3" w:rsidP="004F4A55">
      <w:pPr>
        <w:pStyle w:val="Heading2"/>
      </w:pPr>
      <w:bookmarkStart w:id="43" w:name="_Toc404348715"/>
      <w:r w:rsidRPr="00E7306B">
        <w:t>DOCUMENTATION</w:t>
      </w:r>
      <w:bookmarkEnd w:id="43"/>
    </w:p>
    <w:p w14:paraId="242ACC7A" w14:textId="77777777" w:rsidR="00F641C3" w:rsidRPr="00E7306B" w:rsidRDefault="00F641C3" w:rsidP="00F641C3">
      <w:r w:rsidRPr="00E7306B">
        <w:t>Documentation of Screening Tests shall be in accordance with Para. 9.6.</w:t>
      </w:r>
    </w:p>
    <w:p w14:paraId="18F32450" w14:textId="77777777" w:rsidR="00F641C3" w:rsidRPr="00E7306B" w:rsidRDefault="00F641C3" w:rsidP="000F421E">
      <w:pPr>
        <w:pStyle w:val="Heading1"/>
      </w:pPr>
      <w:bookmarkStart w:id="44" w:name="_Toc404348716"/>
      <w:r w:rsidRPr="00E7306B">
        <w:t>QUALIFICATION, QUALIFICATION MAINTENANCE AND LOT VALIDATION TESTING</w:t>
      </w:r>
      <w:bookmarkEnd w:id="44"/>
    </w:p>
    <w:p w14:paraId="42C4C92F" w14:textId="77777777" w:rsidR="00F641C3" w:rsidRPr="00E7306B" w:rsidRDefault="00F641C3" w:rsidP="00F641C3">
      <w:r w:rsidRPr="00E7306B">
        <w:t>The requirements of this paragraph are applicable to the tests performed on components or test structures as part of qualification or qualification maintenance in accordance with either ESCC Basic Specification No. 20100 or 25400 as applicable. They are also applicable to Lot Validation Testing as part of the procurement of qualified or unqualified components. All components shall be serialised prior to the tests and inspections.</w:t>
      </w:r>
    </w:p>
    <w:p w14:paraId="1266EBCA" w14:textId="77777777" w:rsidR="00F641C3" w:rsidRPr="00E7306B" w:rsidRDefault="00F641C3" w:rsidP="004F4A55">
      <w:pPr>
        <w:pStyle w:val="Heading2"/>
      </w:pPr>
      <w:bookmarkStart w:id="45" w:name="_Toc404348717"/>
      <w:r w:rsidRPr="00E7306B">
        <w:lastRenderedPageBreak/>
        <w:t>QUALIFICATION TESTING</w:t>
      </w:r>
      <w:bookmarkEnd w:id="45"/>
    </w:p>
    <w:p w14:paraId="11706473" w14:textId="77777777" w:rsidR="00F641C3" w:rsidRPr="00E7306B" w:rsidRDefault="00F641C3" w:rsidP="00D60AE9">
      <w:pPr>
        <w:pStyle w:val="Heading3"/>
      </w:pPr>
      <w:r w:rsidRPr="00E7306B">
        <w:tab/>
      </w:r>
      <w:bookmarkStart w:id="46" w:name="_Toc404348718"/>
      <w:r w:rsidRPr="00E7306B">
        <w:t>General</w:t>
      </w:r>
      <w:bookmarkEnd w:id="46"/>
    </w:p>
    <w:p w14:paraId="1FCA4EDF" w14:textId="77777777" w:rsidR="00F641C3" w:rsidRPr="00E7306B" w:rsidRDefault="00F641C3" w:rsidP="00F641C3">
      <w:r w:rsidRPr="00E7306B">
        <w:t>Qualification testing shall be in accordance with the requirements specified in Chart F4. The tests of Chart F4 shall be performed on the specified sample chosen at random from components which have successfully passed the tests in Chart F3. This sample constitu</w:t>
      </w:r>
      <w:r w:rsidR="000F421E" w:rsidRPr="00E7306B">
        <w:t>tes the Qualification Test Lot.</w:t>
      </w:r>
    </w:p>
    <w:p w14:paraId="2F40723E" w14:textId="77777777" w:rsidR="00F641C3" w:rsidRPr="00E7306B" w:rsidRDefault="00F641C3" w:rsidP="00F641C3">
      <w:r w:rsidRPr="00E7306B">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566B74F6" w14:textId="77777777" w:rsidR="00F641C3" w:rsidRPr="00E7306B" w:rsidRDefault="00F641C3" w:rsidP="00F641C3">
      <w:r w:rsidRPr="00E7306B">
        <w:t>The conditions governing qualification testing are specified in ESCC Basic Specification No. 20100.</w:t>
      </w:r>
    </w:p>
    <w:p w14:paraId="7372E34C" w14:textId="77777777" w:rsidR="00F641C3" w:rsidRPr="00E7306B" w:rsidRDefault="00F641C3" w:rsidP="00D60AE9">
      <w:pPr>
        <w:pStyle w:val="Heading3"/>
      </w:pPr>
      <w:bookmarkStart w:id="47" w:name="_Toc404348719"/>
      <w:r w:rsidRPr="00E7306B">
        <w:t>Distribution within the Qualification Test Lot</w:t>
      </w:r>
      <w:bookmarkEnd w:id="47"/>
    </w:p>
    <w:p w14:paraId="1986C3F6" w14:textId="77777777" w:rsidR="00F641C3" w:rsidRPr="00E7306B" w:rsidRDefault="00F641C3" w:rsidP="00F641C3">
      <w:r w:rsidRPr="00E7306B">
        <w:t>Where a Detail Specification covers a range, or series of components that are considered similar, then the Qualification Test Lot shall be comprised of component types so selected that they adequately represent all of the various mechanical, structural and electrical peculia</w:t>
      </w:r>
      <w:r w:rsidR="000F421E" w:rsidRPr="00E7306B">
        <w:t>rities of that range or series.</w:t>
      </w:r>
    </w:p>
    <w:p w14:paraId="621876AD" w14:textId="77777777" w:rsidR="00F641C3" w:rsidRPr="00E7306B" w:rsidRDefault="00F641C3" w:rsidP="00F641C3">
      <w:r w:rsidRPr="00E7306B">
        <w:t>The distribution shall be as specified by, or agreed with, the ESCC Executive.</w:t>
      </w:r>
    </w:p>
    <w:p w14:paraId="5F8DC188" w14:textId="77777777" w:rsidR="00F641C3" w:rsidRPr="00E7306B" w:rsidRDefault="00F641C3" w:rsidP="004F4A55">
      <w:pPr>
        <w:pStyle w:val="Heading2"/>
      </w:pPr>
      <w:bookmarkStart w:id="48" w:name="_Toc404348720"/>
      <w:r w:rsidRPr="00E7306B">
        <w:t>QUALIFICATION WITHIN A TECHNOLOGY FLOW</w:t>
      </w:r>
      <w:bookmarkEnd w:id="48"/>
    </w:p>
    <w:p w14:paraId="5C4673D1" w14:textId="77777777" w:rsidR="00F641C3" w:rsidRPr="00E7306B" w:rsidRDefault="00F641C3" w:rsidP="00F641C3">
      <w:r w:rsidRPr="00E7306B">
        <w:t>The qualification of a component produced using a qualified Technology F</w:t>
      </w:r>
      <w:r w:rsidR="000F421E" w:rsidRPr="00E7306B">
        <w:t xml:space="preserve">low shall be in accordance with </w:t>
      </w:r>
      <w:r w:rsidRPr="00E7306B">
        <w:t>ESCC Basic Specification No. 25400.</w:t>
      </w:r>
    </w:p>
    <w:p w14:paraId="15D60AF8" w14:textId="77777777" w:rsidR="00F641C3" w:rsidRPr="00E7306B" w:rsidRDefault="00F641C3" w:rsidP="004F4A55">
      <w:pPr>
        <w:pStyle w:val="Heading2"/>
      </w:pPr>
      <w:bookmarkStart w:id="49" w:name="_Toc404348721"/>
      <w:r w:rsidRPr="00E7306B">
        <w:t>QUALIFICATION MAINTENANCE (PERIODIC TESTING)</w:t>
      </w:r>
      <w:bookmarkEnd w:id="49"/>
    </w:p>
    <w:p w14:paraId="4F6F911A" w14:textId="77777777" w:rsidR="00F641C3" w:rsidRPr="00E7306B" w:rsidRDefault="00F641C3" w:rsidP="00F641C3">
      <w:r w:rsidRPr="00E7306B">
        <w:t>Qualification is maintained through periodic testing and the test requirements of Para. 7.1 shall apply. For each subgroup the sample size and the period between successive subgroup testing shall be as given in Chart F4. The conditions governing qualification maintenance are specified in ESCC</w:t>
      </w:r>
      <w:r w:rsidR="000F421E" w:rsidRPr="00E7306B">
        <w:t xml:space="preserve"> Basic Specification No. 20100.</w:t>
      </w:r>
    </w:p>
    <w:p w14:paraId="061E7774" w14:textId="77777777" w:rsidR="00F641C3" w:rsidRPr="00E7306B" w:rsidRDefault="00F641C3" w:rsidP="00F641C3">
      <w:r w:rsidRPr="00E7306B">
        <w:t>Qualification of a component, produced using a qualified Technology Flow, is maintained by the maintenance of the Technology Flow Qualification itself in accordance with ESCC Basic Specification No. 25400.</w:t>
      </w:r>
    </w:p>
    <w:p w14:paraId="59D94AEC" w14:textId="77777777" w:rsidR="00F641C3" w:rsidRPr="00E7306B" w:rsidRDefault="00F641C3" w:rsidP="004F4A55">
      <w:pPr>
        <w:pStyle w:val="Heading2"/>
      </w:pPr>
      <w:bookmarkStart w:id="50" w:name="_Toc404348722"/>
      <w:r w:rsidRPr="00E7306B">
        <w:t>LOT VALIDATION TESTING</w:t>
      </w:r>
      <w:bookmarkEnd w:id="50"/>
    </w:p>
    <w:p w14:paraId="001C18E7" w14:textId="77777777" w:rsidR="00F641C3" w:rsidRPr="00E7306B" w:rsidRDefault="00F641C3" w:rsidP="00F641C3">
      <w:r w:rsidRPr="00E7306B">
        <w:t>For procurement of qualified components, Lot Validation Testing is not required and shall only be performed if specifically st</w:t>
      </w:r>
      <w:r w:rsidR="000F421E" w:rsidRPr="00E7306B">
        <w:t>ipulated in the Purchase Order.</w:t>
      </w:r>
    </w:p>
    <w:p w14:paraId="50F40F3D" w14:textId="77777777" w:rsidR="00F641C3" w:rsidRPr="00E7306B" w:rsidRDefault="00F641C3" w:rsidP="00F641C3">
      <w:r w:rsidRPr="00E7306B">
        <w:t xml:space="preserve">For procurement of unqualified components the need for Lot Validation Testing shall be determined by the </w:t>
      </w:r>
      <w:proofErr w:type="spellStart"/>
      <w:r w:rsidRPr="00E7306B">
        <w:t>Orderer</w:t>
      </w:r>
      <w:proofErr w:type="spellEnd"/>
      <w:r w:rsidRPr="00E7306B">
        <w:t xml:space="preserve"> (ref. ESCC Basic Specification No. 23100).</w:t>
      </w:r>
    </w:p>
    <w:p w14:paraId="3DF96F47" w14:textId="77777777" w:rsidR="00F641C3" w:rsidRPr="00E7306B" w:rsidRDefault="00F641C3" w:rsidP="00F641C3">
      <w:r w:rsidRPr="00E7306B">
        <w:t>When Lot Validation Testing is required, it shall consist of the performance of one or more of the tests or subgroup test sequences of Chart F4. The testing to be performed and the sample size shall be as st</w:t>
      </w:r>
      <w:r w:rsidR="000F421E" w:rsidRPr="00E7306B">
        <w:t>ipulated in the Purchase Order.</w:t>
      </w:r>
    </w:p>
    <w:p w14:paraId="252ED009" w14:textId="77777777" w:rsidR="00F641C3" w:rsidRPr="00E7306B" w:rsidRDefault="00F641C3" w:rsidP="00F641C3">
      <w:r w:rsidRPr="00E7306B">
        <w:t>When procurement of more than one component type is involved from a family, range or series, the selection of representative samples shall also be stipulated in the Purchase Order.</w:t>
      </w:r>
    </w:p>
    <w:p w14:paraId="0FEFA990" w14:textId="77777777" w:rsidR="00F641C3" w:rsidRPr="00E7306B" w:rsidRDefault="00F641C3" w:rsidP="004F4A55">
      <w:pPr>
        <w:pStyle w:val="Heading2"/>
      </w:pPr>
      <w:bookmarkStart w:id="51" w:name="_Toc404348723"/>
      <w:r w:rsidRPr="00E7306B">
        <w:lastRenderedPageBreak/>
        <w:t>FAILURE CRITERIA</w:t>
      </w:r>
      <w:bookmarkEnd w:id="51"/>
    </w:p>
    <w:p w14:paraId="7848A6F1" w14:textId="77777777" w:rsidR="00F641C3" w:rsidRPr="00E7306B" w:rsidRDefault="00F641C3" w:rsidP="00F641C3">
      <w:r w:rsidRPr="00E7306B">
        <w:t>The following criteria shall apply to qualification, qualification maintenance and Lot Validation Testing.</w:t>
      </w:r>
    </w:p>
    <w:p w14:paraId="16395D25" w14:textId="77777777" w:rsidR="00F641C3" w:rsidRPr="00E7306B" w:rsidRDefault="00F641C3" w:rsidP="00D60AE9">
      <w:pPr>
        <w:pStyle w:val="Heading3"/>
      </w:pPr>
      <w:bookmarkStart w:id="52" w:name="_Toc404348724"/>
      <w:r w:rsidRPr="00E7306B">
        <w:t>Environmental and Mechanical Test Failures</w:t>
      </w:r>
      <w:bookmarkEnd w:id="52"/>
    </w:p>
    <w:p w14:paraId="31B71601" w14:textId="28F1BD00" w:rsidR="00F641C3" w:rsidRPr="00E7306B" w:rsidRDefault="00F641C3" w:rsidP="00F641C3">
      <w:r w:rsidRPr="00E7306B">
        <w:t xml:space="preserve">The following shall be </w:t>
      </w:r>
      <w:r w:rsidR="000F421E" w:rsidRPr="00E7306B">
        <w:t>counted as component failures:</w:t>
      </w:r>
    </w:p>
    <w:p w14:paraId="57D3FBBB" w14:textId="77777777" w:rsidR="00F641C3" w:rsidRPr="00E7306B" w:rsidRDefault="00F641C3" w:rsidP="00F641C3">
      <w:proofErr w:type="gramStart"/>
      <w:r w:rsidRPr="00E7306B">
        <w:t xml:space="preserve">Components which fail during tests for which the pass/fail criteria are inherent in the test method, e.g. Robustness of Terminations, </w:t>
      </w:r>
      <w:proofErr w:type="spellStart"/>
      <w:r w:rsidRPr="00E7306B">
        <w:t>Solderability</w:t>
      </w:r>
      <w:proofErr w:type="spellEnd"/>
      <w:r w:rsidRPr="00E7306B">
        <w:t>, etc.</w:t>
      </w:r>
      <w:proofErr w:type="gramEnd"/>
    </w:p>
    <w:p w14:paraId="7A6D06D4" w14:textId="77777777" w:rsidR="00F641C3" w:rsidRPr="00E7306B" w:rsidRDefault="00F641C3" w:rsidP="00D60AE9">
      <w:pPr>
        <w:pStyle w:val="Heading3"/>
      </w:pPr>
      <w:r w:rsidRPr="00E7306B">
        <w:tab/>
      </w:r>
      <w:bookmarkStart w:id="53" w:name="_Toc404348725"/>
      <w:r w:rsidRPr="00E7306B">
        <w:t>Electrical Failures</w:t>
      </w:r>
      <w:bookmarkEnd w:id="53"/>
    </w:p>
    <w:p w14:paraId="43ABE14F" w14:textId="77777777" w:rsidR="00F641C3" w:rsidRPr="00E7306B" w:rsidRDefault="00F641C3" w:rsidP="00F641C3">
      <w:r w:rsidRPr="00E7306B">
        <w:t>The following shall be coun</w:t>
      </w:r>
      <w:r w:rsidR="000F421E" w:rsidRPr="00E7306B">
        <w:t>ted as component failures:</w:t>
      </w:r>
    </w:p>
    <w:p w14:paraId="33EF7BED" w14:textId="77777777" w:rsidR="00F641C3" w:rsidRPr="00E7306B" w:rsidRDefault="00F641C3" w:rsidP="00F641C3">
      <w:r w:rsidRPr="00E7306B">
        <w:t>Components which fail one or more of the applicable limits at each of the relevant data points specified for environmental, mechanical and endurance testing in Intermediate and End-Point Electrical Measurements in the Detail Specification.</w:t>
      </w:r>
    </w:p>
    <w:p w14:paraId="0571FFFA" w14:textId="77777777" w:rsidR="00F641C3" w:rsidRPr="00E7306B" w:rsidRDefault="00F641C3" w:rsidP="00D60AE9">
      <w:pPr>
        <w:pStyle w:val="Heading3"/>
      </w:pPr>
      <w:bookmarkStart w:id="54" w:name="_Toc404348726"/>
      <w:r w:rsidRPr="00E7306B">
        <w:t>Other Failures</w:t>
      </w:r>
      <w:bookmarkEnd w:id="54"/>
    </w:p>
    <w:p w14:paraId="0175DB3D" w14:textId="77777777" w:rsidR="00F641C3" w:rsidRPr="00E7306B" w:rsidRDefault="00F641C3" w:rsidP="00F641C3">
      <w:r w:rsidRPr="00E7306B">
        <w:t>A component shall be counted as a failure</w:t>
      </w:r>
      <w:r w:rsidR="000F421E" w:rsidRPr="00E7306B">
        <w:t xml:space="preserve"> in any of the following cases:</w:t>
      </w:r>
    </w:p>
    <w:p w14:paraId="2168563B" w14:textId="77777777" w:rsidR="00F641C3" w:rsidRPr="00E7306B" w:rsidRDefault="00F641C3" w:rsidP="00471526">
      <w:pPr>
        <w:pStyle w:val="BulletList"/>
      </w:pPr>
      <w:r w:rsidRPr="00E7306B">
        <w:t>Visual failure.</w:t>
      </w:r>
    </w:p>
    <w:p w14:paraId="3AC0C936" w14:textId="77777777" w:rsidR="00F641C3" w:rsidRPr="00E7306B" w:rsidRDefault="00F641C3" w:rsidP="00471526">
      <w:pPr>
        <w:pStyle w:val="BulletList"/>
      </w:pPr>
      <w:r w:rsidRPr="00E7306B">
        <w:t>Mechanical failure.</w:t>
      </w:r>
    </w:p>
    <w:p w14:paraId="10F3EF4E" w14:textId="77777777" w:rsidR="00F641C3" w:rsidRPr="00E7306B" w:rsidRDefault="00F641C3" w:rsidP="00471526">
      <w:pPr>
        <w:pStyle w:val="BulletList"/>
      </w:pPr>
      <w:r w:rsidRPr="00E7306B">
        <w:t>Handling failure.</w:t>
      </w:r>
    </w:p>
    <w:p w14:paraId="79303490" w14:textId="77777777" w:rsidR="00F641C3" w:rsidRPr="00E7306B" w:rsidRDefault="00F641C3" w:rsidP="00471526">
      <w:pPr>
        <w:pStyle w:val="BulletList"/>
      </w:pPr>
      <w:r w:rsidRPr="00E7306B">
        <w:t>Lost component.</w:t>
      </w:r>
    </w:p>
    <w:p w14:paraId="495D5F1D" w14:textId="77777777" w:rsidR="00F641C3" w:rsidRPr="00E7306B" w:rsidRDefault="00F641C3" w:rsidP="004F4A55">
      <w:pPr>
        <w:pStyle w:val="Heading2"/>
      </w:pPr>
      <w:bookmarkStart w:id="55" w:name="_Toc404348727"/>
      <w:r w:rsidRPr="00E7306B">
        <w:t>FAILED COMPONENTS</w:t>
      </w:r>
      <w:bookmarkEnd w:id="55"/>
    </w:p>
    <w:p w14:paraId="1E16BD78" w14:textId="77777777" w:rsidR="00F641C3" w:rsidRPr="00E7306B" w:rsidRDefault="00F641C3" w:rsidP="00F641C3">
      <w:r w:rsidRPr="00E7306B">
        <w:t xml:space="preserve">A component shall be considered as failed if it exhibits one or more of the </w:t>
      </w:r>
      <w:r w:rsidR="006B1483" w:rsidRPr="00E7306B">
        <w:t>failure modes detailed in Para.</w:t>
      </w:r>
      <w:r w:rsidR="00C36999" w:rsidRPr="00E7306B">
        <w:t xml:space="preserve"> </w:t>
      </w:r>
      <w:r w:rsidRPr="00E7306B">
        <w:t>7.5.</w:t>
      </w:r>
    </w:p>
    <w:p w14:paraId="696F6794" w14:textId="77777777" w:rsidR="00F641C3" w:rsidRPr="00E7306B" w:rsidRDefault="00F641C3" w:rsidP="00F641C3">
      <w:r w:rsidRPr="00E7306B">
        <w:t xml:space="preserve">When requested by the ESCC Executive (for qualification, qualification maintenance or procurement of qualified components) or the </w:t>
      </w:r>
      <w:proofErr w:type="spellStart"/>
      <w:r w:rsidRPr="00E7306B">
        <w:t>Orderer</w:t>
      </w:r>
      <w:proofErr w:type="spellEnd"/>
      <w:r w:rsidRPr="00E7306B">
        <w:t xml:space="preserve"> (for procurement of qualified or unqualified components), failure analysis of failed components shall be performed under the responsibility of the Manufacturer and the results provided.</w:t>
      </w:r>
    </w:p>
    <w:p w14:paraId="71E58170" w14:textId="77777777" w:rsidR="00F641C3" w:rsidRPr="00E7306B" w:rsidRDefault="00F641C3" w:rsidP="00F641C3">
      <w:r w:rsidRPr="00E7306B">
        <w:t>Failed components shall be retained at the Manufacturer’s plant until the final disposition has been</w:t>
      </w:r>
      <w:r w:rsidR="00C36999" w:rsidRPr="00E7306B">
        <w:t xml:space="preserve"> </w:t>
      </w:r>
      <w:r w:rsidRPr="00E7306B">
        <w:t>agreed and certified.</w:t>
      </w:r>
    </w:p>
    <w:p w14:paraId="0CA39C61" w14:textId="77777777" w:rsidR="00F641C3" w:rsidRPr="00E7306B" w:rsidRDefault="00F641C3" w:rsidP="004F4A55">
      <w:pPr>
        <w:pStyle w:val="Heading2"/>
      </w:pPr>
      <w:r w:rsidRPr="00E7306B">
        <w:tab/>
      </w:r>
      <w:bookmarkStart w:id="56" w:name="_Toc404348728"/>
      <w:r w:rsidRPr="00E7306B">
        <w:t>LOT FAILURE</w:t>
      </w:r>
      <w:bookmarkEnd w:id="56"/>
    </w:p>
    <w:p w14:paraId="7BB2DDEC" w14:textId="7381DC08" w:rsidR="00F641C3" w:rsidRPr="00E7306B" w:rsidRDefault="00F641C3" w:rsidP="00F641C3">
      <w:r w:rsidRPr="00E7306B">
        <w:t>For qualification and qualification maintenance, the lot shall be considered as failed if one component in any subgroup of Chart F4 is a failed component based on the criteria given in Para.</w:t>
      </w:r>
      <w:r w:rsidR="00471526" w:rsidRPr="00E7306B">
        <w:t> </w:t>
      </w:r>
      <w:r w:rsidRPr="00E7306B">
        <w:t>7.5.</w:t>
      </w:r>
    </w:p>
    <w:p w14:paraId="17F898C7" w14:textId="77777777" w:rsidR="00F641C3" w:rsidRPr="00E7306B" w:rsidRDefault="00F641C3" w:rsidP="00F641C3">
      <w:r w:rsidRPr="00E7306B">
        <w:t>For procurement, the lot shall be considered as failed if one componen</w:t>
      </w:r>
      <w:r w:rsidR="00C36999" w:rsidRPr="00E7306B">
        <w:t xml:space="preserve">t in any test specified for Lot </w:t>
      </w:r>
      <w:r w:rsidRPr="00E7306B">
        <w:t>Validation Testing is a failed component based on the criteria given in Para. 7.5.</w:t>
      </w:r>
    </w:p>
    <w:p w14:paraId="3709CF4E" w14:textId="77777777" w:rsidR="00F641C3" w:rsidRPr="00E7306B" w:rsidRDefault="00F641C3" w:rsidP="00F641C3">
      <w:r w:rsidRPr="00E7306B">
        <w:t>In the case of lot failure, the Manufacturer shall act in accordance with Para. 4.3.3.</w:t>
      </w:r>
    </w:p>
    <w:p w14:paraId="0E62A1FB" w14:textId="57E3143E" w:rsidR="00F641C3" w:rsidRPr="00E7306B" w:rsidRDefault="00F641C3" w:rsidP="004F4A55">
      <w:pPr>
        <w:pStyle w:val="Heading2"/>
      </w:pPr>
      <w:bookmarkStart w:id="57" w:name="_Toc404348729"/>
      <w:r w:rsidRPr="00E7306B">
        <w:lastRenderedPageBreak/>
        <w:t>QUALIFICATION, QUALIFICATION MAINTENANCE AND LOT VALIDATION TESTING SAMPLES</w:t>
      </w:r>
      <w:bookmarkEnd w:id="57"/>
    </w:p>
    <w:p w14:paraId="78ECC7F6" w14:textId="77777777" w:rsidR="00F641C3" w:rsidRPr="00E7306B" w:rsidRDefault="00F641C3" w:rsidP="00F641C3">
      <w:r w:rsidRPr="00E7306B">
        <w:t>All tests of Chart F4 are considered to be destructive and therefore components so tested shall not form part of the delivery lot.</w:t>
      </w:r>
    </w:p>
    <w:p w14:paraId="2EC027E6" w14:textId="77777777" w:rsidR="00F641C3" w:rsidRPr="00E7306B" w:rsidRDefault="00F641C3" w:rsidP="004F4A55">
      <w:pPr>
        <w:pStyle w:val="Heading2"/>
      </w:pPr>
      <w:bookmarkStart w:id="58" w:name="_Toc404348730"/>
      <w:r w:rsidRPr="00E7306B">
        <w:t>DOCUMENTATION</w:t>
      </w:r>
      <w:bookmarkEnd w:id="58"/>
    </w:p>
    <w:p w14:paraId="1CC75BE1" w14:textId="77777777" w:rsidR="00F641C3" w:rsidRPr="00E7306B" w:rsidRDefault="00F641C3" w:rsidP="00F641C3">
      <w:r w:rsidRPr="00E7306B">
        <w:t>Documentation of qualification, qualification maintenance and Lot Validation Testing shall be in accordance with Para. 9.7.</w:t>
      </w:r>
    </w:p>
    <w:p w14:paraId="271C787E" w14:textId="77777777" w:rsidR="00F641C3" w:rsidRPr="00E7306B" w:rsidRDefault="00F641C3" w:rsidP="00C36999">
      <w:pPr>
        <w:pStyle w:val="Heading1"/>
      </w:pPr>
      <w:bookmarkStart w:id="59" w:name="_Toc404348731"/>
      <w:r w:rsidRPr="00E7306B">
        <w:t>TEST METHODS AND PROCEDURES</w:t>
      </w:r>
      <w:bookmarkEnd w:id="59"/>
    </w:p>
    <w:p w14:paraId="0A4744A1" w14:textId="77777777" w:rsidR="00F641C3" w:rsidRPr="00E7306B" w:rsidRDefault="00F641C3" w:rsidP="00F641C3">
      <w:r w:rsidRPr="00E7306B">
        <w:t>If a Manufacturer elects to eliminate or modify a test method or procedure, the Manufacturer is still responsible for delivering components that meet all of the performance, quality and reliability requirements defined in this specificatio</w:t>
      </w:r>
      <w:r w:rsidR="00C36999" w:rsidRPr="00E7306B">
        <w:t>n and the Detail Specification.</w:t>
      </w:r>
    </w:p>
    <w:p w14:paraId="6B209992" w14:textId="77777777" w:rsidR="00F641C3" w:rsidRPr="00E7306B" w:rsidRDefault="00F641C3" w:rsidP="00F641C3">
      <w:r w:rsidRPr="00E7306B">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CB06202" w14:textId="77777777" w:rsidR="00F641C3" w:rsidRPr="00E7306B" w:rsidRDefault="00F641C3" w:rsidP="00F641C3">
      <w:r w:rsidRPr="00E7306B">
        <w:t xml:space="preserve">For an unqualified component the change shall be approved by the </w:t>
      </w:r>
      <w:proofErr w:type="spellStart"/>
      <w:r w:rsidRPr="00E7306B">
        <w:t>Orderer</w:t>
      </w:r>
      <w:proofErr w:type="spellEnd"/>
      <w:r w:rsidRPr="00E7306B">
        <w:t xml:space="preserve">. The change may be specified in an appendix to the Detail Specification at the request of the Manufacturer or </w:t>
      </w:r>
      <w:proofErr w:type="spellStart"/>
      <w:r w:rsidRPr="00E7306B">
        <w:t>Orderer</w:t>
      </w:r>
      <w:proofErr w:type="spellEnd"/>
      <w:r w:rsidRPr="00E7306B">
        <w:t>, subject to the approval of the ESCC Executive.</w:t>
      </w:r>
    </w:p>
    <w:p w14:paraId="75ACDD2F" w14:textId="77777777" w:rsidR="00F641C3" w:rsidRPr="00E7306B" w:rsidRDefault="00F641C3" w:rsidP="004F4A55">
      <w:pPr>
        <w:pStyle w:val="Heading2"/>
      </w:pPr>
      <w:bookmarkStart w:id="60" w:name="_Toc404348732"/>
      <w:r w:rsidRPr="00E7306B">
        <w:t>ELECTRICAL MEASUREMENTS</w:t>
      </w:r>
      <w:bookmarkEnd w:id="60"/>
    </w:p>
    <w:p w14:paraId="03AE5AF3" w14:textId="77777777" w:rsidR="00F641C3" w:rsidRPr="00E7306B" w:rsidRDefault="00F641C3" w:rsidP="00D60AE9">
      <w:pPr>
        <w:pStyle w:val="Heading3"/>
      </w:pPr>
      <w:bookmarkStart w:id="61" w:name="_Toc404348733"/>
      <w:r w:rsidRPr="00E7306B">
        <w:t>General</w:t>
      </w:r>
      <w:bookmarkEnd w:id="61"/>
    </w:p>
    <w:p w14:paraId="52E3CDF4" w14:textId="77777777" w:rsidR="00F641C3" w:rsidRPr="00E7306B" w:rsidRDefault="00F641C3" w:rsidP="00F641C3">
      <w:r w:rsidRPr="00E7306B">
        <w:t>Electrical measurements and methods shall be as follows.</w:t>
      </w:r>
    </w:p>
    <w:p w14:paraId="0860F3E5" w14:textId="77777777" w:rsidR="00F641C3" w:rsidRPr="00E7306B" w:rsidRDefault="00F641C3" w:rsidP="00F641C3">
      <w:pPr>
        <w:pStyle w:val="Heading4"/>
      </w:pPr>
      <w:bookmarkStart w:id="62" w:name="_Toc404348734"/>
      <w:r w:rsidRPr="00E7306B">
        <w:t>Cold Resistance</w:t>
      </w:r>
      <w:bookmarkEnd w:id="62"/>
    </w:p>
    <w:p w14:paraId="0A793B09" w14:textId="77777777" w:rsidR="00F641C3" w:rsidRPr="00E7306B" w:rsidRDefault="00F641C3" w:rsidP="00F641C3">
      <w:r w:rsidRPr="00E7306B">
        <w:t>Measurement of R (Cold Resistance) shall be made on the terminals of the fuse by using a 4-wire measurements device. The measurement current shall be ≤ 10% I</w:t>
      </w:r>
      <w:r w:rsidRPr="00E7306B">
        <w:rPr>
          <w:vertAlign w:val="subscript"/>
        </w:rPr>
        <w:t>R</w:t>
      </w:r>
      <w:r w:rsidRPr="00E7306B">
        <w:t xml:space="preserve"> (DC), where I</w:t>
      </w:r>
      <w:r w:rsidRPr="00E7306B">
        <w:rPr>
          <w:vertAlign w:val="subscript"/>
        </w:rPr>
        <w:t>R</w:t>
      </w:r>
      <w:r w:rsidRPr="00E7306B">
        <w:t xml:space="preserve"> is the rated current as defined in Maximum Ratings in the Detail Specification. The measurement a</w:t>
      </w:r>
      <w:r w:rsidR="00C36999" w:rsidRPr="00E7306B">
        <w:t>ccuracy shall be ±1% or better.</w:t>
      </w:r>
    </w:p>
    <w:p w14:paraId="67DA8D80" w14:textId="7A91AC59" w:rsidR="00F641C3" w:rsidRPr="00E7306B" w:rsidRDefault="00F641C3" w:rsidP="00F641C3">
      <w:r w:rsidRPr="00E7306B">
        <w:t>The C</w:t>
      </w:r>
      <w:r w:rsidR="00B362DB" w:rsidRPr="00E7306B">
        <w:t>old Resistance limits at +22 ±3</w:t>
      </w:r>
      <w:r w:rsidR="001233D9" w:rsidRPr="00E7306B">
        <w:t>°C</w:t>
      </w:r>
      <w:r w:rsidRPr="00E7306B">
        <w:t xml:space="preserve"> are given in Room Temperature Electrical Measurements in the</w:t>
      </w:r>
      <w:r w:rsidR="00C36999" w:rsidRPr="00E7306B">
        <w:t xml:space="preserve"> </w:t>
      </w:r>
      <w:r w:rsidRPr="00E7306B">
        <w:t>Detail Specification.</w:t>
      </w:r>
    </w:p>
    <w:p w14:paraId="46736169" w14:textId="36764E09" w:rsidR="00F641C3" w:rsidRPr="00E7306B" w:rsidRDefault="00F641C3" w:rsidP="00F641C3">
      <w:pPr>
        <w:pStyle w:val="Heading4"/>
      </w:pPr>
      <w:bookmarkStart w:id="63" w:name="_Toc404348735"/>
      <w:r w:rsidRPr="00E7306B">
        <w:t>Voltage Drop</w:t>
      </w:r>
      <w:bookmarkEnd w:id="63"/>
    </w:p>
    <w:p w14:paraId="536CC0ED" w14:textId="7CD51B95" w:rsidR="00F641C3" w:rsidRPr="00E7306B" w:rsidRDefault="001233D9" w:rsidP="00F641C3">
      <w:r w:rsidRPr="00E7306B">
        <w:t>Unless otherwise specified in the Detail Specification, m</w:t>
      </w:r>
      <w:r w:rsidR="00F641C3" w:rsidRPr="00E7306B">
        <w:t>easurements of VD (Voltage Drop) shall be made across the fuse aft</w:t>
      </w:r>
      <w:r w:rsidR="00C36999" w:rsidRPr="00E7306B">
        <w:t>er the fuse has carried 100% I</w:t>
      </w:r>
      <w:r w:rsidR="00C36999" w:rsidRPr="00E7306B">
        <w:rPr>
          <w:vertAlign w:val="subscript"/>
        </w:rPr>
        <w:t>R</w:t>
      </w:r>
      <w:r w:rsidR="00C36999" w:rsidRPr="00E7306B">
        <w:t xml:space="preserve"> </w:t>
      </w:r>
      <w:r w:rsidR="00F641C3" w:rsidRPr="00E7306B">
        <w:t>(DC), where I</w:t>
      </w:r>
      <w:r w:rsidR="00F641C3" w:rsidRPr="00E7306B">
        <w:rPr>
          <w:vertAlign w:val="subscript"/>
        </w:rPr>
        <w:t>R</w:t>
      </w:r>
      <w:r w:rsidR="00F641C3" w:rsidRPr="00E7306B">
        <w:t xml:space="preserve"> is the rated current as defined in Maximum Ratings in the Detail Specification, for a period</w:t>
      </w:r>
      <w:r w:rsidR="00C36999" w:rsidRPr="00E7306B">
        <w:t xml:space="preserve"> </w:t>
      </w:r>
      <w:r w:rsidR="00F641C3" w:rsidRPr="00E7306B">
        <w:t>60s ≤ t ≤ 600s. Measurements shall be taken on the fuse terminals.</w:t>
      </w:r>
    </w:p>
    <w:p w14:paraId="0E321E64" w14:textId="78D86341" w:rsidR="00F641C3" w:rsidRPr="00E7306B" w:rsidRDefault="00F641C3" w:rsidP="00F641C3">
      <w:r w:rsidRPr="00E7306B">
        <w:t>The Voltage Drop limits at +22 ±3</w:t>
      </w:r>
      <w:r w:rsidR="001233D9" w:rsidRPr="00E7306B">
        <w:t>°C</w:t>
      </w:r>
      <w:r w:rsidRPr="00E7306B">
        <w:t xml:space="preserve"> are given in Room Temperature</w:t>
      </w:r>
      <w:r w:rsidR="00C36999" w:rsidRPr="00E7306B">
        <w:t xml:space="preserve"> Electrical Measurements in the </w:t>
      </w:r>
      <w:r w:rsidRPr="00E7306B">
        <w:t>Detail Specification.</w:t>
      </w:r>
    </w:p>
    <w:p w14:paraId="33C49116" w14:textId="77777777" w:rsidR="00F641C3" w:rsidRPr="00E7306B" w:rsidRDefault="00F641C3" w:rsidP="00D60AE9">
      <w:pPr>
        <w:pStyle w:val="Heading3"/>
      </w:pPr>
      <w:bookmarkStart w:id="64" w:name="_Toc404348736"/>
      <w:r w:rsidRPr="00E7306B">
        <w:t>Room Temperature Electrical Measurements</w:t>
      </w:r>
      <w:bookmarkEnd w:id="64"/>
    </w:p>
    <w:p w14:paraId="16FEB9A8" w14:textId="77777777" w:rsidR="00F641C3" w:rsidRPr="00E7306B" w:rsidRDefault="00F641C3" w:rsidP="00F641C3">
      <w:r w:rsidRPr="00E7306B">
        <w:t>Room Temperature Electrical Measurements shall be performed as specified in the Detail Specification.</w:t>
      </w:r>
    </w:p>
    <w:p w14:paraId="45253281" w14:textId="77777777" w:rsidR="00F641C3" w:rsidRPr="00E7306B" w:rsidRDefault="00F641C3" w:rsidP="00D60AE9">
      <w:pPr>
        <w:pStyle w:val="Heading3"/>
      </w:pPr>
      <w:r w:rsidRPr="00E7306B">
        <w:lastRenderedPageBreak/>
        <w:tab/>
      </w:r>
      <w:bookmarkStart w:id="65" w:name="_Toc404348737"/>
      <w:r w:rsidRPr="00E7306B">
        <w:t>Intermediate and End-Point Electrical Measurements</w:t>
      </w:r>
      <w:bookmarkEnd w:id="65"/>
    </w:p>
    <w:p w14:paraId="3F0F5BDA" w14:textId="77777777" w:rsidR="00F641C3" w:rsidRPr="00E7306B" w:rsidRDefault="00F641C3" w:rsidP="00F641C3">
      <w:r w:rsidRPr="00E7306B">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w:t>
      </w:r>
      <w:proofErr w:type="gramStart"/>
      <w:r w:rsidRPr="00E7306B">
        <w:t>,</w:t>
      </w:r>
      <w:proofErr w:type="gramEnd"/>
      <w:r w:rsidRPr="00E7306B">
        <w:t xml:space="preserve"> if specified.</w:t>
      </w:r>
    </w:p>
    <w:p w14:paraId="4B437DA1" w14:textId="77777777" w:rsidR="00F641C3" w:rsidRPr="00E7306B" w:rsidRDefault="00F641C3" w:rsidP="004F4A55">
      <w:pPr>
        <w:pStyle w:val="Heading2"/>
      </w:pPr>
      <w:bookmarkStart w:id="66" w:name="_Toc404348738"/>
      <w:r w:rsidRPr="00E7306B">
        <w:t>EXTERNAL VISUAL INSPECTION AND DIMENSION CHECK</w:t>
      </w:r>
      <w:bookmarkEnd w:id="66"/>
    </w:p>
    <w:p w14:paraId="7737759B" w14:textId="759876CA" w:rsidR="00F641C3" w:rsidRPr="00E7306B" w:rsidRDefault="00F641C3" w:rsidP="00F641C3">
      <w:r w:rsidRPr="00E7306B">
        <w:t>External Visual Inspection shall be performed in accordance with ESCC</w:t>
      </w:r>
      <w:r w:rsidR="00C36999" w:rsidRPr="00E7306B">
        <w:t xml:space="preserve"> Basic Specification No.</w:t>
      </w:r>
      <w:r w:rsidR="00B362DB" w:rsidRPr="00E7306B">
        <w:t> </w:t>
      </w:r>
      <w:r w:rsidR="00C36999" w:rsidRPr="00E7306B">
        <w:t>20500.</w:t>
      </w:r>
    </w:p>
    <w:p w14:paraId="25A7BFA2" w14:textId="77777777" w:rsidR="00F641C3" w:rsidRPr="00E7306B" w:rsidRDefault="00F641C3" w:rsidP="00F641C3">
      <w:r w:rsidRPr="00E7306B">
        <w:t>Dimension Check (during Special In-Process Controls only) shall be performed in accordance with ESCC Basic Specification No. 20500 and the Detail Specification on a sample of 3 components. In the event of any failure a 100% Dimension Check shall be performed.</w:t>
      </w:r>
    </w:p>
    <w:p w14:paraId="2F6F7B26" w14:textId="77777777" w:rsidR="00F641C3" w:rsidRPr="00E7306B" w:rsidRDefault="00F641C3" w:rsidP="004F4A55">
      <w:pPr>
        <w:pStyle w:val="Heading2"/>
      </w:pPr>
      <w:bookmarkStart w:id="67" w:name="_Toc404348739"/>
      <w:r w:rsidRPr="00E7306B">
        <w:t>BURN-IN</w:t>
      </w:r>
      <w:bookmarkEnd w:id="67"/>
    </w:p>
    <w:p w14:paraId="62D43DB7" w14:textId="77777777" w:rsidR="00F641C3" w:rsidRPr="00E7306B" w:rsidRDefault="00F641C3" w:rsidP="00B362DB">
      <w:pPr>
        <w:pStyle w:val="BulletList"/>
      </w:pPr>
      <w:r w:rsidRPr="00E7306B">
        <w:t>Duration: 168 (-0 +14) hours.</w:t>
      </w:r>
    </w:p>
    <w:p w14:paraId="03507851" w14:textId="77777777" w:rsidR="00F641C3" w:rsidRPr="00E7306B" w:rsidRDefault="00F641C3" w:rsidP="00B362DB">
      <w:pPr>
        <w:pStyle w:val="BulletList"/>
      </w:pPr>
      <w:r w:rsidRPr="00E7306B">
        <w:t>Test Conditions: As specified in the Detail Specification.</w:t>
      </w:r>
    </w:p>
    <w:p w14:paraId="2B5B2124" w14:textId="77777777" w:rsidR="00F641C3" w:rsidRPr="00E7306B" w:rsidRDefault="00F641C3" w:rsidP="004F4A55">
      <w:pPr>
        <w:pStyle w:val="Heading2"/>
      </w:pPr>
      <w:bookmarkStart w:id="68" w:name="_Toc404348740"/>
      <w:r w:rsidRPr="00E7306B">
        <w:t>SOLDERABILITY</w:t>
      </w:r>
      <w:bookmarkEnd w:id="68"/>
    </w:p>
    <w:p w14:paraId="62132789" w14:textId="7A408AA3" w:rsidR="00F641C3" w:rsidRPr="00E7306B" w:rsidRDefault="00F641C3" w:rsidP="00F641C3">
      <w:r w:rsidRPr="00E7306B">
        <w:t>For leaded fuses: IEC 60068-2-20,</w:t>
      </w:r>
      <w:r w:rsidR="00C36999" w:rsidRPr="00E7306B">
        <w:t xml:space="preserve"> Test Ta, Method 1 (+235</w:t>
      </w:r>
      <w:r w:rsidR="001233D9" w:rsidRPr="00E7306B">
        <w:rPr>
          <w:rFonts w:cs="Arial"/>
        </w:rPr>
        <w:t>°</w:t>
      </w:r>
      <w:r w:rsidR="00C36999" w:rsidRPr="00E7306B">
        <w:t>C/2s).</w:t>
      </w:r>
    </w:p>
    <w:p w14:paraId="13E09B39" w14:textId="22C5DB46" w:rsidR="00F641C3" w:rsidRPr="00E7306B" w:rsidRDefault="00F641C3" w:rsidP="00F641C3">
      <w:r w:rsidRPr="00E7306B">
        <w:t>For surface mount fuses: IEC 60068-2-58, Test Ta (+235</w:t>
      </w:r>
      <w:r w:rsidR="001233D9" w:rsidRPr="00E7306B">
        <w:rPr>
          <w:rFonts w:cs="Arial"/>
        </w:rPr>
        <w:t>°</w:t>
      </w:r>
      <w:r w:rsidRPr="00E7306B">
        <w:t>C/2s).</w:t>
      </w:r>
    </w:p>
    <w:p w14:paraId="2AAF9520" w14:textId="77777777" w:rsidR="00F641C3" w:rsidRPr="00E7306B" w:rsidRDefault="00F641C3" w:rsidP="004F4A55">
      <w:pPr>
        <w:pStyle w:val="Heading2"/>
      </w:pPr>
      <w:bookmarkStart w:id="69" w:name="_Toc404348741"/>
      <w:r w:rsidRPr="00E7306B">
        <w:t>FUSION CHARACTERISATION TESTS</w:t>
      </w:r>
      <w:bookmarkEnd w:id="69"/>
    </w:p>
    <w:p w14:paraId="2CF8C80A" w14:textId="77777777" w:rsidR="00F641C3" w:rsidRPr="00E7306B" w:rsidRDefault="00F641C3" w:rsidP="00F641C3">
      <w:r w:rsidRPr="00E7306B">
        <w:t>The Fusion Characterisation Tests shall be as defined below. The sample sizes of the Fusion Characterisation Tests are as follows: 5 components for Current Carrying Capacity, 15 components for Overload Operation.</w:t>
      </w:r>
    </w:p>
    <w:p w14:paraId="5F1EF22F" w14:textId="77777777" w:rsidR="00F641C3" w:rsidRPr="00E7306B" w:rsidRDefault="00F641C3" w:rsidP="00D60AE9">
      <w:pPr>
        <w:pStyle w:val="Heading3"/>
      </w:pPr>
      <w:bookmarkStart w:id="70" w:name="_Toc404348742"/>
      <w:r w:rsidRPr="00E7306B">
        <w:t>Current Carrying Capacity</w:t>
      </w:r>
      <w:bookmarkEnd w:id="70"/>
    </w:p>
    <w:p w14:paraId="413DEB03" w14:textId="77777777" w:rsidR="00F641C3" w:rsidRPr="00E7306B" w:rsidRDefault="00F641C3" w:rsidP="00B362DB">
      <w:pPr>
        <w:pStyle w:val="BulletList"/>
      </w:pPr>
      <w:r w:rsidRPr="00E7306B">
        <w:t>Duration: As specified in the Detail Specification.</w:t>
      </w:r>
    </w:p>
    <w:p w14:paraId="7F6DA82E" w14:textId="77777777" w:rsidR="00F641C3" w:rsidRPr="00E7306B" w:rsidRDefault="00F641C3" w:rsidP="00B362DB">
      <w:pPr>
        <w:pStyle w:val="BulletList"/>
      </w:pPr>
      <w:r w:rsidRPr="00E7306B">
        <w:t>Test Conditions: As specified in the Detail Specification.</w:t>
      </w:r>
    </w:p>
    <w:p w14:paraId="2CD9E19A" w14:textId="77777777" w:rsidR="00F641C3" w:rsidRPr="00E7306B" w:rsidRDefault="00F641C3" w:rsidP="00B362DB">
      <w:pPr>
        <w:pStyle w:val="BulletList"/>
      </w:pPr>
      <w:r w:rsidRPr="00E7306B">
        <w:t>Stability of test current: ±2.5%.</w:t>
      </w:r>
    </w:p>
    <w:p w14:paraId="39E5DD1C" w14:textId="77777777" w:rsidR="00F641C3" w:rsidRPr="00E7306B" w:rsidRDefault="00F641C3" w:rsidP="00F641C3">
      <w:r w:rsidRPr="00E7306B">
        <w:t>The test current shall be monitored throughout the test. Fuses shall carry the test current for the specified duration without blowing.</w:t>
      </w:r>
    </w:p>
    <w:p w14:paraId="42605D8E" w14:textId="77777777" w:rsidR="00F641C3" w:rsidRPr="00E7306B" w:rsidRDefault="00F641C3" w:rsidP="00022A7D">
      <w:pPr>
        <w:pStyle w:val="Heading3"/>
      </w:pPr>
      <w:bookmarkStart w:id="71" w:name="_Toc404348743"/>
      <w:r w:rsidRPr="00E7306B">
        <w:lastRenderedPageBreak/>
        <w:t>Overload Operation</w:t>
      </w:r>
      <w:bookmarkEnd w:id="71"/>
    </w:p>
    <w:p w14:paraId="05F1D706" w14:textId="77777777" w:rsidR="00F641C3" w:rsidRPr="00E7306B" w:rsidRDefault="00F641C3" w:rsidP="00022A7D">
      <w:pPr>
        <w:keepNext/>
      </w:pPr>
      <w:r w:rsidRPr="00E7306B">
        <w:t>The 15 samples shall be divided into 3 groups of 5 samples as specified in the Detail Specification.</w:t>
      </w:r>
    </w:p>
    <w:p w14:paraId="29D2AAC4" w14:textId="60394223" w:rsidR="00F641C3" w:rsidRPr="00E7306B" w:rsidRDefault="00F641C3" w:rsidP="00022A7D">
      <w:pPr>
        <w:pStyle w:val="BulletList"/>
        <w:keepNext/>
      </w:pPr>
      <w:r w:rsidRPr="00E7306B">
        <w:t>Overload Current Conditions: As specified in the Detail Specification.</w:t>
      </w:r>
    </w:p>
    <w:p w14:paraId="11EDF3C7" w14:textId="77777777" w:rsidR="00F641C3" w:rsidRPr="00E7306B" w:rsidRDefault="00F641C3" w:rsidP="00022A7D">
      <w:pPr>
        <w:pStyle w:val="BulletList"/>
        <w:keepNext/>
      </w:pPr>
      <w:r w:rsidRPr="00E7306B">
        <w:t>Overload Current tolerance: ±1%.</w:t>
      </w:r>
    </w:p>
    <w:p w14:paraId="70ADD336" w14:textId="77777777" w:rsidR="00F641C3" w:rsidRPr="00E7306B" w:rsidRDefault="00F641C3" w:rsidP="00022A7D">
      <w:pPr>
        <w:pStyle w:val="BulletList"/>
        <w:keepNext/>
      </w:pPr>
      <w:r w:rsidRPr="00E7306B">
        <w:t>Stability of Overload Current during test: ±1% of the specified Overload Current and tolerance.</w:t>
      </w:r>
    </w:p>
    <w:p w14:paraId="578CA81D" w14:textId="52376A92" w:rsidR="00F641C3" w:rsidRPr="00E7306B" w:rsidRDefault="00F641C3" w:rsidP="00022A7D">
      <w:pPr>
        <w:pStyle w:val="BulletList"/>
        <w:keepNext/>
      </w:pPr>
      <w:r w:rsidRPr="00E7306B">
        <w:t>Test temperature: +22 ±3</w:t>
      </w:r>
      <w:r w:rsidR="001233D9" w:rsidRPr="00E7306B">
        <w:t>°C</w:t>
      </w:r>
      <w:r w:rsidRPr="00E7306B">
        <w:t>.</w:t>
      </w:r>
    </w:p>
    <w:p w14:paraId="6F8E14E2" w14:textId="4D3DD4D7" w:rsidR="00C36999" w:rsidRPr="00E7306B" w:rsidRDefault="00F641C3" w:rsidP="00022A7D">
      <w:pPr>
        <w:pStyle w:val="BulletList"/>
        <w:keepNext/>
      </w:pPr>
      <w:r w:rsidRPr="00E7306B">
        <w:tab/>
        <w:t>Applied voltage: ≤ U</w:t>
      </w:r>
      <w:r w:rsidRPr="00E7306B">
        <w:rPr>
          <w:vertAlign w:val="subscript"/>
        </w:rPr>
        <w:t>R</w:t>
      </w:r>
      <w:r w:rsidRPr="00E7306B">
        <w:t>, where U</w:t>
      </w:r>
      <w:r w:rsidRPr="00E7306B">
        <w:rPr>
          <w:vertAlign w:val="subscript"/>
        </w:rPr>
        <w:t>R</w:t>
      </w:r>
      <w:r w:rsidRPr="00E7306B">
        <w:t xml:space="preserve"> is the maximum DC Rated Voltage as defined in Maximum Ratings in the Detail Specification.</w:t>
      </w:r>
    </w:p>
    <w:p w14:paraId="38C41844" w14:textId="77777777" w:rsidR="00F641C3" w:rsidRPr="00E7306B" w:rsidRDefault="00F641C3" w:rsidP="00022A7D">
      <w:pPr>
        <w:keepNext/>
        <w:spacing w:after="120"/>
      </w:pPr>
      <w:r w:rsidRPr="00E7306B">
        <w:t>The limits of the pre-arcing times, which are specified in the Detail Specification, shall not be exceeded. Measurement of pre-arcing time shall have the following accuracy:</w:t>
      </w:r>
    </w:p>
    <w:p w14:paraId="6548CC4F" w14:textId="2F33EFFA" w:rsidR="00B362DB" w:rsidRPr="00E7306B" w:rsidRDefault="00B362DB" w:rsidP="00022A7D">
      <w:pPr>
        <w:spacing w:after="120"/>
      </w:pPr>
      <w:proofErr w:type="gramStart"/>
      <w:r w:rsidRPr="00E7306B">
        <w:t>t</w:t>
      </w:r>
      <w:proofErr w:type="gramEnd"/>
      <w:r w:rsidRPr="00E7306B">
        <w:t xml:space="preserve"> </w:t>
      </w:r>
      <w:r w:rsidR="00C36999" w:rsidRPr="00E7306B">
        <w:t>≤</w:t>
      </w:r>
      <w:r w:rsidRPr="00E7306B">
        <w:t xml:space="preserve"> </w:t>
      </w:r>
      <w:r w:rsidR="00C36999" w:rsidRPr="00E7306B">
        <w:t>10s: ±5%.</w:t>
      </w:r>
    </w:p>
    <w:p w14:paraId="55E3AD69" w14:textId="2856AC4F" w:rsidR="00F641C3" w:rsidRPr="00E7306B" w:rsidRDefault="00B362DB" w:rsidP="00022A7D">
      <w:pPr>
        <w:spacing w:after="120"/>
      </w:pPr>
      <w:proofErr w:type="gramStart"/>
      <w:r w:rsidRPr="00E7306B">
        <w:t>t</w:t>
      </w:r>
      <w:proofErr w:type="gramEnd"/>
      <w:r w:rsidRPr="00E7306B">
        <w:t xml:space="preserve"> </w:t>
      </w:r>
      <w:r w:rsidR="00C36999" w:rsidRPr="00E7306B">
        <w:t>&gt;</w:t>
      </w:r>
      <w:r w:rsidRPr="00E7306B">
        <w:t xml:space="preserve"> </w:t>
      </w:r>
      <w:r w:rsidR="00C36999" w:rsidRPr="00E7306B">
        <w:t>10s: ±2%.</w:t>
      </w:r>
    </w:p>
    <w:p w14:paraId="1A8084A4" w14:textId="77777777" w:rsidR="00F641C3" w:rsidRPr="00E7306B" w:rsidRDefault="00F641C3" w:rsidP="00F641C3">
      <w:r w:rsidRPr="00E7306B">
        <w:t>In cases of very short pre-arcing times with high Overload Currents such that the tolerance and stability cannot be maintained as specified above, I</w:t>
      </w:r>
      <w:r w:rsidRPr="00E7306B">
        <w:rPr>
          <w:vertAlign w:val="superscript"/>
        </w:rPr>
        <w:t>2</w:t>
      </w:r>
      <w:r w:rsidRPr="00E7306B">
        <w:t>t (the current clearing value) shall be measured and used to calculate the virtual pre-arcing time.</w:t>
      </w:r>
    </w:p>
    <w:p w14:paraId="4F6D45D8" w14:textId="77777777" w:rsidR="00F641C3" w:rsidRPr="00E7306B" w:rsidRDefault="00F641C3" w:rsidP="004F4A55">
      <w:pPr>
        <w:pStyle w:val="Heading2"/>
      </w:pPr>
      <w:bookmarkStart w:id="72" w:name="_Toc404348744"/>
      <w:r w:rsidRPr="00E7306B">
        <w:t>VERIFICATION OF OVERLOAD OPERATION AT DC RATED VOLTAGE</w:t>
      </w:r>
      <w:bookmarkEnd w:id="72"/>
    </w:p>
    <w:p w14:paraId="2E1D4723" w14:textId="7B13F7EC" w:rsidR="00F641C3" w:rsidRPr="00E7306B" w:rsidRDefault="00F641C3" w:rsidP="00F641C3">
      <w:r w:rsidRPr="00E7306B">
        <w:t>Verification of Overload Operation at DC Rated Voltage shall be per</w:t>
      </w:r>
      <w:r w:rsidR="00C36999" w:rsidRPr="00E7306B">
        <w:t>formed at T</w:t>
      </w:r>
      <w:r w:rsidR="00C36999" w:rsidRPr="00E7306B">
        <w:rPr>
          <w:vertAlign w:val="subscript"/>
        </w:rPr>
        <w:t>amb</w:t>
      </w:r>
      <w:r w:rsidR="00C36999" w:rsidRPr="00E7306B">
        <w:t xml:space="preserve"> = 22 ±3</w:t>
      </w:r>
      <w:r w:rsidR="001233D9" w:rsidRPr="00E7306B">
        <w:t>°</w:t>
      </w:r>
      <w:r w:rsidR="00C36999" w:rsidRPr="00E7306B">
        <w:t xml:space="preserve">C and at </w:t>
      </w:r>
      <w:r w:rsidRPr="00E7306B">
        <w:t>T</w:t>
      </w:r>
      <w:r w:rsidRPr="00E7306B">
        <w:rPr>
          <w:vertAlign w:val="subscript"/>
        </w:rPr>
        <w:t>amb</w:t>
      </w:r>
      <w:r w:rsidRPr="00E7306B">
        <w:t xml:space="preserve"> = minimum operating temperature as specified in Maximum Ratings in the Detail Specification (+5,</w:t>
      </w:r>
      <w:r w:rsidR="00B362DB" w:rsidRPr="00E7306B">
        <w:t xml:space="preserve"> </w:t>
      </w:r>
      <w:r w:rsidRPr="00E7306B">
        <w:t>-0</w:t>
      </w:r>
      <w:proofErr w:type="gramStart"/>
      <w:r w:rsidRPr="00E7306B">
        <w:t>)</w:t>
      </w:r>
      <w:r w:rsidR="001233D9" w:rsidRPr="00E7306B">
        <w:t>°</w:t>
      </w:r>
      <w:proofErr w:type="gramEnd"/>
      <w:r w:rsidRPr="00E7306B">
        <w:t>C.</w:t>
      </w:r>
    </w:p>
    <w:p w14:paraId="343ED11F" w14:textId="77777777" w:rsidR="00F641C3" w:rsidRPr="00E7306B" w:rsidRDefault="00F641C3" w:rsidP="00F641C3">
      <w:r w:rsidRPr="00E7306B">
        <w:t xml:space="preserve">The Overload Currents to be applied shall be as specified in the Detail Specification. The sampling shall be 5 fuses </w:t>
      </w:r>
      <w:r w:rsidR="00C36999" w:rsidRPr="00E7306B">
        <w:t>per Overload Current Condition.</w:t>
      </w:r>
    </w:p>
    <w:p w14:paraId="68E97012" w14:textId="47592FE7" w:rsidR="00F641C3" w:rsidRPr="00E7306B" w:rsidRDefault="00F641C3" w:rsidP="00F641C3">
      <w:r w:rsidRPr="00E7306B">
        <w:t xml:space="preserve">After application of the Overload </w:t>
      </w:r>
      <w:r w:rsidR="004F4A55" w:rsidRPr="00E7306B">
        <w:t>C</w:t>
      </w:r>
      <w:r w:rsidRPr="00E7306B">
        <w:t xml:space="preserve">urrent the fuses shall operate </w:t>
      </w:r>
      <w:r w:rsidR="004F4A55" w:rsidRPr="00E7306B">
        <w:t xml:space="preserve">(blow) </w:t>
      </w:r>
      <w:r w:rsidRPr="00E7306B">
        <w:t>without:</w:t>
      </w:r>
    </w:p>
    <w:p w14:paraId="5E7D4C43" w14:textId="77777777" w:rsidR="00F641C3" w:rsidRPr="00E7306B" w:rsidRDefault="00F641C3" w:rsidP="00B362DB">
      <w:pPr>
        <w:pStyle w:val="BulletList"/>
      </w:pPr>
      <w:r w:rsidRPr="00E7306B">
        <w:t>permanently arcing</w:t>
      </w:r>
    </w:p>
    <w:p w14:paraId="07E38B7F" w14:textId="77777777" w:rsidR="00F641C3" w:rsidRPr="00E7306B" w:rsidRDefault="00F641C3" w:rsidP="00B362DB">
      <w:pPr>
        <w:pStyle w:val="BulletList"/>
      </w:pPr>
      <w:r w:rsidRPr="00E7306B">
        <w:t>igniting (combusting)</w:t>
      </w:r>
    </w:p>
    <w:p w14:paraId="3F6B42DB" w14:textId="77777777" w:rsidR="00F641C3" w:rsidRPr="00E7306B" w:rsidRDefault="00F641C3" w:rsidP="00B362DB">
      <w:pPr>
        <w:pStyle w:val="BulletList"/>
      </w:pPr>
      <w:r w:rsidRPr="00E7306B">
        <w:t>bursting</w:t>
      </w:r>
    </w:p>
    <w:p w14:paraId="79AFFB1D" w14:textId="77777777" w:rsidR="00F641C3" w:rsidRPr="00E7306B" w:rsidRDefault="00F641C3" w:rsidP="00F641C3">
      <w:r w:rsidRPr="00E7306B">
        <w:t>Where applicable, the limits of the pre-arcing times or short circuit interrupt criteria, as specified in the</w:t>
      </w:r>
      <w:r w:rsidR="00C36999" w:rsidRPr="00E7306B">
        <w:t xml:space="preserve"> </w:t>
      </w:r>
      <w:r w:rsidRPr="00E7306B">
        <w:t>Detail Specification, shall be met.</w:t>
      </w:r>
    </w:p>
    <w:p w14:paraId="6F417EF8" w14:textId="77777777" w:rsidR="00F641C3" w:rsidRPr="00E7306B" w:rsidRDefault="00F641C3" w:rsidP="00F641C3">
      <w:r w:rsidRPr="00E7306B">
        <w:t>If applicable, any marking on the fuse shall be checked and shall be completely legible.</w:t>
      </w:r>
    </w:p>
    <w:p w14:paraId="3EB0DE77" w14:textId="77777777" w:rsidR="00F641C3" w:rsidRPr="00E7306B" w:rsidRDefault="00F641C3" w:rsidP="00022A7D">
      <w:pPr>
        <w:pStyle w:val="Heading2"/>
      </w:pPr>
      <w:r w:rsidRPr="00E7306B">
        <w:lastRenderedPageBreak/>
        <w:tab/>
      </w:r>
      <w:bookmarkStart w:id="73" w:name="_Toc404348745"/>
      <w:r w:rsidRPr="00E7306B">
        <w:t>INSULATION RESISTANCE</w:t>
      </w:r>
      <w:bookmarkEnd w:id="73"/>
    </w:p>
    <w:p w14:paraId="22534423" w14:textId="77777777" w:rsidR="00F641C3" w:rsidRPr="00E7306B" w:rsidRDefault="00F641C3" w:rsidP="00022A7D">
      <w:pPr>
        <w:keepNext/>
      </w:pPr>
      <w:r w:rsidRPr="00E7306B">
        <w:t xml:space="preserve">For Screening Tests, the samples which have been subjected to the Fusion Characterisation Tests shall </w:t>
      </w:r>
      <w:r w:rsidR="00C36999" w:rsidRPr="00E7306B">
        <w:t>be used.</w:t>
      </w:r>
    </w:p>
    <w:p w14:paraId="6F69C270" w14:textId="77777777" w:rsidR="00F641C3" w:rsidRPr="00E7306B" w:rsidRDefault="00F641C3" w:rsidP="00022A7D">
      <w:pPr>
        <w:keepNext/>
      </w:pPr>
      <w:r w:rsidRPr="00E7306B">
        <w:t>Insulation Resistance shall be measured in accordance with MIL-STD-202, Test Method 302. Insulation</w:t>
      </w:r>
      <w:r w:rsidR="00C36999" w:rsidRPr="00E7306B">
        <w:t xml:space="preserve"> </w:t>
      </w:r>
      <w:r w:rsidRPr="00E7306B">
        <w:t>Resistance shall be measured between each terminal and the case, and between the terminals.</w:t>
      </w:r>
    </w:p>
    <w:p w14:paraId="475526B7" w14:textId="77777777" w:rsidR="00F641C3" w:rsidRPr="00E7306B" w:rsidRDefault="00F641C3" w:rsidP="00022A7D">
      <w:pPr>
        <w:pStyle w:val="BulletList"/>
        <w:keepNext/>
      </w:pPr>
      <w:r w:rsidRPr="00E7306B">
        <w:t>Test Conditions: as specified in the Detail Specification.</w:t>
      </w:r>
    </w:p>
    <w:p w14:paraId="28BB2734" w14:textId="77777777" w:rsidR="00F641C3" w:rsidRPr="00E7306B" w:rsidRDefault="00F641C3" w:rsidP="00F641C3">
      <w:r w:rsidRPr="00E7306B">
        <w:t>The limits of Insulation Resistance, which are specified in the Detail Specification, shall not be exceeded.</w:t>
      </w:r>
    </w:p>
    <w:p w14:paraId="2EDBBEDF" w14:textId="77777777" w:rsidR="00F641C3" w:rsidRPr="00E7306B" w:rsidRDefault="00F641C3" w:rsidP="004F4A55">
      <w:pPr>
        <w:pStyle w:val="Heading2"/>
      </w:pPr>
      <w:bookmarkStart w:id="74" w:name="_Toc404348746"/>
      <w:r w:rsidRPr="00E7306B">
        <w:t>OPERATING LIFE</w:t>
      </w:r>
      <w:bookmarkEnd w:id="74"/>
    </w:p>
    <w:p w14:paraId="3F3647B4" w14:textId="77777777" w:rsidR="00F641C3" w:rsidRPr="00E7306B" w:rsidRDefault="00F641C3" w:rsidP="00F641C3">
      <w:r w:rsidRPr="00E7306B">
        <w:t>Operating Life shall be performed in accordance with MIL-STD-202, Te</w:t>
      </w:r>
      <w:r w:rsidR="00C36999" w:rsidRPr="00E7306B">
        <w:t xml:space="preserve">st Method 108, Test Condition F </w:t>
      </w:r>
      <w:r w:rsidRPr="00E7306B">
        <w:t>and the following details:</w:t>
      </w:r>
    </w:p>
    <w:p w14:paraId="2069A44D" w14:textId="77777777" w:rsidR="00F641C3" w:rsidRPr="00E7306B" w:rsidRDefault="00F641C3" w:rsidP="00B362DB">
      <w:pPr>
        <w:pStyle w:val="BulletList"/>
      </w:pPr>
      <w:r w:rsidRPr="00E7306B">
        <w:t>Test Conditions: As specified in the Detail Specification.</w:t>
      </w:r>
    </w:p>
    <w:p w14:paraId="0FD0E4A2" w14:textId="77777777" w:rsidR="00F641C3" w:rsidRPr="00E7306B" w:rsidRDefault="00F641C3" w:rsidP="00B362DB">
      <w:pPr>
        <w:pStyle w:val="BulletList"/>
      </w:pPr>
      <w:r w:rsidRPr="00E7306B">
        <w:t>Data Points: As specified in Intermediate and End-Point Electrical Measurements in the Detail Specification at 0 hours, 1000 ±48 hours and 2000 ±48 hours. If drift values are specified the drift shall always be related to the 0-hour measurement.</w:t>
      </w:r>
    </w:p>
    <w:p w14:paraId="35A1CB2D" w14:textId="77777777" w:rsidR="00F641C3" w:rsidRPr="00E7306B" w:rsidRDefault="00F641C3" w:rsidP="004F4A55">
      <w:pPr>
        <w:pStyle w:val="Heading2"/>
      </w:pPr>
      <w:bookmarkStart w:id="75" w:name="_Toc404348747"/>
      <w:r w:rsidRPr="00E7306B">
        <w:t>RAPID CHANGE OF TEMPERATURE</w:t>
      </w:r>
      <w:bookmarkEnd w:id="75"/>
    </w:p>
    <w:p w14:paraId="1AFC5EC2" w14:textId="453ED3A5" w:rsidR="00F641C3" w:rsidRPr="00E7306B" w:rsidRDefault="00F641C3" w:rsidP="00F641C3">
      <w:proofErr w:type="gramStart"/>
      <w:r w:rsidRPr="00E7306B">
        <w:t>IEC 60068-2-14, Test Na, 25 cycles.</w:t>
      </w:r>
      <w:proofErr w:type="gramEnd"/>
      <w:r w:rsidRPr="00E7306B">
        <w:t xml:space="preserve"> T</w:t>
      </w:r>
      <w:r w:rsidRPr="00E7306B">
        <w:rPr>
          <w:vertAlign w:val="subscript"/>
        </w:rPr>
        <w:t>A</w:t>
      </w:r>
      <w:r w:rsidRPr="00E7306B">
        <w:t xml:space="preserve"> shall be -55</w:t>
      </w:r>
      <w:r w:rsidR="00B362DB" w:rsidRPr="00E7306B">
        <w:t xml:space="preserve"> </w:t>
      </w:r>
      <w:r w:rsidRPr="00E7306B">
        <w:t>(+5 -0</w:t>
      </w:r>
      <w:proofErr w:type="gramStart"/>
      <w:r w:rsidRPr="00E7306B">
        <w:t>)</w:t>
      </w:r>
      <w:r w:rsidR="001233D9" w:rsidRPr="00E7306B">
        <w:t>°</w:t>
      </w:r>
      <w:proofErr w:type="gramEnd"/>
      <w:r w:rsidR="001233D9" w:rsidRPr="00E7306B">
        <w:t>C</w:t>
      </w:r>
      <w:r w:rsidRPr="00E7306B">
        <w:t xml:space="preserve"> and T</w:t>
      </w:r>
      <w:r w:rsidRPr="00E7306B">
        <w:rPr>
          <w:vertAlign w:val="subscript"/>
        </w:rPr>
        <w:t>B</w:t>
      </w:r>
      <w:r w:rsidRPr="00E7306B">
        <w:t xml:space="preserve"> shall be +150</w:t>
      </w:r>
      <w:r w:rsidR="00B362DB" w:rsidRPr="00E7306B">
        <w:t xml:space="preserve"> </w:t>
      </w:r>
      <w:r w:rsidRPr="00E7306B">
        <w:t>(+0 -5)</w:t>
      </w:r>
      <w:r w:rsidR="001233D9" w:rsidRPr="00E7306B">
        <w:t>°C</w:t>
      </w:r>
      <w:r w:rsidRPr="00E7306B">
        <w:t>. The exposure</w:t>
      </w:r>
      <w:r w:rsidR="00C36999" w:rsidRPr="00E7306B">
        <w:t xml:space="preserve"> time, t</w:t>
      </w:r>
      <w:r w:rsidR="00C36999" w:rsidRPr="00E7306B">
        <w:rPr>
          <w:vertAlign w:val="subscript"/>
        </w:rPr>
        <w:t>1</w:t>
      </w:r>
      <w:r w:rsidR="00C36999" w:rsidRPr="00E7306B">
        <w:t>, shall be 30 minutes.</w:t>
      </w:r>
    </w:p>
    <w:p w14:paraId="5ECBF10C" w14:textId="77777777" w:rsidR="00F641C3" w:rsidRPr="00E7306B" w:rsidRDefault="00F641C3" w:rsidP="00B95154">
      <w:pPr>
        <w:pStyle w:val="BulletList"/>
      </w:pPr>
      <w:r w:rsidRPr="00E7306B">
        <w:t>Data Points: On completion of testing fuses shall be subjected to Intermediate and End-Point</w:t>
      </w:r>
      <w:r w:rsidR="00C36999" w:rsidRPr="00E7306B">
        <w:t xml:space="preserve"> </w:t>
      </w:r>
      <w:r w:rsidRPr="00E7306B">
        <w:t>Electrical Measurements as specified in the Detail Specification.</w:t>
      </w:r>
    </w:p>
    <w:p w14:paraId="50EB3885" w14:textId="77777777" w:rsidR="00F641C3" w:rsidRPr="00E7306B" w:rsidRDefault="00F641C3" w:rsidP="004F4A55">
      <w:pPr>
        <w:pStyle w:val="Heading2"/>
      </w:pPr>
      <w:bookmarkStart w:id="76" w:name="_Toc404348748"/>
      <w:r w:rsidRPr="00E7306B">
        <w:t>VIBRATION</w:t>
      </w:r>
      <w:bookmarkEnd w:id="76"/>
    </w:p>
    <w:p w14:paraId="6AE41404" w14:textId="77777777" w:rsidR="00F641C3" w:rsidRPr="00E7306B" w:rsidRDefault="00F641C3" w:rsidP="00F641C3">
      <w:proofErr w:type="gramStart"/>
      <w:r w:rsidRPr="00E7306B">
        <w:t>MIL-STD-202</w:t>
      </w:r>
      <w:r w:rsidR="00C36999" w:rsidRPr="00E7306B">
        <w:t>, Test Method 204, Condition D.</w:t>
      </w:r>
      <w:proofErr w:type="gramEnd"/>
    </w:p>
    <w:p w14:paraId="4AE0C527" w14:textId="77777777" w:rsidR="00F641C3" w:rsidRPr="00E7306B" w:rsidRDefault="00F641C3" w:rsidP="00F641C3">
      <w:r w:rsidRPr="00E7306B">
        <w:t>During vibration one half of the fuses shall be subjected to 100% I</w:t>
      </w:r>
      <w:r w:rsidRPr="00E7306B">
        <w:rPr>
          <w:vertAlign w:val="subscript"/>
        </w:rPr>
        <w:t>R</w:t>
      </w:r>
      <w:r w:rsidRPr="00E7306B">
        <w:t xml:space="preserve"> (DC), where I</w:t>
      </w:r>
      <w:r w:rsidRPr="00E7306B">
        <w:rPr>
          <w:vertAlign w:val="subscript"/>
        </w:rPr>
        <w:t>R</w:t>
      </w:r>
      <w:r w:rsidRPr="00E7306B">
        <w:t xml:space="preserve"> is the rated current as defined in Maximum Ratings in the Detail Specification. The remaining fuses shall be tested with no current.</w:t>
      </w:r>
    </w:p>
    <w:p w14:paraId="2BF851FF" w14:textId="77777777" w:rsidR="00F641C3" w:rsidRPr="00E7306B" w:rsidRDefault="00F641C3" w:rsidP="00DA5E3A">
      <w:pPr>
        <w:pStyle w:val="BulletList"/>
      </w:pPr>
      <w:r w:rsidRPr="00E7306B">
        <w:t>Data Points: On completion of testing fuses shall be subjecte</w:t>
      </w:r>
      <w:r w:rsidR="00BD780A" w:rsidRPr="00E7306B">
        <w:t xml:space="preserve">d to Intermediate and End-Point </w:t>
      </w:r>
      <w:r w:rsidRPr="00E7306B">
        <w:t>Electrical Measurements as specified in the Detail Specification.</w:t>
      </w:r>
    </w:p>
    <w:p w14:paraId="706E5B88" w14:textId="77777777" w:rsidR="00F641C3" w:rsidRPr="00E7306B" w:rsidRDefault="00F641C3" w:rsidP="004F4A55">
      <w:pPr>
        <w:pStyle w:val="Heading2"/>
      </w:pPr>
      <w:r w:rsidRPr="00E7306B">
        <w:lastRenderedPageBreak/>
        <w:tab/>
      </w:r>
      <w:bookmarkStart w:id="77" w:name="_Toc404348749"/>
      <w:r w:rsidRPr="00E7306B">
        <w:t>SHOCK</w:t>
      </w:r>
      <w:bookmarkEnd w:id="77"/>
    </w:p>
    <w:p w14:paraId="54BA5D93" w14:textId="77777777" w:rsidR="00F641C3" w:rsidRPr="00E7306B" w:rsidRDefault="00F641C3" w:rsidP="00DA5E3A">
      <w:pPr>
        <w:keepNext/>
      </w:pPr>
      <w:r w:rsidRPr="00E7306B">
        <w:t xml:space="preserve">IEC 60068-2-27, Test Ea. </w:t>
      </w:r>
      <w:proofErr w:type="gramStart"/>
      <w:r w:rsidRPr="00E7306B">
        <w:t>Unless</w:t>
      </w:r>
      <w:proofErr w:type="gramEnd"/>
      <w:r w:rsidRPr="00E7306B">
        <w:t xml:space="preserve"> otherwise specified in the Detail Specification, the fo</w:t>
      </w:r>
      <w:r w:rsidR="00BD780A" w:rsidRPr="00E7306B">
        <w:t>llowing conditions shall apply:</w:t>
      </w:r>
    </w:p>
    <w:p w14:paraId="0CA4C345" w14:textId="77777777" w:rsidR="00F641C3" w:rsidRPr="00E7306B" w:rsidRDefault="00F641C3" w:rsidP="00DA5E3A">
      <w:pPr>
        <w:pStyle w:val="BulletList"/>
        <w:keepNext/>
      </w:pPr>
      <w:r w:rsidRPr="00E7306B">
        <w:t>Shape of shock pulse: Half-sine.</w:t>
      </w:r>
    </w:p>
    <w:p w14:paraId="27E3F301" w14:textId="77777777" w:rsidR="00F641C3" w:rsidRPr="00E7306B" w:rsidRDefault="00F641C3" w:rsidP="00DA5E3A">
      <w:pPr>
        <w:pStyle w:val="BulletList"/>
        <w:keepNext/>
      </w:pPr>
      <w:r w:rsidRPr="00E7306B">
        <w:t>Peak acceleration: 1600g.</w:t>
      </w:r>
    </w:p>
    <w:p w14:paraId="6EEE2508" w14:textId="77777777" w:rsidR="00F641C3" w:rsidRPr="00E7306B" w:rsidRDefault="00F641C3" w:rsidP="00DA5E3A">
      <w:pPr>
        <w:pStyle w:val="BulletList"/>
        <w:keepNext/>
      </w:pPr>
      <w:r w:rsidRPr="00E7306B">
        <w:t>Duration of pulse: 0.5ms.</w:t>
      </w:r>
    </w:p>
    <w:p w14:paraId="410FA289" w14:textId="77777777" w:rsidR="00F641C3" w:rsidRPr="00E7306B" w:rsidRDefault="00F641C3" w:rsidP="00DA5E3A">
      <w:pPr>
        <w:pStyle w:val="BulletList"/>
        <w:keepNext/>
      </w:pPr>
      <w:r w:rsidRPr="00E7306B">
        <w:t>Number of shocks: 12 (2 shocks in each direction along the 3 perpendicular axes of the test specimen).</w:t>
      </w:r>
    </w:p>
    <w:p w14:paraId="68626327" w14:textId="77777777" w:rsidR="00F641C3" w:rsidRPr="00E7306B" w:rsidRDefault="00F641C3" w:rsidP="00F641C3">
      <w:r w:rsidRPr="00E7306B">
        <w:t>During shock one-half of the fuses shall be subjected to 100% I</w:t>
      </w:r>
      <w:r w:rsidRPr="00E7306B">
        <w:rPr>
          <w:vertAlign w:val="subscript"/>
        </w:rPr>
        <w:t>R</w:t>
      </w:r>
      <w:r w:rsidRPr="00E7306B">
        <w:t xml:space="preserve"> (DC), where I</w:t>
      </w:r>
      <w:r w:rsidRPr="00E7306B">
        <w:rPr>
          <w:vertAlign w:val="subscript"/>
        </w:rPr>
        <w:t>R</w:t>
      </w:r>
      <w:r w:rsidRPr="00E7306B">
        <w:t xml:space="preserve"> is the rated current as defined in Maximum Ratings in the Detail Specification. The remaining fuses s</w:t>
      </w:r>
      <w:r w:rsidR="00BD780A" w:rsidRPr="00E7306B">
        <w:t>hall be tested with no current.</w:t>
      </w:r>
    </w:p>
    <w:p w14:paraId="2182BBE4" w14:textId="77777777" w:rsidR="00F641C3" w:rsidRPr="00E7306B" w:rsidRDefault="00F641C3" w:rsidP="00DA5E3A">
      <w:pPr>
        <w:pStyle w:val="BulletList"/>
      </w:pPr>
      <w:r w:rsidRPr="00E7306B">
        <w:t>Data Points: On completion of testing fuses shall be subjected to Intermediate and End-Point</w:t>
      </w:r>
      <w:r w:rsidR="00BD780A" w:rsidRPr="00E7306B">
        <w:t xml:space="preserve"> </w:t>
      </w:r>
      <w:r w:rsidRPr="00E7306B">
        <w:t>Electrical Measurements as specified in the Detail Specification.</w:t>
      </w:r>
    </w:p>
    <w:p w14:paraId="64448675" w14:textId="77777777" w:rsidR="00D60AE9" w:rsidRPr="00E7306B" w:rsidRDefault="00F641C3" w:rsidP="004F4A55">
      <w:pPr>
        <w:pStyle w:val="Heading2"/>
      </w:pPr>
      <w:bookmarkStart w:id="78" w:name="_Toc404348750"/>
      <w:r w:rsidRPr="00E7306B">
        <w:t>DAMP HEAT, STEADY STATE</w:t>
      </w:r>
      <w:bookmarkEnd w:id="78"/>
    </w:p>
    <w:p w14:paraId="4BFFF5E4" w14:textId="33E7160A" w:rsidR="00F641C3" w:rsidRPr="00E7306B" w:rsidRDefault="00F641C3" w:rsidP="00D60AE9">
      <w:r w:rsidRPr="00E7306B">
        <w:t>IEC 60068-2-78, Test Cab.</w:t>
      </w:r>
    </w:p>
    <w:p w14:paraId="35890BBD" w14:textId="77777777" w:rsidR="00F641C3" w:rsidRPr="00E7306B" w:rsidRDefault="00F641C3" w:rsidP="00DA5E3A">
      <w:pPr>
        <w:pStyle w:val="BulletList"/>
      </w:pPr>
      <w:r w:rsidRPr="00E7306B">
        <w:t>Test Duration: 56 days.</w:t>
      </w:r>
    </w:p>
    <w:p w14:paraId="65941851" w14:textId="3916F852" w:rsidR="00F641C3" w:rsidRPr="00E7306B" w:rsidRDefault="00F641C3" w:rsidP="00DA5E3A">
      <w:pPr>
        <w:pStyle w:val="BulletList"/>
      </w:pPr>
      <w:r w:rsidRPr="00E7306B">
        <w:t>Test Conditions: Test temperature +40 ±2</w:t>
      </w:r>
      <w:r w:rsidR="001233D9" w:rsidRPr="00E7306B">
        <w:t>°C</w:t>
      </w:r>
      <w:r w:rsidRPr="00E7306B">
        <w:t>, relative humidity 93 ±3%.</w:t>
      </w:r>
    </w:p>
    <w:p w14:paraId="7D75C047" w14:textId="77777777" w:rsidR="00F641C3" w:rsidRPr="00E7306B" w:rsidRDefault="00F641C3" w:rsidP="00DA5E3A">
      <w:pPr>
        <w:pStyle w:val="BulletList"/>
      </w:pPr>
      <w:r w:rsidRPr="00E7306B">
        <w:t>Data Points: On completion of testing fuses shall be subject</w:t>
      </w:r>
      <w:r w:rsidR="00BD780A" w:rsidRPr="00E7306B">
        <w:t xml:space="preserve">ed to Intermediate and End-Point </w:t>
      </w:r>
      <w:r w:rsidRPr="00E7306B">
        <w:t>Electrical Measurements as specified in the Detail Specification.</w:t>
      </w:r>
    </w:p>
    <w:p w14:paraId="223DE145" w14:textId="77777777" w:rsidR="00F641C3" w:rsidRPr="00E7306B" w:rsidRDefault="00F641C3" w:rsidP="004F4A55">
      <w:pPr>
        <w:pStyle w:val="Heading2"/>
      </w:pPr>
      <w:r w:rsidRPr="00E7306B">
        <w:tab/>
      </w:r>
      <w:bookmarkStart w:id="79" w:name="_Toc404348751"/>
      <w:r w:rsidRPr="00E7306B">
        <w:t>RESISTANCE TO SOLDERING HEAT</w:t>
      </w:r>
      <w:bookmarkEnd w:id="79"/>
    </w:p>
    <w:p w14:paraId="3AF7D39B" w14:textId="3E2CC18C" w:rsidR="00F641C3" w:rsidRPr="00E7306B" w:rsidRDefault="00F641C3" w:rsidP="00F641C3">
      <w:r w:rsidRPr="00E7306B">
        <w:t>For leaded fuses: IEC 60068-2-20, Test</w:t>
      </w:r>
      <w:r w:rsidR="00BD780A" w:rsidRPr="00E7306B">
        <w:t xml:space="preserve"> Tb, Method 1A, +260</w:t>
      </w:r>
      <w:r w:rsidR="001233D9" w:rsidRPr="00E7306B">
        <w:t>°</w:t>
      </w:r>
      <w:r w:rsidR="00BD780A" w:rsidRPr="00E7306B">
        <w:t>C for 10s.</w:t>
      </w:r>
    </w:p>
    <w:p w14:paraId="507DBC59" w14:textId="3845C641" w:rsidR="00F641C3" w:rsidRPr="00E7306B" w:rsidRDefault="00F641C3" w:rsidP="00F641C3">
      <w:r w:rsidRPr="00E7306B">
        <w:t>For surface mount fuses: IEC 60068-2-58, Test Td, +260</w:t>
      </w:r>
      <w:r w:rsidR="001233D9" w:rsidRPr="00E7306B">
        <w:t>°</w:t>
      </w:r>
      <w:r w:rsidRPr="00E7306B">
        <w:t>C for 10s.</w:t>
      </w:r>
    </w:p>
    <w:p w14:paraId="02AF7069" w14:textId="77777777" w:rsidR="00F641C3" w:rsidRPr="00E7306B" w:rsidRDefault="00F641C3" w:rsidP="00DA5E3A">
      <w:pPr>
        <w:pStyle w:val="BulletList"/>
      </w:pPr>
      <w:r w:rsidRPr="00E7306B">
        <w:t>Data Points (for Qualification and Periodic Tests only): On completion of testing fuses shall be subjected to Intermediate and End-Point Electrical Measurements as specified in the Detail Specification.</w:t>
      </w:r>
    </w:p>
    <w:p w14:paraId="1F7829F6" w14:textId="77777777" w:rsidR="00F641C3" w:rsidRPr="00E7306B" w:rsidRDefault="00F641C3" w:rsidP="004F4A55">
      <w:pPr>
        <w:pStyle w:val="Heading2"/>
      </w:pPr>
      <w:r w:rsidRPr="00E7306B">
        <w:lastRenderedPageBreak/>
        <w:tab/>
      </w:r>
      <w:bookmarkStart w:id="80" w:name="_Toc404348752"/>
      <w:r w:rsidRPr="00E7306B">
        <w:t>ROBUSTNESS OF TERMINATIONS</w:t>
      </w:r>
      <w:bookmarkEnd w:id="80"/>
    </w:p>
    <w:p w14:paraId="5FEE9696" w14:textId="77777777" w:rsidR="00F641C3" w:rsidRPr="00E7306B" w:rsidRDefault="00F641C3" w:rsidP="00DA5E3A">
      <w:pPr>
        <w:keepNext/>
      </w:pPr>
      <w:r w:rsidRPr="00E7306B">
        <w:t xml:space="preserve">IEC 60068-2-21. For leaded fuses, the test shall be either Ua1 (tensile) or </w:t>
      </w:r>
      <w:proofErr w:type="spellStart"/>
      <w:r w:rsidRPr="00E7306B">
        <w:t>Ub</w:t>
      </w:r>
      <w:proofErr w:type="spellEnd"/>
      <w:r w:rsidRPr="00E7306B">
        <w:t xml:space="preserve"> and </w:t>
      </w:r>
      <w:proofErr w:type="spellStart"/>
      <w:r w:rsidRPr="00E7306B">
        <w:t>Uc</w:t>
      </w:r>
      <w:proofErr w:type="spellEnd"/>
      <w:r w:rsidRPr="00E7306B">
        <w:t xml:space="preserve"> (bending and torsion). Tests </w:t>
      </w:r>
      <w:proofErr w:type="spellStart"/>
      <w:r w:rsidRPr="00E7306B">
        <w:t>Ub</w:t>
      </w:r>
      <w:proofErr w:type="spellEnd"/>
      <w:r w:rsidRPr="00E7306B">
        <w:t xml:space="preserve"> and </w:t>
      </w:r>
      <w:proofErr w:type="spellStart"/>
      <w:r w:rsidRPr="00E7306B">
        <w:t>Uc</w:t>
      </w:r>
      <w:proofErr w:type="spellEnd"/>
      <w:r w:rsidRPr="00E7306B">
        <w:t xml:space="preserve"> shall not be applied if the Detail Specification describes the terminations as rigid or if the terminations are radial terminations designed for printed wire applications. For surface mou</w:t>
      </w:r>
      <w:r w:rsidR="00BD780A" w:rsidRPr="00E7306B">
        <w:t>nt fuses the test shall be Ue1.</w:t>
      </w:r>
    </w:p>
    <w:p w14:paraId="5F13EFA0" w14:textId="77777777" w:rsidR="00F641C3" w:rsidRPr="00E7306B" w:rsidRDefault="00F641C3" w:rsidP="00DA5E3A">
      <w:pPr>
        <w:pStyle w:val="BulletList"/>
        <w:keepNext/>
      </w:pPr>
      <w:r w:rsidRPr="00E7306B">
        <w:t>Test Ua1 Conditions: Loading force = 20N for non-wire terminations and wire having a cross- sectional area &gt;0.5mm</w:t>
      </w:r>
      <w:r w:rsidRPr="00E7306B">
        <w:rPr>
          <w:vertAlign w:val="superscript"/>
        </w:rPr>
        <w:t>2</w:t>
      </w:r>
      <w:r w:rsidRPr="00E7306B">
        <w:t xml:space="preserve"> ; 10N for wire having a cross-sectional area 0.2mm</w:t>
      </w:r>
      <w:r w:rsidRPr="00E7306B">
        <w:rPr>
          <w:vertAlign w:val="superscript"/>
        </w:rPr>
        <w:t>2</w:t>
      </w:r>
      <w:r w:rsidRPr="00E7306B">
        <w:t xml:space="preserve"> ≤ A ≤ 0.5mm</w:t>
      </w:r>
      <w:r w:rsidRPr="00E7306B">
        <w:rPr>
          <w:vertAlign w:val="superscript"/>
        </w:rPr>
        <w:t>2</w:t>
      </w:r>
      <w:r w:rsidRPr="00E7306B">
        <w:t xml:space="preserve"> ; 5N for wire having a cross-sectional area &lt;0.2mm</w:t>
      </w:r>
      <w:r w:rsidRPr="00E7306B">
        <w:rPr>
          <w:vertAlign w:val="superscript"/>
        </w:rPr>
        <w:t>2</w:t>
      </w:r>
      <w:r w:rsidRPr="00E7306B">
        <w:t>.</w:t>
      </w:r>
    </w:p>
    <w:p w14:paraId="1ADCC5FD" w14:textId="77777777" w:rsidR="00F641C3" w:rsidRPr="00E7306B" w:rsidRDefault="00F641C3" w:rsidP="00DA5E3A">
      <w:pPr>
        <w:pStyle w:val="BulletList"/>
        <w:keepNext/>
      </w:pPr>
      <w:r w:rsidRPr="00E7306B">
        <w:tab/>
        <w:t xml:space="preserve">Test </w:t>
      </w:r>
      <w:proofErr w:type="spellStart"/>
      <w:r w:rsidRPr="00E7306B">
        <w:t>Ub</w:t>
      </w:r>
      <w:proofErr w:type="spellEnd"/>
      <w:r w:rsidRPr="00E7306B">
        <w:t xml:space="preserve"> Conditions: Two consecutive bends shall be applied to one-half of the terminations to be tested.</w:t>
      </w:r>
    </w:p>
    <w:p w14:paraId="22A42DDD" w14:textId="6CC803AD" w:rsidR="00F641C3" w:rsidRPr="00E7306B" w:rsidRDefault="00F641C3" w:rsidP="00DA5E3A">
      <w:pPr>
        <w:pStyle w:val="BulletList"/>
        <w:keepNext/>
      </w:pPr>
      <w:r w:rsidRPr="00E7306B">
        <w:t xml:space="preserve">Test </w:t>
      </w:r>
      <w:proofErr w:type="spellStart"/>
      <w:r w:rsidRPr="00E7306B">
        <w:t>Uc</w:t>
      </w:r>
      <w:proofErr w:type="spellEnd"/>
      <w:r w:rsidRPr="00E7306B">
        <w:t xml:space="preserve"> Conditions: Two successive rotations of 180</w:t>
      </w:r>
      <w:r w:rsidR="00DA5E3A" w:rsidRPr="00E7306B">
        <w:t>°</w:t>
      </w:r>
      <w:r w:rsidRPr="00E7306B">
        <w:t xml:space="preserve"> shall be applied to th</w:t>
      </w:r>
      <w:r w:rsidR="00BD780A" w:rsidRPr="00E7306B">
        <w:t xml:space="preserve">e remaining terminations </w:t>
      </w:r>
      <w:r w:rsidRPr="00E7306B">
        <w:t>to be tested.</w:t>
      </w:r>
    </w:p>
    <w:p w14:paraId="0F803E8C" w14:textId="1043313B" w:rsidR="00F641C3" w:rsidRPr="00E7306B" w:rsidRDefault="00F641C3" w:rsidP="00DA5E3A">
      <w:pPr>
        <w:pStyle w:val="BulletList"/>
        <w:keepNext/>
      </w:pPr>
      <w:r w:rsidRPr="00E7306B">
        <w:t>Test Ue1 Conditions: Depth D = 1</w:t>
      </w:r>
      <w:r w:rsidR="00DA5E3A" w:rsidRPr="00E7306B">
        <w:t xml:space="preserve"> </w:t>
      </w:r>
      <w:r w:rsidRPr="00E7306B">
        <w:t>(-0 +0.5)</w:t>
      </w:r>
      <w:r w:rsidR="00DA5E3A" w:rsidRPr="00E7306B">
        <w:t xml:space="preserve"> </w:t>
      </w:r>
      <w:r w:rsidRPr="00E7306B">
        <w:t>mm.</w:t>
      </w:r>
    </w:p>
    <w:p w14:paraId="45EC2A5F" w14:textId="77777777" w:rsidR="00F641C3" w:rsidRPr="00E7306B" w:rsidRDefault="00F641C3" w:rsidP="00DA5E3A">
      <w:pPr>
        <w:pStyle w:val="BulletList"/>
      </w:pPr>
      <w:r w:rsidRPr="00E7306B">
        <w:t>Data Points: On completion of testing fuses shall be subjecte</w:t>
      </w:r>
      <w:r w:rsidR="00BD780A" w:rsidRPr="00E7306B">
        <w:t xml:space="preserve">d to Intermediate and End-Point </w:t>
      </w:r>
      <w:r w:rsidRPr="00E7306B">
        <w:t>Electrical Measurements as specified in the Detail Specification.</w:t>
      </w:r>
    </w:p>
    <w:p w14:paraId="0E821EF1" w14:textId="77777777" w:rsidR="00F641C3" w:rsidRPr="00E7306B" w:rsidRDefault="00F641C3" w:rsidP="004F4A55">
      <w:pPr>
        <w:pStyle w:val="Heading2"/>
      </w:pPr>
      <w:r w:rsidRPr="00E7306B">
        <w:tab/>
      </w:r>
      <w:bookmarkStart w:id="81" w:name="_Toc404348753"/>
      <w:r w:rsidRPr="00E7306B">
        <w:t>THERMAL VACUUM</w:t>
      </w:r>
      <w:bookmarkEnd w:id="81"/>
    </w:p>
    <w:p w14:paraId="30E9C650" w14:textId="77777777" w:rsidR="00F641C3" w:rsidRPr="00E7306B" w:rsidRDefault="00F641C3" w:rsidP="00F641C3">
      <w:r w:rsidRPr="00E7306B">
        <w:t>The thermal vacuum test</w:t>
      </w:r>
      <w:r w:rsidR="00BD780A" w:rsidRPr="00E7306B">
        <w:t xml:space="preserve"> shall be performed as follows:</w:t>
      </w:r>
    </w:p>
    <w:p w14:paraId="1369BED6" w14:textId="743FC86A" w:rsidR="00F641C3" w:rsidRPr="00E7306B" w:rsidRDefault="00F641C3" w:rsidP="00F641C3">
      <w:r w:rsidRPr="00E7306B">
        <w:t>The fuses to be tested shall be placed in a vacuum chamber and the chamber evacuated to a pressure</w:t>
      </w:r>
      <w:r w:rsidR="00BD780A" w:rsidRPr="00E7306B">
        <w:t xml:space="preserve"> </w:t>
      </w:r>
      <w:r w:rsidRPr="00E7306B">
        <w:t>≤ 5</w:t>
      </w:r>
      <w:r w:rsidR="00DA5E3A" w:rsidRPr="00E7306B">
        <w:t xml:space="preserve"> </w:t>
      </w:r>
      <w:r w:rsidRPr="00E7306B">
        <w:t>x 10</w:t>
      </w:r>
      <w:r w:rsidRPr="00E7306B">
        <w:rPr>
          <w:vertAlign w:val="superscript"/>
        </w:rPr>
        <w:t>-5</w:t>
      </w:r>
      <w:r w:rsidRPr="00E7306B">
        <w:t xml:space="preserve"> </w:t>
      </w:r>
      <w:proofErr w:type="spellStart"/>
      <w:r w:rsidRPr="00E7306B">
        <w:t>torr</w:t>
      </w:r>
      <w:proofErr w:type="spellEnd"/>
      <w:r w:rsidRPr="00E7306B">
        <w:t xml:space="preserve"> (0.007Pa). The test temperature shall be +125 ±3</w:t>
      </w:r>
      <w:r w:rsidR="001233D9" w:rsidRPr="00E7306B">
        <w:t>°C</w:t>
      </w:r>
      <w:r w:rsidRPr="00E7306B">
        <w:t xml:space="preserve">. The fuses shall carry the </w:t>
      </w:r>
      <w:r w:rsidR="00022A7D" w:rsidRPr="00E7306B">
        <w:t>Maximum Continuous C</w:t>
      </w:r>
      <w:r w:rsidRPr="00E7306B">
        <w:t xml:space="preserve">urrent </w:t>
      </w:r>
      <w:r w:rsidR="00022A7D" w:rsidRPr="00E7306B">
        <w:t>at T</w:t>
      </w:r>
      <w:r w:rsidR="00022A7D" w:rsidRPr="00E7306B">
        <w:rPr>
          <w:vertAlign w:val="subscript"/>
        </w:rPr>
        <w:t>amb</w:t>
      </w:r>
      <w:r w:rsidR="00022A7D" w:rsidRPr="00E7306B">
        <w:t xml:space="preserve"> = +125°C specified</w:t>
      </w:r>
      <w:r w:rsidRPr="00E7306B">
        <w:t xml:space="preserve"> in the Detail Specification.</w:t>
      </w:r>
    </w:p>
    <w:p w14:paraId="5ACACE10" w14:textId="3BFEFF04" w:rsidR="00F641C3" w:rsidRPr="00E7306B" w:rsidRDefault="00F641C3" w:rsidP="00F641C3">
      <w:r w:rsidRPr="00E7306B">
        <w:t>After a period of 48 (-0 +4) hours at the above conditions, one-half of the fuses shall be subjected to 400% I</w:t>
      </w:r>
      <w:r w:rsidRPr="00E7306B">
        <w:rPr>
          <w:vertAlign w:val="subscript"/>
        </w:rPr>
        <w:t>R</w:t>
      </w:r>
      <w:r w:rsidRPr="00E7306B">
        <w:t xml:space="preserve"> (DC) unless otherwise specified in the Detail Specification, where I</w:t>
      </w:r>
      <w:r w:rsidRPr="00E7306B">
        <w:rPr>
          <w:vertAlign w:val="subscript"/>
        </w:rPr>
        <w:t>R</w:t>
      </w:r>
      <w:r w:rsidRPr="00E7306B">
        <w:t xml:space="preserve"> is the rated current as defined in Maximum Ratings in the Detail Specification. </w:t>
      </w:r>
      <w:r w:rsidR="00022A7D" w:rsidRPr="00E7306B">
        <w:t>T</w:t>
      </w:r>
      <w:r w:rsidRPr="00E7306B">
        <w:t xml:space="preserve">he current clearing </w:t>
      </w:r>
      <w:r w:rsidR="00022A7D" w:rsidRPr="00E7306B">
        <w:t>I</w:t>
      </w:r>
      <w:r w:rsidR="00022A7D" w:rsidRPr="00E7306B">
        <w:rPr>
          <w:vertAlign w:val="superscript"/>
        </w:rPr>
        <w:t>2</w:t>
      </w:r>
      <w:r w:rsidR="00022A7D" w:rsidRPr="00E7306B">
        <w:t xml:space="preserve">t </w:t>
      </w:r>
      <w:r w:rsidRPr="00E7306B">
        <w:t>value shall then be measured and recorded</w:t>
      </w:r>
      <w:r w:rsidR="00022A7D" w:rsidRPr="00E7306B">
        <w:t xml:space="preserve"> and</w:t>
      </w:r>
      <w:r w:rsidRPr="00E7306B">
        <w:t xml:space="preserve"> the maximum </w:t>
      </w:r>
      <w:r w:rsidR="00022A7D" w:rsidRPr="00E7306B">
        <w:t xml:space="preserve">limit of the </w:t>
      </w:r>
      <w:r w:rsidRPr="00E7306B">
        <w:t xml:space="preserve">current clearing </w:t>
      </w:r>
      <w:r w:rsidR="00022A7D" w:rsidRPr="00E7306B">
        <w:t>I</w:t>
      </w:r>
      <w:r w:rsidR="00022A7D" w:rsidRPr="00E7306B">
        <w:rPr>
          <w:vertAlign w:val="superscript"/>
        </w:rPr>
        <w:t>2</w:t>
      </w:r>
      <w:r w:rsidR="00022A7D" w:rsidRPr="00E7306B">
        <w:t xml:space="preserve">t </w:t>
      </w:r>
      <w:r w:rsidRPr="00E7306B">
        <w:t>value giv</w:t>
      </w:r>
      <w:r w:rsidR="00815267" w:rsidRPr="00E7306B">
        <w:t>en in the Detail Specification</w:t>
      </w:r>
      <w:r w:rsidR="00022A7D" w:rsidRPr="00E7306B">
        <w:t xml:space="preserve"> shall not be exceeded</w:t>
      </w:r>
      <w:r w:rsidR="00815267" w:rsidRPr="00E7306B">
        <w:t>.</w:t>
      </w:r>
    </w:p>
    <w:p w14:paraId="3150301A" w14:textId="77777777" w:rsidR="00F641C3" w:rsidRDefault="00F641C3" w:rsidP="00DA5E3A">
      <w:pPr>
        <w:pStyle w:val="BulletList"/>
      </w:pPr>
      <w:r>
        <w:t>Data Points: On completion of testing fuses shall be subjected to Intermediate and End-Point</w:t>
      </w:r>
      <w:r w:rsidR="00815267">
        <w:t xml:space="preserve"> </w:t>
      </w:r>
      <w:r>
        <w:t>Electrical Measurements as specified in the Detail Specification.</w:t>
      </w:r>
    </w:p>
    <w:p w14:paraId="6C522BAF" w14:textId="77777777" w:rsidR="00F641C3" w:rsidRDefault="00F641C3" w:rsidP="004F4A55">
      <w:pPr>
        <w:pStyle w:val="Heading2"/>
      </w:pPr>
      <w:bookmarkStart w:id="82" w:name="_Toc404348754"/>
      <w:r>
        <w:t>PERMANENCE OF MARKING</w:t>
      </w:r>
      <w:bookmarkEnd w:id="82"/>
    </w:p>
    <w:p w14:paraId="2762DB67" w14:textId="77777777" w:rsidR="00F641C3" w:rsidRDefault="00F641C3" w:rsidP="00F641C3">
      <w:proofErr w:type="gramStart"/>
      <w:r>
        <w:t>ESCC Basic Specification No. 24800.</w:t>
      </w:r>
      <w:proofErr w:type="gramEnd"/>
    </w:p>
    <w:p w14:paraId="1687B771" w14:textId="77777777" w:rsidR="00F641C3" w:rsidRDefault="00F641C3" w:rsidP="00022A7D">
      <w:pPr>
        <w:pStyle w:val="Heading1"/>
      </w:pPr>
      <w:bookmarkStart w:id="83" w:name="_Toc404348755"/>
      <w:r>
        <w:lastRenderedPageBreak/>
        <w:t>DATA DOCUMENTATION</w:t>
      </w:r>
      <w:bookmarkEnd w:id="83"/>
    </w:p>
    <w:p w14:paraId="6F95264A" w14:textId="77777777" w:rsidR="00F641C3" w:rsidRDefault="00F641C3" w:rsidP="00022A7D">
      <w:pPr>
        <w:pStyle w:val="Heading2"/>
      </w:pPr>
      <w:bookmarkStart w:id="84" w:name="_Toc404348756"/>
      <w:r>
        <w:t>GENERAL</w:t>
      </w:r>
      <w:bookmarkEnd w:id="84"/>
    </w:p>
    <w:p w14:paraId="47EAE695" w14:textId="77777777" w:rsidR="00F641C3" w:rsidRDefault="00F641C3" w:rsidP="00022A7D">
      <w:pPr>
        <w:keepNext/>
      </w:pPr>
      <w:r>
        <w:t>For the qualification, qualification maintenance and procurement for each lot a data documentation package shall exist in a printed or electronic form.</w:t>
      </w:r>
    </w:p>
    <w:p w14:paraId="199CCC28" w14:textId="77777777" w:rsidR="00815267" w:rsidRDefault="00F641C3" w:rsidP="00022A7D">
      <w:pPr>
        <w:keepNext/>
      </w:pPr>
      <w:r>
        <w:t>This package shall be compiled from:</w:t>
      </w:r>
    </w:p>
    <w:p w14:paraId="2F50CED5" w14:textId="77777777" w:rsidR="00F641C3" w:rsidRDefault="00F641C3" w:rsidP="00022A7D">
      <w:pPr>
        <w:pStyle w:val="alphabeticallist"/>
        <w:keepNext/>
      </w:pPr>
      <w:r>
        <w:t>Cover sheet (or sheets).</w:t>
      </w:r>
    </w:p>
    <w:p w14:paraId="4A1B92FA" w14:textId="77777777" w:rsidR="00F641C3" w:rsidRDefault="00F641C3" w:rsidP="00022A7D">
      <w:pPr>
        <w:pStyle w:val="alphabeticallist"/>
        <w:keepNext/>
      </w:pPr>
      <w:r>
        <w:t>List of equipment (testing and measuring).</w:t>
      </w:r>
    </w:p>
    <w:p w14:paraId="1EE2533E" w14:textId="77777777" w:rsidR="00F641C3" w:rsidRDefault="00F641C3" w:rsidP="00022A7D">
      <w:pPr>
        <w:pStyle w:val="alphabeticallist"/>
        <w:keepNext/>
      </w:pPr>
      <w:r>
        <w:t>List of test references.</w:t>
      </w:r>
    </w:p>
    <w:p w14:paraId="6BA043DE" w14:textId="77777777" w:rsidR="00815267" w:rsidRDefault="00F641C3" w:rsidP="00022A7D">
      <w:pPr>
        <w:pStyle w:val="alphabeticallist"/>
        <w:keepNext/>
      </w:pPr>
      <w:r>
        <w:t>Special In-Process Controls data (Chart F2).</w:t>
      </w:r>
    </w:p>
    <w:p w14:paraId="7E588D63" w14:textId="77777777" w:rsidR="00F641C3" w:rsidRDefault="00F641C3" w:rsidP="00815267">
      <w:pPr>
        <w:pStyle w:val="alphabeticallist"/>
      </w:pPr>
      <w:r>
        <w:t>Screening Tests data (Chart F3).</w:t>
      </w:r>
    </w:p>
    <w:p w14:paraId="263504D4" w14:textId="77777777" w:rsidR="00F641C3" w:rsidRDefault="00F641C3" w:rsidP="00815267">
      <w:pPr>
        <w:pStyle w:val="alphabeticallist"/>
      </w:pPr>
      <w:r>
        <w:t>Qualification and Periodic Tests data including Lot Validation Testin</w:t>
      </w:r>
      <w:r w:rsidR="00815267">
        <w:t xml:space="preserve">g data (when applicable) (Chart </w:t>
      </w:r>
      <w:r>
        <w:t>F4).</w:t>
      </w:r>
    </w:p>
    <w:p w14:paraId="50044731" w14:textId="77777777" w:rsidR="00913A9E" w:rsidRDefault="00F641C3" w:rsidP="00815267">
      <w:pPr>
        <w:pStyle w:val="alphabeticallist"/>
      </w:pPr>
      <w:r>
        <w:t>Failed components list and failure analysis report (when applicable).</w:t>
      </w:r>
    </w:p>
    <w:p w14:paraId="5B070837" w14:textId="1658A74E" w:rsidR="00F641C3" w:rsidRDefault="00F641C3" w:rsidP="00815267">
      <w:pPr>
        <w:pStyle w:val="alphabeticallist"/>
      </w:pPr>
      <w:r>
        <w:t>Certificate of Conformity.</w:t>
      </w:r>
    </w:p>
    <w:p w14:paraId="37D2FF98" w14:textId="77777777" w:rsidR="00F641C3" w:rsidRDefault="00F641C3" w:rsidP="00913A9E">
      <w:pPr>
        <w:spacing w:before="240"/>
      </w:pPr>
      <w:r>
        <w:t>Items (a) to (h) inclusive shall be grouped, preferably as subpackages and, for identification purposes, each page shall inc</w:t>
      </w:r>
      <w:r w:rsidR="00815267">
        <w:t>lude the following information:</w:t>
      </w:r>
    </w:p>
    <w:p w14:paraId="34A44D5A" w14:textId="77777777" w:rsidR="00F641C3" w:rsidRDefault="00F641C3" w:rsidP="00913A9E">
      <w:pPr>
        <w:pStyle w:val="BulletList"/>
      </w:pPr>
      <w:r>
        <w:t>ESCC Component Number.</w:t>
      </w:r>
    </w:p>
    <w:p w14:paraId="1E383516" w14:textId="77777777" w:rsidR="00F641C3" w:rsidRDefault="00F641C3" w:rsidP="00913A9E">
      <w:pPr>
        <w:pStyle w:val="BulletList"/>
      </w:pPr>
      <w:r>
        <w:t>Manufacturer’s name.</w:t>
      </w:r>
    </w:p>
    <w:p w14:paraId="6D595A17" w14:textId="77777777" w:rsidR="00F641C3" w:rsidRDefault="00F641C3" w:rsidP="00913A9E">
      <w:pPr>
        <w:pStyle w:val="BulletList"/>
      </w:pPr>
      <w:r>
        <w:t>Lot identification.</w:t>
      </w:r>
    </w:p>
    <w:p w14:paraId="17E2210A" w14:textId="77777777" w:rsidR="00F641C3" w:rsidRDefault="00F641C3" w:rsidP="00913A9E">
      <w:pPr>
        <w:pStyle w:val="BulletList"/>
      </w:pPr>
      <w:r>
        <w:t>Date of establishment of the document.</w:t>
      </w:r>
    </w:p>
    <w:p w14:paraId="591A39B3" w14:textId="77777777" w:rsidR="00F641C3" w:rsidRDefault="00F641C3" w:rsidP="00913A9E">
      <w:pPr>
        <w:pStyle w:val="BulletList"/>
      </w:pPr>
      <w:r>
        <w:t>Page number.</w:t>
      </w:r>
    </w:p>
    <w:p w14:paraId="3501F0DD" w14:textId="77777777" w:rsidR="00F641C3" w:rsidRDefault="00F641C3" w:rsidP="00F641C3">
      <w:r>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2682261A" w14:textId="77777777" w:rsidR="00F641C3" w:rsidRDefault="00F641C3" w:rsidP="00D60AE9">
      <w:pPr>
        <w:pStyle w:val="Heading3"/>
        <w:numPr>
          <w:ilvl w:val="2"/>
          <w:numId w:val="36"/>
        </w:numPr>
      </w:pPr>
      <w:bookmarkStart w:id="85" w:name="_Toc404348757"/>
      <w:r>
        <w:t>Qualification and Qualification Maintenance</w:t>
      </w:r>
      <w:bookmarkEnd w:id="85"/>
    </w:p>
    <w:p w14:paraId="69FC88C9" w14:textId="77777777" w:rsidR="00F641C3" w:rsidRDefault="00F641C3" w:rsidP="00F641C3">
      <w:r>
        <w:t xml:space="preserve">In the case of qualification or qualification maintenance, the items listed in Para. 9.1(a) to (h) </w:t>
      </w:r>
      <w:proofErr w:type="gramStart"/>
      <w:r>
        <w:t>are</w:t>
      </w:r>
      <w:proofErr w:type="gramEnd"/>
      <w:r>
        <w:t xml:space="preserve"> required.</w:t>
      </w:r>
    </w:p>
    <w:p w14:paraId="181882F4" w14:textId="77777777" w:rsidR="00F641C3" w:rsidRDefault="00F641C3" w:rsidP="00D60AE9">
      <w:pPr>
        <w:pStyle w:val="Heading3"/>
      </w:pPr>
      <w:bookmarkStart w:id="86" w:name="_Toc404348758"/>
      <w:r>
        <w:t>Component Procurement and Delivery</w:t>
      </w:r>
      <w:bookmarkEnd w:id="86"/>
    </w:p>
    <w:p w14:paraId="7F648EBF" w14:textId="77777777" w:rsidR="00F641C3" w:rsidRDefault="00F641C3" w:rsidP="00F641C3">
      <w:r>
        <w:t>For all deliveries of components procured to this specification, the following d</w:t>
      </w:r>
      <w:r w:rsidR="00815267">
        <w:t>ocumentation shall be supplied:</w:t>
      </w:r>
    </w:p>
    <w:p w14:paraId="4FC539DC" w14:textId="77777777" w:rsidR="00815267" w:rsidRDefault="00F641C3" w:rsidP="00815267">
      <w:pPr>
        <w:pStyle w:val="alphabeticallist"/>
      </w:pPr>
      <w:r>
        <w:t>Cover sheet (if all of the information is not included on the Certificate of Conformity).</w:t>
      </w:r>
    </w:p>
    <w:p w14:paraId="5C498C28" w14:textId="77777777" w:rsidR="00F641C3" w:rsidRDefault="00F641C3" w:rsidP="00815267">
      <w:pPr>
        <w:pStyle w:val="alphabeticallist"/>
      </w:pPr>
      <w:r>
        <w:t>Certificate of Conformity.</w:t>
      </w:r>
    </w:p>
    <w:p w14:paraId="72581B1B" w14:textId="77777777" w:rsidR="00F641C3" w:rsidRDefault="00F641C3" w:rsidP="00D60AE9">
      <w:pPr>
        <w:pStyle w:val="Heading3"/>
      </w:pPr>
      <w:bookmarkStart w:id="87" w:name="_Toc404348759"/>
      <w:r>
        <w:t>Additional Documentation</w:t>
      </w:r>
      <w:bookmarkEnd w:id="87"/>
    </w:p>
    <w:p w14:paraId="3914C402" w14:textId="77777777" w:rsidR="00F641C3" w:rsidRDefault="00F641C3" w:rsidP="00F641C3">
      <w:r>
        <w:t>The Manufacturer shall deliver additional documentation containing data and reports to the Orderer, if stipulated in the Purchase Order.</w:t>
      </w:r>
    </w:p>
    <w:p w14:paraId="6CB05B76" w14:textId="77777777" w:rsidR="00F641C3" w:rsidRDefault="00F641C3" w:rsidP="00D60AE9">
      <w:pPr>
        <w:pStyle w:val="Heading3"/>
      </w:pPr>
      <w:bookmarkStart w:id="88" w:name="_Toc404348760"/>
      <w:r>
        <w:t>Data Retention/Data Access</w:t>
      </w:r>
      <w:bookmarkEnd w:id="88"/>
    </w:p>
    <w:p w14:paraId="44B1BCCC" w14:textId="77777777" w:rsidR="00F641C3" w:rsidRDefault="00F641C3" w:rsidP="00F641C3">
      <w:r>
        <w:t>If not delivered, all data shall be retained by the Manufacturer for a minimum of 5 years during which time it shall be available for review, if requested, by the Orderer or the ESCC Executive (for qualified components).</w:t>
      </w:r>
    </w:p>
    <w:p w14:paraId="71A4AC68" w14:textId="77777777" w:rsidR="00F641C3" w:rsidRDefault="00F641C3" w:rsidP="004F4A55">
      <w:pPr>
        <w:pStyle w:val="Heading2"/>
      </w:pPr>
      <w:r>
        <w:lastRenderedPageBreak/>
        <w:tab/>
      </w:r>
      <w:bookmarkStart w:id="89" w:name="_Toc404348761"/>
      <w:r>
        <w:t>COVER SHEET(S)</w:t>
      </w:r>
      <w:bookmarkEnd w:id="89"/>
    </w:p>
    <w:p w14:paraId="55770ADD" w14:textId="77777777" w:rsidR="00F641C3" w:rsidRDefault="00F641C3" w:rsidP="00F641C3">
      <w:r>
        <w:t>The cover sheet(s) of the data documentation pack</w:t>
      </w:r>
      <w:r w:rsidR="00815267">
        <w:t>age shall include as a minimum:</w:t>
      </w:r>
    </w:p>
    <w:p w14:paraId="52E8AE81" w14:textId="77777777" w:rsidR="00F641C3" w:rsidRDefault="00F641C3" w:rsidP="00471AC9">
      <w:pPr>
        <w:pStyle w:val="alphabeticallist"/>
      </w:pPr>
      <w:r>
        <w:t>Reference to the Detail Specification, including issue and date.</w:t>
      </w:r>
    </w:p>
    <w:p w14:paraId="437B6C1F" w14:textId="77777777" w:rsidR="00471AC9" w:rsidRDefault="00F641C3" w:rsidP="00471AC9">
      <w:pPr>
        <w:pStyle w:val="alphabeticallist"/>
      </w:pPr>
      <w:r>
        <w:t xml:space="preserve">Reference to the applicable ESCC Generic Specification, including issue and date. </w:t>
      </w:r>
    </w:p>
    <w:p w14:paraId="70EFB242" w14:textId="77777777" w:rsidR="00F641C3" w:rsidRDefault="00F641C3" w:rsidP="00471AC9">
      <w:pPr>
        <w:pStyle w:val="alphabeticallist"/>
      </w:pPr>
      <w:r>
        <w:t>ESCC Component Number and the Manufacturer’s part type number.</w:t>
      </w:r>
    </w:p>
    <w:p w14:paraId="36967561" w14:textId="77777777" w:rsidR="00F641C3" w:rsidRDefault="00F641C3" w:rsidP="00471AC9">
      <w:pPr>
        <w:pStyle w:val="alphabeticallist"/>
      </w:pPr>
      <w:r>
        <w:t>Lot identification.</w:t>
      </w:r>
    </w:p>
    <w:p w14:paraId="4521D731" w14:textId="77777777" w:rsidR="00F641C3" w:rsidRDefault="00F641C3" w:rsidP="00471AC9">
      <w:pPr>
        <w:pStyle w:val="alphabeticallist"/>
      </w:pPr>
      <w:r>
        <w:t>Number of the Purchase Order.</w:t>
      </w:r>
    </w:p>
    <w:p w14:paraId="3E493B2F" w14:textId="77777777" w:rsidR="00471AC9" w:rsidRDefault="00F641C3" w:rsidP="00471AC9">
      <w:pPr>
        <w:pStyle w:val="alphabeticallist"/>
      </w:pPr>
      <w:r>
        <w:t xml:space="preserve">Information relative to any additions to this specification and/or the Detail Specification. </w:t>
      </w:r>
    </w:p>
    <w:p w14:paraId="1A703F63" w14:textId="77777777" w:rsidR="00F641C3" w:rsidRDefault="00F641C3" w:rsidP="00471AC9">
      <w:pPr>
        <w:pStyle w:val="alphabeticallist"/>
      </w:pPr>
      <w:r>
        <w:t>Manufacturer’s name and address.</w:t>
      </w:r>
    </w:p>
    <w:p w14:paraId="2918F950" w14:textId="77777777" w:rsidR="00913A9E" w:rsidRDefault="00F641C3" w:rsidP="00471AC9">
      <w:pPr>
        <w:pStyle w:val="alphabeticallist"/>
      </w:pPr>
      <w:r>
        <w:t xml:space="preserve">Location of the manufacturing plant. </w:t>
      </w:r>
    </w:p>
    <w:p w14:paraId="5F3C6D1D" w14:textId="3E214D53" w:rsidR="00F641C3" w:rsidRDefault="00F641C3" w:rsidP="00471AC9">
      <w:pPr>
        <w:pStyle w:val="alphabeticallist"/>
      </w:pPr>
      <w:r>
        <w:t>Signature on behalf of Manufacturer.</w:t>
      </w:r>
    </w:p>
    <w:p w14:paraId="2C32DB8F" w14:textId="77777777" w:rsidR="00F641C3" w:rsidRDefault="00F641C3" w:rsidP="00471AC9">
      <w:pPr>
        <w:pStyle w:val="alphabeticallist"/>
      </w:pPr>
      <w:r>
        <w:t>Total number of pages of the data package.</w:t>
      </w:r>
    </w:p>
    <w:p w14:paraId="361DD79D" w14:textId="77777777" w:rsidR="00F641C3" w:rsidRDefault="00F641C3" w:rsidP="004F4A55">
      <w:pPr>
        <w:pStyle w:val="Heading2"/>
      </w:pPr>
      <w:bookmarkStart w:id="90" w:name="_Toc404348762"/>
      <w:r>
        <w:t>LIST OF EQUIPMENT USED</w:t>
      </w:r>
      <w:bookmarkEnd w:id="90"/>
    </w:p>
    <w:p w14:paraId="31E573A2" w14:textId="77777777" w:rsidR="00F641C3" w:rsidRDefault="00F641C3" w:rsidP="00F641C3">
      <w:r>
        <w:t>A list of equipment used for tests and measurements shall be prepared. Where applicable, this list shall contain inventory number, Manufacturer’s type number, serial number, etc. This list shall indicate for which tests such equipment was used.</w:t>
      </w:r>
    </w:p>
    <w:p w14:paraId="4A91E046" w14:textId="77777777" w:rsidR="00F641C3" w:rsidRDefault="00F641C3" w:rsidP="004F4A55">
      <w:pPr>
        <w:pStyle w:val="Heading2"/>
      </w:pPr>
      <w:r>
        <w:tab/>
      </w:r>
      <w:bookmarkStart w:id="91" w:name="_Toc404348763"/>
      <w:r>
        <w:t>LIST OF TEST REFERENCES</w:t>
      </w:r>
      <w:bookmarkEnd w:id="91"/>
    </w:p>
    <w:p w14:paraId="5955AFC6" w14:textId="77777777" w:rsidR="00F641C3" w:rsidRDefault="00F641C3" w:rsidP="00F641C3">
      <w:r>
        <w:t>This list shall include all Manufacturer’s references or codes which are necessary to correlate the test data provided with the applicable tests specified in the tables of the Detail Specification.</w:t>
      </w:r>
    </w:p>
    <w:p w14:paraId="474530AC" w14:textId="77777777" w:rsidR="00F641C3" w:rsidRDefault="00F641C3" w:rsidP="004F4A55">
      <w:pPr>
        <w:pStyle w:val="Heading2"/>
      </w:pPr>
      <w:bookmarkStart w:id="92" w:name="_Toc404348764"/>
      <w:r>
        <w:t>SPECIAL IN-PROCESS CONTROLS DATA (CHART F2)</w:t>
      </w:r>
      <w:bookmarkEnd w:id="92"/>
    </w:p>
    <w:p w14:paraId="446905FC" w14:textId="77777777" w:rsidR="00F641C3" w:rsidRDefault="00F641C3" w:rsidP="00F641C3">
      <w:r>
        <w:t>A test result summary shall be compiled showing the total number of components submitted to and the total number rejected after each of the tests.</w:t>
      </w:r>
    </w:p>
    <w:p w14:paraId="0C1763AD" w14:textId="77777777" w:rsidR="00F641C3" w:rsidRDefault="00F641C3" w:rsidP="004F4A55">
      <w:pPr>
        <w:pStyle w:val="Heading2"/>
      </w:pPr>
      <w:r>
        <w:tab/>
      </w:r>
      <w:bookmarkStart w:id="93" w:name="_Toc404348765"/>
      <w:r>
        <w:t>SCREENING TESTS DATA (CHART F3)</w:t>
      </w:r>
      <w:bookmarkEnd w:id="93"/>
    </w:p>
    <w:p w14:paraId="78579021" w14:textId="77777777" w:rsidR="00F641C3" w:rsidRDefault="00F641C3" w:rsidP="00F641C3">
      <w:r>
        <w:t>A test result summary shall be compiled showing the total number of components submitted to and the total number rejected after each of the tests.</w:t>
      </w:r>
    </w:p>
    <w:p w14:paraId="5241293D" w14:textId="77777777" w:rsidR="00F641C3" w:rsidRDefault="00F641C3" w:rsidP="004F4A55">
      <w:pPr>
        <w:pStyle w:val="Heading2"/>
      </w:pPr>
      <w:bookmarkStart w:id="94" w:name="_Toc404348766"/>
      <w:r>
        <w:t>QUALIFICATION AND PERIODIC TESTS DATA (CHART F4)</w:t>
      </w:r>
      <w:bookmarkEnd w:id="94"/>
    </w:p>
    <w:p w14:paraId="28D7EE8A" w14:textId="77777777" w:rsidR="00F641C3" w:rsidRDefault="00F641C3" w:rsidP="00D60AE9">
      <w:pPr>
        <w:pStyle w:val="Heading3"/>
      </w:pPr>
      <w:r>
        <w:tab/>
      </w:r>
      <w:bookmarkStart w:id="95" w:name="_Toc404348767"/>
      <w:r>
        <w:t>Qualification Testing</w:t>
      </w:r>
      <w:bookmarkEnd w:id="95"/>
      <w:r>
        <w:t xml:space="preserve"> </w:t>
      </w:r>
    </w:p>
    <w:p w14:paraId="7EE6F4C1" w14:textId="77777777" w:rsidR="00F641C3" w:rsidRDefault="00F641C3" w:rsidP="00F641C3">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7D487B08" w14:textId="77777777" w:rsidR="00F641C3" w:rsidRDefault="00F641C3" w:rsidP="00913A9E">
      <w:pPr>
        <w:pStyle w:val="Heading3"/>
      </w:pPr>
      <w:r>
        <w:lastRenderedPageBreak/>
        <w:tab/>
      </w:r>
      <w:bookmarkStart w:id="96" w:name="_Toc404348768"/>
      <w:r>
        <w:t>Periodic Testing for Qualification Maintenance</w:t>
      </w:r>
      <w:bookmarkEnd w:id="96"/>
    </w:p>
    <w:p w14:paraId="60A4E9E6" w14:textId="77777777" w:rsidR="00F641C3" w:rsidRDefault="00F641C3" w:rsidP="00913A9E">
      <w:pPr>
        <w:keepNext/>
      </w:pPr>
      <w:r>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w:t>
      </w:r>
      <w:r w:rsidR="00471AC9">
        <w:t>gainst component serial number.</w:t>
      </w:r>
    </w:p>
    <w:p w14:paraId="31AE1078" w14:textId="77777777" w:rsidR="00F641C3" w:rsidRDefault="00F641C3" w:rsidP="00913A9E">
      <w:pPr>
        <w:keepNext/>
        <w:keepLines/>
      </w:pPr>
      <w:r>
        <w:t>In addition to the full test data a report shall be compiled for each subgroup of Chart F4 to act as the most</w:t>
      </w:r>
      <w:r w:rsidR="00471AC9">
        <w:t xml:space="preserve"> </w:t>
      </w:r>
      <w:r>
        <w:t>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DBAA55B" w14:textId="77777777" w:rsidR="00F641C3" w:rsidRDefault="00F641C3" w:rsidP="00D60AE9">
      <w:pPr>
        <w:pStyle w:val="Heading3"/>
      </w:pPr>
      <w:r>
        <w:tab/>
      </w:r>
      <w:bookmarkStart w:id="97" w:name="_Toc404348769"/>
      <w:r>
        <w:t>Lot Validation Testing</w:t>
      </w:r>
      <w:bookmarkEnd w:id="97"/>
    </w:p>
    <w:p w14:paraId="7C66851F" w14:textId="77777777" w:rsidR="00F641C3" w:rsidRDefault="00F641C3" w:rsidP="00F641C3">
      <w:r>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040DFA37" w14:textId="77777777" w:rsidR="00F641C3" w:rsidRDefault="00F641C3" w:rsidP="004F4A55">
      <w:pPr>
        <w:pStyle w:val="Heading2"/>
      </w:pPr>
      <w:bookmarkStart w:id="98" w:name="_Toc404348770"/>
      <w:r>
        <w:t>FAILED COMPONENTS LIST AND FAILURE ANALYSIS REPORT</w:t>
      </w:r>
      <w:bookmarkEnd w:id="98"/>
    </w:p>
    <w:p w14:paraId="2744BE83" w14:textId="77777777" w:rsidR="00F641C3" w:rsidRDefault="00F641C3" w:rsidP="00F641C3">
      <w:r>
        <w:t>The failed components list and failure analysis report</w:t>
      </w:r>
      <w:r w:rsidR="00471AC9">
        <w:t xml:space="preserve"> shall provide full details of:</w:t>
      </w:r>
    </w:p>
    <w:p w14:paraId="134D79B7" w14:textId="77777777" w:rsidR="00F641C3" w:rsidRDefault="00F641C3" w:rsidP="00471AC9">
      <w:pPr>
        <w:pStyle w:val="alphabeticallist"/>
      </w:pPr>
      <w:r>
        <w:t>The reference and description of the test or measurement performed as defined in this specification and/or the Detail Specification during Special In-Process Controls, Screening Tests and Qualification and Periodic Tests.</w:t>
      </w:r>
    </w:p>
    <w:p w14:paraId="1E4317F5" w14:textId="77777777" w:rsidR="00471AC9" w:rsidRDefault="00F641C3" w:rsidP="00471AC9">
      <w:pPr>
        <w:pStyle w:val="alphabeticallist"/>
      </w:pPr>
      <w:r>
        <w:t xml:space="preserve">Traceability information including serial number (if applicable) of the failed component. </w:t>
      </w:r>
    </w:p>
    <w:p w14:paraId="0EFAC782" w14:textId="77777777" w:rsidR="00F641C3" w:rsidRDefault="00F641C3" w:rsidP="00471AC9">
      <w:pPr>
        <w:pStyle w:val="alphabeticallist"/>
      </w:pPr>
      <w:r>
        <w:t>The failed parameter and the failure mode of the component.</w:t>
      </w:r>
    </w:p>
    <w:p w14:paraId="45C46DDD" w14:textId="77777777" w:rsidR="00F641C3" w:rsidRDefault="00F641C3" w:rsidP="00471AC9">
      <w:pPr>
        <w:pStyle w:val="alphabeticallist"/>
      </w:pPr>
      <w:r>
        <w:t>Detailed failure analysis (if requested by the ESCC Executive or Orderer).</w:t>
      </w:r>
    </w:p>
    <w:p w14:paraId="6CC8A47A" w14:textId="77777777" w:rsidR="00F641C3" w:rsidRDefault="00F641C3" w:rsidP="004F4A55">
      <w:pPr>
        <w:pStyle w:val="Heading2"/>
      </w:pPr>
      <w:bookmarkStart w:id="99" w:name="_Toc404348771"/>
      <w:r>
        <w:t>CERTIFICATE OF CONFORMITY</w:t>
      </w:r>
      <w:bookmarkEnd w:id="99"/>
    </w:p>
    <w:p w14:paraId="685ABC14" w14:textId="77777777" w:rsidR="00F641C3" w:rsidRDefault="00F641C3" w:rsidP="00F641C3">
      <w:r>
        <w:t>A Certificate of Conformity shall be established in accordance with</w:t>
      </w:r>
      <w:r w:rsidR="00471AC9">
        <w:t xml:space="preserve"> the requirements of ESCC Basic </w:t>
      </w:r>
      <w:r>
        <w:t>Specification Nos. 20100 or 25400.</w:t>
      </w:r>
    </w:p>
    <w:p w14:paraId="7BEE2A59" w14:textId="77777777" w:rsidR="00F641C3" w:rsidRDefault="00F641C3" w:rsidP="00471AC9">
      <w:pPr>
        <w:pStyle w:val="Heading1"/>
      </w:pPr>
      <w:bookmarkStart w:id="100" w:name="_Toc404348772"/>
      <w:r>
        <w:t>DELIVERY</w:t>
      </w:r>
      <w:bookmarkEnd w:id="100"/>
    </w:p>
    <w:p w14:paraId="7ADB856D" w14:textId="77777777" w:rsidR="00F641C3" w:rsidRDefault="00F641C3" w:rsidP="00F641C3">
      <w:r>
        <w:t xml:space="preserve">For procurement, for each order, the </w:t>
      </w:r>
      <w:r w:rsidR="00471AC9">
        <w:t>items forming the delivery are:</w:t>
      </w:r>
    </w:p>
    <w:p w14:paraId="529A926B" w14:textId="77777777" w:rsidR="00F641C3" w:rsidRDefault="00F641C3" w:rsidP="00471AC9">
      <w:pPr>
        <w:pStyle w:val="alphabeticallist"/>
      </w:pPr>
      <w:r>
        <w:t>The delivery lot.</w:t>
      </w:r>
    </w:p>
    <w:p w14:paraId="0EEFFB66" w14:textId="77777777" w:rsidR="00F641C3" w:rsidRDefault="00F641C3" w:rsidP="00471AC9">
      <w:pPr>
        <w:pStyle w:val="alphabeticallist"/>
      </w:pPr>
      <w:r>
        <w:t>The components used for Lot Validation Testing (as applicable), but not forming part of the delivery lot, if stipulated in the Purchase Order.</w:t>
      </w:r>
    </w:p>
    <w:p w14:paraId="278C3A71" w14:textId="77777777" w:rsidR="00F641C3" w:rsidRDefault="00F641C3" w:rsidP="00471AC9">
      <w:pPr>
        <w:pStyle w:val="alphabeticallist"/>
      </w:pPr>
      <w:r>
        <w:t>The relevant documentation in accordance with the requirements of Paras. 9.1.2 and 9.1.3.</w:t>
      </w:r>
    </w:p>
    <w:p w14:paraId="3A3A72E6" w14:textId="77777777" w:rsidR="00F641C3" w:rsidRDefault="00F641C3" w:rsidP="00913A9E">
      <w:pPr>
        <w:spacing w:before="240"/>
      </w:pPr>
      <w:r>
        <w:t>In the case of a component for which a valid qualification is in force, all data of all components submitted to Lot Validation Testing shall also be copied, when re</w:t>
      </w:r>
      <w:r w:rsidR="00471AC9">
        <w:t>quested, to the ESCC Executive.</w:t>
      </w:r>
    </w:p>
    <w:p w14:paraId="6F56AD9B" w14:textId="77777777" w:rsidR="00F641C3" w:rsidRDefault="00F641C3" w:rsidP="00F641C3">
      <w:r>
        <w:t>For qualification or qualification maintenance, the disposition of the Qualification Test Lot and its related documentation shall be as specified in ESCC Basic Specification No. 20100 and the relevant paragraphs of Section 9 of this specification.</w:t>
      </w:r>
    </w:p>
    <w:p w14:paraId="5006244B" w14:textId="77777777" w:rsidR="00F641C3" w:rsidRDefault="00F641C3" w:rsidP="00471AC9">
      <w:pPr>
        <w:pStyle w:val="Heading1"/>
      </w:pPr>
      <w:bookmarkStart w:id="101" w:name="_Toc404348773"/>
      <w:r>
        <w:lastRenderedPageBreak/>
        <w:t>PACKAGING AND DISPATCH</w:t>
      </w:r>
      <w:bookmarkEnd w:id="101"/>
    </w:p>
    <w:p w14:paraId="16AB2757" w14:textId="77777777" w:rsidR="00F641C3" w:rsidRDefault="00F641C3" w:rsidP="00F641C3">
      <w:r>
        <w:t>The packaging and dispatch of components to this specification shall be in accordance with the requirements of ESCC Basic Specification No. 20600.</w:t>
      </w:r>
    </w:p>
    <w:p w14:paraId="3F110321" w14:textId="77777777" w:rsidR="00F641C3" w:rsidRDefault="00F641C3" w:rsidP="00CD58B0">
      <w:pPr>
        <w:pStyle w:val="Heading1"/>
      </w:pPr>
      <w:bookmarkStart w:id="102" w:name="_Toc404348774"/>
      <w:r>
        <w:lastRenderedPageBreak/>
        <w:t>CHARTS</w:t>
      </w:r>
      <w:bookmarkEnd w:id="102"/>
    </w:p>
    <w:p w14:paraId="0AB1F09E" w14:textId="77777777" w:rsidR="00F641C3" w:rsidRDefault="00F641C3" w:rsidP="004F4A55">
      <w:pPr>
        <w:pStyle w:val="Heading2"/>
      </w:pPr>
      <w:bookmarkStart w:id="103" w:name="_Toc404348775"/>
      <w:r>
        <w:t>CHART F1 - GENERAL FLOW FOR PROCUREMENT</w:t>
      </w:r>
      <w:bookmarkEnd w:id="103"/>
    </w:p>
    <w:p w14:paraId="676898E4" w14:textId="7EB9D7CC" w:rsidR="00A840DA" w:rsidRDefault="00CD58B0" w:rsidP="00CD58B0">
      <w:pPr>
        <w:keepNext/>
      </w:pPr>
      <w:r>
        <w:object w:dxaOrig="9155" w:dyaOrig="9155" w14:anchorId="62BF0C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9pt;height:457.9pt" o:ole="">
            <v:imagedata r:id="rId16" o:title=""/>
          </v:shape>
          <o:OLEObject Type="Embed" ProgID="Visio.Drawing.11" ShapeID="_x0000_i1025" DrawAspect="Content" ObjectID="_1493033148" r:id="rId17"/>
        </w:object>
      </w:r>
    </w:p>
    <w:p w14:paraId="32BE4536" w14:textId="3C4CF61F" w:rsidR="00A840DA" w:rsidRDefault="00A840DA" w:rsidP="00CD58B0">
      <w:pPr>
        <w:pStyle w:val="NOTES"/>
      </w:pPr>
      <w:r>
        <w:t>NOTES</w:t>
      </w:r>
      <w:r w:rsidR="00372CB1">
        <w:t>:</w:t>
      </w:r>
    </w:p>
    <w:p w14:paraId="4871EF0D" w14:textId="77777777" w:rsidR="00A840DA" w:rsidRDefault="00A840DA" w:rsidP="00CD58B0">
      <w:pPr>
        <w:pStyle w:val="numericallist"/>
        <w:keepNext/>
      </w:pPr>
      <w:r>
        <w:t>Lot Validation Testing is not required for qualified components unless specifically stipulated in the Purchase Order.</w:t>
      </w:r>
    </w:p>
    <w:p w14:paraId="55EC95AC" w14:textId="77777777" w:rsidR="00A840DA" w:rsidRDefault="00A840DA" w:rsidP="00A840DA">
      <w:pPr>
        <w:pStyle w:val="numericallist"/>
      </w:pPr>
      <w:r>
        <w:t>For unqualified components the need for Lot Validation Testing shall be determined by the Orderer and the required testing shall be as stipulated in the Purchase Order (Ref. ESCC Basic Specification No. 23100).</w:t>
      </w:r>
    </w:p>
    <w:p w14:paraId="7E8C8B5E" w14:textId="77777777" w:rsidR="00A840DA" w:rsidRDefault="00A840DA" w:rsidP="004F4A55">
      <w:pPr>
        <w:pStyle w:val="Heading2"/>
      </w:pPr>
      <w:bookmarkStart w:id="104" w:name="_Toc404348776"/>
      <w:r w:rsidRPr="00A840DA">
        <w:lastRenderedPageBreak/>
        <w:t>CHART F2 - PRODUCTION CONTROL</w:t>
      </w:r>
      <w:bookmarkEnd w:id="104"/>
    </w:p>
    <w:p w14:paraId="70CB7EB8" w14:textId="77777777" w:rsidR="007B134B" w:rsidRPr="007B134B" w:rsidRDefault="005F557A" w:rsidP="007B134B">
      <w:r>
        <w:object w:dxaOrig="8075" w:dyaOrig="8241" w14:anchorId="5648675A">
          <v:shape id="_x0000_i1026" type="#_x0000_t75" style="width:404.35pt;height:411.85pt" o:ole="">
            <v:imagedata r:id="rId18" o:title=""/>
          </v:shape>
          <o:OLEObject Type="Embed" ProgID="Visio.Drawing.11" ShapeID="_x0000_i1026" DrawAspect="Content" ObjectID="_1493033149" r:id="rId19"/>
        </w:object>
      </w:r>
    </w:p>
    <w:p w14:paraId="49C95680" w14:textId="357079D6" w:rsidR="00A840DA" w:rsidRDefault="00A840DA" w:rsidP="00A840DA">
      <w:pPr>
        <w:pStyle w:val="NOTES"/>
      </w:pPr>
      <w:r>
        <w:t>NOTES</w:t>
      </w:r>
      <w:r w:rsidR="00CD58B0">
        <w:t>:</w:t>
      </w:r>
    </w:p>
    <w:p w14:paraId="4C083781" w14:textId="77777777" w:rsidR="00A840DA" w:rsidRDefault="00A840DA" w:rsidP="00A840DA">
      <w:pPr>
        <w:pStyle w:val="numericallist"/>
      </w:pPr>
      <w:r>
        <w:t>Performed on a sample basis.</w:t>
      </w:r>
    </w:p>
    <w:p w14:paraId="724622E2" w14:textId="77777777" w:rsidR="00A840DA" w:rsidRDefault="00A840DA" w:rsidP="00A840DA">
      <w:pPr>
        <w:pStyle w:val="numericallist"/>
      </w:pPr>
      <w:r>
        <w:t>Guaranteed but not tested.</w:t>
      </w:r>
    </w:p>
    <w:p w14:paraId="07B51BD6" w14:textId="77777777" w:rsidR="00A840DA" w:rsidRDefault="00A840DA" w:rsidP="00A840DA">
      <w:pPr>
        <w:pStyle w:val="numericallist"/>
      </w:pPr>
      <w:r>
        <w:t>Only required for surface mount fuses.</w:t>
      </w:r>
    </w:p>
    <w:p w14:paraId="49F98B3A" w14:textId="77777777" w:rsidR="00A840DA" w:rsidRDefault="00A840DA" w:rsidP="00A840DA">
      <w:pPr>
        <w:pStyle w:val="numericallist"/>
      </w:pPr>
      <w:r>
        <w:t>Surface mount fuses must be soldered to a test board prior to the commencement of testing.</w:t>
      </w:r>
    </w:p>
    <w:p w14:paraId="29FDA1F7" w14:textId="77777777" w:rsidR="00A840DA" w:rsidRDefault="00A840DA" w:rsidP="004F4A55">
      <w:pPr>
        <w:pStyle w:val="Heading2"/>
      </w:pPr>
      <w:bookmarkStart w:id="105" w:name="_Toc404348777"/>
      <w:r w:rsidRPr="00A840DA">
        <w:lastRenderedPageBreak/>
        <w:t>CHART F3 - SCREENING TESTS</w:t>
      </w:r>
      <w:bookmarkEnd w:id="105"/>
    </w:p>
    <w:p w14:paraId="023B485E" w14:textId="6EE8FCB3" w:rsidR="00EA409B" w:rsidRPr="00EA409B" w:rsidRDefault="00CD58B0" w:rsidP="00EA409B">
      <w:r>
        <w:object w:dxaOrig="7330" w:dyaOrig="10236" w14:anchorId="32B1BF10">
          <v:shape id="_x0000_i1027" type="#_x0000_t75" style="width:366.9pt;height:512.05pt" o:ole="">
            <v:imagedata r:id="rId20" o:title=""/>
          </v:shape>
          <o:OLEObject Type="Embed" ProgID="Visio.Drawing.11" ShapeID="_x0000_i1027" DrawAspect="Content" ObjectID="_1493033150" r:id="rId21"/>
        </w:object>
      </w:r>
    </w:p>
    <w:p w14:paraId="3753E423" w14:textId="7B336106" w:rsidR="00A840DA" w:rsidRDefault="00A840DA" w:rsidP="00A840DA">
      <w:pPr>
        <w:pStyle w:val="NOTES"/>
      </w:pPr>
      <w:r>
        <w:t>NOTES</w:t>
      </w:r>
      <w:r w:rsidR="00CD58B0">
        <w:t>:</w:t>
      </w:r>
    </w:p>
    <w:p w14:paraId="2863F014" w14:textId="77777777" w:rsidR="00A840DA" w:rsidRDefault="00A840DA" w:rsidP="00A840DA">
      <w:pPr>
        <w:pStyle w:val="numericallist"/>
      </w:pPr>
      <w:r>
        <w:t>The lot failure criteria of Para. 6.4 apply to this test.</w:t>
      </w:r>
    </w:p>
    <w:p w14:paraId="1CFE062F" w14:textId="77777777" w:rsidR="00A840DA" w:rsidRDefault="00A840DA" w:rsidP="00A840DA">
      <w:pPr>
        <w:pStyle w:val="numericallist"/>
      </w:pPr>
      <w:r>
        <w:t>Performed on a sample basis, no failures allowed.</w:t>
      </w:r>
    </w:p>
    <w:p w14:paraId="58400786" w14:textId="77777777" w:rsidR="00A840DA" w:rsidRDefault="00A840DA" w:rsidP="00A840DA">
      <w:pPr>
        <w:pStyle w:val="numericallist"/>
      </w:pPr>
      <w:r>
        <w:t>Only required for surface mount fuses.</w:t>
      </w:r>
    </w:p>
    <w:p w14:paraId="2B6D8057" w14:textId="77777777" w:rsidR="00A840DA" w:rsidRDefault="00A840DA" w:rsidP="00A840DA">
      <w:pPr>
        <w:pStyle w:val="numericallist"/>
      </w:pPr>
      <w:r>
        <w:t>Surface mount fuses must be soldered to a test board prior to the commencement of testing.</w:t>
      </w:r>
    </w:p>
    <w:p w14:paraId="22E14939" w14:textId="77777777" w:rsidR="00A840DA" w:rsidRDefault="00A840DA" w:rsidP="00A840DA">
      <w:pPr>
        <w:pStyle w:val="numericallist"/>
      </w:pPr>
      <w:proofErr w:type="gramStart"/>
      <w:r>
        <w:t>Check for Lot Failure shall take into account</w:t>
      </w:r>
      <w:proofErr w:type="gramEnd"/>
      <w:r>
        <w:t xml:space="preserve"> all electrical parameter failures that may occur during Screening Tests in accordance with Paras. 8.1.2, 8.5 and 8.7 subsequent to Burn-in.</w:t>
      </w:r>
    </w:p>
    <w:p w14:paraId="37C2CB5A" w14:textId="77777777" w:rsidR="00A840DA" w:rsidRDefault="00A840DA" w:rsidP="004F4A55">
      <w:pPr>
        <w:pStyle w:val="Heading2"/>
      </w:pPr>
      <w:bookmarkStart w:id="106" w:name="_Toc404348778"/>
      <w:r w:rsidRPr="00A840DA">
        <w:lastRenderedPageBreak/>
        <w:t>CHART F4 - QUALIFICATION AND PERIODIC TESTS</w:t>
      </w:r>
      <w:bookmarkEnd w:id="106"/>
    </w:p>
    <w:p w14:paraId="470005A6" w14:textId="7E1F95AF" w:rsidR="00EA409B" w:rsidRDefault="00CD58B0" w:rsidP="00EA409B">
      <w:r>
        <w:object w:dxaOrig="8796" w:dyaOrig="9862" w14:anchorId="67FB9AB5">
          <v:shape id="_x0000_i1028" type="#_x0000_t75" style="width:440.05pt;height:493.65pt" o:ole="">
            <v:imagedata r:id="rId22" o:title=""/>
          </v:shape>
          <o:OLEObject Type="Embed" ProgID="Visio.Drawing.11" ShapeID="_x0000_i1028" DrawAspect="Content" ObjectID="_1493033151" r:id="rId23"/>
        </w:object>
      </w:r>
    </w:p>
    <w:p w14:paraId="66E595DB" w14:textId="3BF0AAF9" w:rsidR="00EA409B" w:rsidRPr="00EA409B" w:rsidRDefault="00CD58B0" w:rsidP="00EA409B">
      <w:r>
        <w:object w:dxaOrig="6466" w:dyaOrig="5896" w14:anchorId="3A6B000D">
          <v:shape id="_x0000_i1029" type="#_x0000_t75" style="width:323.15pt;height:294.9pt" o:ole="">
            <v:imagedata r:id="rId24" o:title=""/>
          </v:shape>
          <o:OLEObject Type="Embed" ProgID="Visio.Drawing.11" ShapeID="_x0000_i1029" DrawAspect="Content" ObjectID="_1493033152" r:id="rId25"/>
        </w:object>
      </w:r>
    </w:p>
    <w:p w14:paraId="10B2E99F" w14:textId="1CBE49D8" w:rsidR="00A840DA" w:rsidRDefault="00A840DA" w:rsidP="00A840DA">
      <w:pPr>
        <w:pStyle w:val="NOTES"/>
      </w:pPr>
      <w:r>
        <w:t>NOTES</w:t>
      </w:r>
      <w:r w:rsidR="00CD58B0">
        <w:t>:</w:t>
      </w:r>
    </w:p>
    <w:p w14:paraId="3AB9444A" w14:textId="77777777" w:rsidR="00A840DA" w:rsidRDefault="00A840DA" w:rsidP="00A840DA">
      <w:pPr>
        <w:pStyle w:val="numericallist"/>
      </w:pPr>
      <w:r>
        <w:t xml:space="preserve">For distribution within the subgroups, see Para. 7.1.2 for Qualification and Periodic Testing and Para. 7.3 </w:t>
      </w:r>
      <w:proofErr w:type="gramStart"/>
      <w:r>
        <w:t>for</w:t>
      </w:r>
      <w:proofErr w:type="gramEnd"/>
      <w:r>
        <w:t xml:space="preserve"> Lot Validation Testing.</w:t>
      </w:r>
    </w:p>
    <w:p w14:paraId="707DA851" w14:textId="77777777" w:rsidR="00A840DA" w:rsidRDefault="00A840DA" w:rsidP="00A840DA">
      <w:pPr>
        <w:pStyle w:val="numericallist"/>
      </w:pPr>
      <w:r>
        <w:t>No failures are permitted.</w:t>
      </w:r>
    </w:p>
    <w:p w14:paraId="1FAF18AC" w14:textId="77777777" w:rsidR="00A840DA" w:rsidRDefault="00A840DA" w:rsidP="00A840DA">
      <w:pPr>
        <w:pStyle w:val="numericallist"/>
      </w:pPr>
      <w:r>
        <w:t>All fuses shall be serialised prior to testing.</w:t>
      </w:r>
    </w:p>
    <w:p w14:paraId="1B5251E2" w14:textId="77777777" w:rsidR="00A840DA" w:rsidRDefault="00A840DA" w:rsidP="00A840DA">
      <w:pPr>
        <w:pStyle w:val="numericallist"/>
      </w:pPr>
      <w:r>
        <w:t>Only required for surface mount fuses.</w:t>
      </w:r>
    </w:p>
    <w:p w14:paraId="401C04F2" w14:textId="77777777" w:rsidR="00A840DA" w:rsidRDefault="00A840DA" w:rsidP="00A840DA">
      <w:pPr>
        <w:pStyle w:val="numericallist"/>
      </w:pPr>
      <w:r>
        <w:t>Surface mount fuses must be soldered to a test board prior to the commencement of testing.</w:t>
      </w:r>
    </w:p>
    <w:p w14:paraId="0DF69A73" w14:textId="1ADBE9C0" w:rsidR="00A840DA" w:rsidRPr="00A840DA" w:rsidRDefault="00A840DA" w:rsidP="00A840DA">
      <w:pPr>
        <w:pStyle w:val="numericallist"/>
      </w:pPr>
      <w:r>
        <w:t>If a fuse’s maximum rated DC Interrupt Current, as specified in Maximum Ratings in the Detail Specification, is ≤</w:t>
      </w:r>
      <w:r w:rsidR="00CD58B0">
        <w:t xml:space="preserve"> </w:t>
      </w:r>
      <w:r>
        <w:t>50A then the required sample size is 15 components.</w:t>
      </w:r>
    </w:p>
    <w:sectPr w:rsidR="00A840DA" w:rsidRPr="00A840DA" w:rsidSect="00916E42">
      <w:headerReference w:type="default" r:id="rId26"/>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4B05A8" w14:textId="77777777" w:rsidR="00FA3ECB" w:rsidRDefault="00FA3ECB" w:rsidP="00546706">
      <w:r>
        <w:separator/>
      </w:r>
    </w:p>
    <w:p w14:paraId="3C24C118" w14:textId="77777777" w:rsidR="00FA3ECB" w:rsidRDefault="00FA3ECB" w:rsidP="00546706"/>
    <w:p w14:paraId="69107EFF" w14:textId="77777777" w:rsidR="00FA3ECB" w:rsidRDefault="00FA3ECB" w:rsidP="00546706"/>
    <w:p w14:paraId="38E4EF34" w14:textId="77777777" w:rsidR="00FA3ECB" w:rsidRDefault="00FA3ECB" w:rsidP="00546706"/>
    <w:p w14:paraId="41B96D51" w14:textId="77777777" w:rsidR="00FA3ECB" w:rsidRDefault="00FA3ECB"/>
    <w:p w14:paraId="01A38496" w14:textId="77777777" w:rsidR="00FA3ECB" w:rsidRDefault="00FA3ECB"/>
    <w:p w14:paraId="79221EE5" w14:textId="77777777" w:rsidR="00FA3ECB" w:rsidRDefault="00FA3ECB"/>
  </w:endnote>
  <w:endnote w:type="continuationSeparator" w:id="0">
    <w:p w14:paraId="2B76668A" w14:textId="77777777" w:rsidR="00FA3ECB" w:rsidRDefault="00FA3ECB" w:rsidP="00546706">
      <w:r>
        <w:continuationSeparator/>
      </w:r>
    </w:p>
    <w:p w14:paraId="78489957" w14:textId="77777777" w:rsidR="00FA3ECB" w:rsidRDefault="00FA3ECB" w:rsidP="00546706"/>
    <w:p w14:paraId="142F9D50" w14:textId="77777777" w:rsidR="00FA3ECB" w:rsidRDefault="00FA3ECB" w:rsidP="00546706"/>
    <w:p w14:paraId="01B2BF89" w14:textId="77777777" w:rsidR="00FA3ECB" w:rsidRDefault="00FA3ECB" w:rsidP="00546706"/>
    <w:p w14:paraId="416AAA75" w14:textId="77777777" w:rsidR="00FA3ECB" w:rsidRDefault="00FA3ECB"/>
    <w:p w14:paraId="341A337B" w14:textId="77777777" w:rsidR="00FA3ECB" w:rsidRDefault="00FA3ECB"/>
    <w:p w14:paraId="6C35D284" w14:textId="77777777" w:rsidR="00FA3ECB" w:rsidRDefault="00FA3E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BB3A85" w14:textId="77777777" w:rsidR="00FA3ECB" w:rsidRDefault="00FA3ECB" w:rsidP="00546706">
      <w:r>
        <w:separator/>
      </w:r>
    </w:p>
    <w:p w14:paraId="77C0D5E2" w14:textId="77777777" w:rsidR="00FA3ECB" w:rsidRDefault="00FA3ECB" w:rsidP="00546706"/>
    <w:p w14:paraId="3BDA2993" w14:textId="77777777" w:rsidR="00FA3ECB" w:rsidRDefault="00FA3ECB" w:rsidP="00546706"/>
    <w:p w14:paraId="3B79CA96" w14:textId="77777777" w:rsidR="00FA3ECB" w:rsidRDefault="00FA3ECB" w:rsidP="00546706"/>
    <w:p w14:paraId="4A5DC2B2" w14:textId="77777777" w:rsidR="00FA3ECB" w:rsidRDefault="00FA3ECB"/>
    <w:p w14:paraId="0A02F737" w14:textId="77777777" w:rsidR="00FA3ECB" w:rsidRDefault="00FA3ECB"/>
    <w:p w14:paraId="2ED2B693" w14:textId="77777777" w:rsidR="00FA3ECB" w:rsidRDefault="00FA3ECB"/>
  </w:footnote>
  <w:footnote w:type="continuationSeparator" w:id="0">
    <w:p w14:paraId="3DFD2CFA" w14:textId="77777777" w:rsidR="00FA3ECB" w:rsidRDefault="00FA3ECB" w:rsidP="00546706">
      <w:r>
        <w:continuationSeparator/>
      </w:r>
    </w:p>
    <w:p w14:paraId="34B34D43" w14:textId="77777777" w:rsidR="00FA3ECB" w:rsidRDefault="00FA3ECB" w:rsidP="00546706"/>
    <w:p w14:paraId="5DA7C008" w14:textId="77777777" w:rsidR="00FA3ECB" w:rsidRDefault="00FA3ECB" w:rsidP="00546706"/>
    <w:p w14:paraId="077ED1B2" w14:textId="77777777" w:rsidR="00FA3ECB" w:rsidRDefault="00FA3ECB" w:rsidP="00546706"/>
    <w:p w14:paraId="273F4486" w14:textId="77777777" w:rsidR="00FA3ECB" w:rsidRDefault="00FA3ECB"/>
    <w:p w14:paraId="41349E9F" w14:textId="77777777" w:rsidR="00FA3ECB" w:rsidRDefault="00FA3ECB"/>
    <w:p w14:paraId="1AB620B7" w14:textId="77777777" w:rsidR="00FA3ECB" w:rsidRDefault="00FA3E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471526" w:rsidRPr="00566CE2" w14:paraId="362F2412" w14:textId="77777777" w:rsidTr="003F4EDB">
      <w:trPr>
        <w:trHeight w:val="1276"/>
      </w:trPr>
      <w:tc>
        <w:tcPr>
          <w:tcW w:w="3170" w:type="dxa"/>
          <w:shd w:val="clear" w:color="auto" w:fill="auto"/>
        </w:tcPr>
        <w:p w14:paraId="761742E5" w14:textId="77777777" w:rsidR="00471526" w:rsidRPr="00566CE2" w:rsidRDefault="00471526" w:rsidP="003F4EDB">
          <w:pPr>
            <w:spacing w:after="0"/>
            <w:ind w:left="180"/>
          </w:pPr>
          <w:r>
            <w:rPr>
              <w:noProof/>
              <w:lang w:eastAsia="en-GB"/>
            </w:rPr>
            <w:drawing>
              <wp:inline distT="0" distB="0" distL="0" distR="0" wp14:anchorId="1F715880" wp14:editId="5A5CF71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756E3AE8" w14:textId="77777777" w:rsidR="00471526" w:rsidRDefault="00471526" w:rsidP="006E4A0A">
          <w:pPr>
            <w:ind w:left="570"/>
            <w:jc w:val="center"/>
          </w:pPr>
          <w:r>
            <w:t>ESCC Generic Specification</w:t>
          </w:r>
        </w:p>
        <w:p w14:paraId="20D6CFE4" w14:textId="77777777" w:rsidR="00471526" w:rsidRPr="00566CE2" w:rsidRDefault="00471526" w:rsidP="003F4EDB">
          <w:pPr>
            <w:spacing w:after="0"/>
            <w:ind w:left="570"/>
            <w:jc w:val="center"/>
          </w:pPr>
          <w:r w:rsidRPr="00566CE2">
            <w:t xml:space="preserve">No. </w:t>
          </w:r>
          <w:r>
            <w:t>4008</w:t>
          </w:r>
        </w:p>
      </w:tc>
      <w:tc>
        <w:tcPr>
          <w:tcW w:w="2985" w:type="dxa"/>
          <w:shd w:val="clear" w:color="auto" w:fill="auto"/>
        </w:tcPr>
        <w:p w14:paraId="6BF2302C" w14:textId="77777777" w:rsidR="00471526" w:rsidRPr="00566CE2" w:rsidRDefault="00471526" w:rsidP="00566CE2">
          <w:r w:rsidRPr="00566CE2">
            <w:t xml:space="preserve">PAGE </w:t>
          </w:r>
          <w:r w:rsidRPr="00566CE2">
            <w:fldChar w:fldCharType="begin"/>
          </w:r>
          <w:r w:rsidRPr="00566CE2">
            <w:instrText xml:space="preserve"> PAGE  \* Arabic  \* MERGEFORMAT </w:instrText>
          </w:r>
          <w:r w:rsidRPr="00566CE2">
            <w:fldChar w:fldCharType="separate"/>
          </w:r>
          <w:r w:rsidR="00E7306B">
            <w:rPr>
              <w:noProof/>
            </w:rPr>
            <w:t>2</w:t>
          </w:r>
          <w:r w:rsidRPr="00566CE2">
            <w:fldChar w:fldCharType="end"/>
          </w:r>
        </w:p>
        <w:p w14:paraId="452EF9BA" w14:textId="4391EE21" w:rsidR="00471526" w:rsidRPr="00566CE2" w:rsidRDefault="00471526" w:rsidP="00B60771">
          <w:pPr>
            <w:spacing w:after="0"/>
          </w:pPr>
          <w:r>
            <w:t xml:space="preserve">ISSUE </w:t>
          </w:r>
          <w:r w:rsidR="00B60771" w:rsidRPr="00E7306B">
            <w:t xml:space="preserve">4 </w:t>
          </w:r>
          <w:proofErr w:type="spellStart"/>
          <w:r w:rsidR="00B60771" w:rsidRPr="00E7306B">
            <w:t>Dft</w:t>
          </w:r>
          <w:proofErr w:type="spellEnd"/>
          <w:r w:rsidR="00B60771" w:rsidRPr="00E7306B">
            <w:t xml:space="preserve"> A</w:t>
          </w:r>
        </w:p>
      </w:tc>
    </w:tr>
  </w:tbl>
  <w:p w14:paraId="498795AA" w14:textId="77777777" w:rsidR="00471526" w:rsidRDefault="004715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1C3"/>
    <w:rsid w:val="00001C80"/>
    <w:rsid w:val="00003AE4"/>
    <w:rsid w:val="0000439C"/>
    <w:rsid w:val="00022A7D"/>
    <w:rsid w:val="00025EDD"/>
    <w:rsid w:val="000335CA"/>
    <w:rsid w:val="0003564C"/>
    <w:rsid w:val="0003657B"/>
    <w:rsid w:val="00045B2B"/>
    <w:rsid w:val="000547FA"/>
    <w:rsid w:val="000548D0"/>
    <w:rsid w:val="00055A7F"/>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21E"/>
    <w:rsid w:val="000F4755"/>
    <w:rsid w:val="001038A1"/>
    <w:rsid w:val="0011099A"/>
    <w:rsid w:val="00112EE0"/>
    <w:rsid w:val="0011461F"/>
    <w:rsid w:val="00115B90"/>
    <w:rsid w:val="0012267E"/>
    <w:rsid w:val="001233D9"/>
    <w:rsid w:val="0012548A"/>
    <w:rsid w:val="00137215"/>
    <w:rsid w:val="00146B81"/>
    <w:rsid w:val="001473B1"/>
    <w:rsid w:val="00151C40"/>
    <w:rsid w:val="00151C66"/>
    <w:rsid w:val="0015525A"/>
    <w:rsid w:val="001560BA"/>
    <w:rsid w:val="00157303"/>
    <w:rsid w:val="00164D15"/>
    <w:rsid w:val="001807FF"/>
    <w:rsid w:val="0018153C"/>
    <w:rsid w:val="00182349"/>
    <w:rsid w:val="001866E1"/>
    <w:rsid w:val="001910B0"/>
    <w:rsid w:val="00192035"/>
    <w:rsid w:val="00192E81"/>
    <w:rsid w:val="001A05D8"/>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205D"/>
    <w:rsid w:val="002209BF"/>
    <w:rsid w:val="002237AC"/>
    <w:rsid w:val="00231000"/>
    <w:rsid w:val="002333CB"/>
    <w:rsid w:val="00240DB1"/>
    <w:rsid w:val="00241FF4"/>
    <w:rsid w:val="002433E6"/>
    <w:rsid w:val="00243CA3"/>
    <w:rsid w:val="00247CE8"/>
    <w:rsid w:val="00250D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2CB1"/>
    <w:rsid w:val="00374AAD"/>
    <w:rsid w:val="00383EFC"/>
    <w:rsid w:val="003A0780"/>
    <w:rsid w:val="003B11AB"/>
    <w:rsid w:val="003B4579"/>
    <w:rsid w:val="003B66D8"/>
    <w:rsid w:val="003C36F5"/>
    <w:rsid w:val="003C47CE"/>
    <w:rsid w:val="003D00BA"/>
    <w:rsid w:val="003D3049"/>
    <w:rsid w:val="003D5224"/>
    <w:rsid w:val="003E0F7C"/>
    <w:rsid w:val="003E4D25"/>
    <w:rsid w:val="003E6DCA"/>
    <w:rsid w:val="003E7919"/>
    <w:rsid w:val="003F4EDB"/>
    <w:rsid w:val="00400149"/>
    <w:rsid w:val="0040702E"/>
    <w:rsid w:val="00407763"/>
    <w:rsid w:val="0041202E"/>
    <w:rsid w:val="004125E9"/>
    <w:rsid w:val="00422841"/>
    <w:rsid w:val="00422AD7"/>
    <w:rsid w:val="0042310A"/>
    <w:rsid w:val="00424D1B"/>
    <w:rsid w:val="0044205B"/>
    <w:rsid w:val="00451A0B"/>
    <w:rsid w:val="00452B1D"/>
    <w:rsid w:val="00453697"/>
    <w:rsid w:val="00456E16"/>
    <w:rsid w:val="004622E7"/>
    <w:rsid w:val="004636C2"/>
    <w:rsid w:val="0046550B"/>
    <w:rsid w:val="00471526"/>
    <w:rsid w:val="00471AC9"/>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4A55"/>
    <w:rsid w:val="004F75C7"/>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7F8"/>
    <w:rsid w:val="005B7CF2"/>
    <w:rsid w:val="005C28AF"/>
    <w:rsid w:val="005C4D4A"/>
    <w:rsid w:val="005D3F79"/>
    <w:rsid w:val="005D52F9"/>
    <w:rsid w:val="005E000B"/>
    <w:rsid w:val="005E43AC"/>
    <w:rsid w:val="005E6707"/>
    <w:rsid w:val="005F159B"/>
    <w:rsid w:val="005F38D6"/>
    <w:rsid w:val="005F557A"/>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92DC9"/>
    <w:rsid w:val="006A037A"/>
    <w:rsid w:val="006A2045"/>
    <w:rsid w:val="006A27C5"/>
    <w:rsid w:val="006A3DA7"/>
    <w:rsid w:val="006A6A96"/>
    <w:rsid w:val="006A743B"/>
    <w:rsid w:val="006B1483"/>
    <w:rsid w:val="006B3E85"/>
    <w:rsid w:val="006B573D"/>
    <w:rsid w:val="006C0DEB"/>
    <w:rsid w:val="006C541D"/>
    <w:rsid w:val="006D20D2"/>
    <w:rsid w:val="006D23D3"/>
    <w:rsid w:val="006D3B4E"/>
    <w:rsid w:val="006D6823"/>
    <w:rsid w:val="006E2C32"/>
    <w:rsid w:val="006E4A0A"/>
    <w:rsid w:val="006E6594"/>
    <w:rsid w:val="006F0A85"/>
    <w:rsid w:val="006F306D"/>
    <w:rsid w:val="006F3A91"/>
    <w:rsid w:val="007005C4"/>
    <w:rsid w:val="007009CC"/>
    <w:rsid w:val="007017AD"/>
    <w:rsid w:val="00706F27"/>
    <w:rsid w:val="00707BCD"/>
    <w:rsid w:val="00713289"/>
    <w:rsid w:val="00715898"/>
    <w:rsid w:val="00717274"/>
    <w:rsid w:val="007179BB"/>
    <w:rsid w:val="00721196"/>
    <w:rsid w:val="00742352"/>
    <w:rsid w:val="007444E8"/>
    <w:rsid w:val="00745064"/>
    <w:rsid w:val="00745CB9"/>
    <w:rsid w:val="00755661"/>
    <w:rsid w:val="007638F8"/>
    <w:rsid w:val="00765FC1"/>
    <w:rsid w:val="00777808"/>
    <w:rsid w:val="00781600"/>
    <w:rsid w:val="00782DD3"/>
    <w:rsid w:val="00783083"/>
    <w:rsid w:val="00784003"/>
    <w:rsid w:val="0079596A"/>
    <w:rsid w:val="007959BD"/>
    <w:rsid w:val="007A19C9"/>
    <w:rsid w:val="007A2A1C"/>
    <w:rsid w:val="007A41EF"/>
    <w:rsid w:val="007A45A3"/>
    <w:rsid w:val="007B134B"/>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5267"/>
    <w:rsid w:val="0081614E"/>
    <w:rsid w:val="008268DF"/>
    <w:rsid w:val="00830B59"/>
    <w:rsid w:val="00832160"/>
    <w:rsid w:val="00832A13"/>
    <w:rsid w:val="00844D06"/>
    <w:rsid w:val="00852759"/>
    <w:rsid w:val="00862678"/>
    <w:rsid w:val="00866232"/>
    <w:rsid w:val="00871E47"/>
    <w:rsid w:val="00873BE4"/>
    <w:rsid w:val="00892CBF"/>
    <w:rsid w:val="00894164"/>
    <w:rsid w:val="008941ED"/>
    <w:rsid w:val="008A0E6C"/>
    <w:rsid w:val="008A7BB0"/>
    <w:rsid w:val="008B1A2E"/>
    <w:rsid w:val="008B5121"/>
    <w:rsid w:val="008B5CFD"/>
    <w:rsid w:val="008C2367"/>
    <w:rsid w:val="008D0546"/>
    <w:rsid w:val="008D0CFB"/>
    <w:rsid w:val="008E0269"/>
    <w:rsid w:val="008E0EEA"/>
    <w:rsid w:val="008E3946"/>
    <w:rsid w:val="008E4AAB"/>
    <w:rsid w:val="008F4225"/>
    <w:rsid w:val="009029A7"/>
    <w:rsid w:val="00902AA0"/>
    <w:rsid w:val="00903614"/>
    <w:rsid w:val="00907473"/>
    <w:rsid w:val="00913A9E"/>
    <w:rsid w:val="00916E42"/>
    <w:rsid w:val="0092590A"/>
    <w:rsid w:val="00935397"/>
    <w:rsid w:val="00936226"/>
    <w:rsid w:val="0094184D"/>
    <w:rsid w:val="00945491"/>
    <w:rsid w:val="00953864"/>
    <w:rsid w:val="00956116"/>
    <w:rsid w:val="00963DEB"/>
    <w:rsid w:val="00970A11"/>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840DA"/>
    <w:rsid w:val="00A86738"/>
    <w:rsid w:val="00AA2393"/>
    <w:rsid w:val="00AB2961"/>
    <w:rsid w:val="00AB4C14"/>
    <w:rsid w:val="00AB5418"/>
    <w:rsid w:val="00AC06D8"/>
    <w:rsid w:val="00AC10C5"/>
    <w:rsid w:val="00AC1F0E"/>
    <w:rsid w:val="00AC721C"/>
    <w:rsid w:val="00AD14E6"/>
    <w:rsid w:val="00AE24A5"/>
    <w:rsid w:val="00AE2B68"/>
    <w:rsid w:val="00AE2EDF"/>
    <w:rsid w:val="00AE7178"/>
    <w:rsid w:val="00AE7E22"/>
    <w:rsid w:val="00AF12AA"/>
    <w:rsid w:val="00AF237F"/>
    <w:rsid w:val="00AF5059"/>
    <w:rsid w:val="00AF5D85"/>
    <w:rsid w:val="00AF622D"/>
    <w:rsid w:val="00B04A2F"/>
    <w:rsid w:val="00B113B3"/>
    <w:rsid w:val="00B13FC1"/>
    <w:rsid w:val="00B217AD"/>
    <w:rsid w:val="00B22DBF"/>
    <w:rsid w:val="00B238AF"/>
    <w:rsid w:val="00B2765A"/>
    <w:rsid w:val="00B27E27"/>
    <w:rsid w:val="00B30C28"/>
    <w:rsid w:val="00B3267C"/>
    <w:rsid w:val="00B362DB"/>
    <w:rsid w:val="00B3699C"/>
    <w:rsid w:val="00B36AA8"/>
    <w:rsid w:val="00B37187"/>
    <w:rsid w:val="00B40DB1"/>
    <w:rsid w:val="00B45B07"/>
    <w:rsid w:val="00B56821"/>
    <w:rsid w:val="00B57472"/>
    <w:rsid w:val="00B60771"/>
    <w:rsid w:val="00B74390"/>
    <w:rsid w:val="00B74C5F"/>
    <w:rsid w:val="00B84AEF"/>
    <w:rsid w:val="00B84F03"/>
    <w:rsid w:val="00B87AD1"/>
    <w:rsid w:val="00B95154"/>
    <w:rsid w:val="00BA55D8"/>
    <w:rsid w:val="00BC0DEC"/>
    <w:rsid w:val="00BC2B60"/>
    <w:rsid w:val="00BD3D05"/>
    <w:rsid w:val="00BD4FE4"/>
    <w:rsid w:val="00BD701B"/>
    <w:rsid w:val="00BD7530"/>
    <w:rsid w:val="00BD780A"/>
    <w:rsid w:val="00BE0CA8"/>
    <w:rsid w:val="00BE1A50"/>
    <w:rsid w:val="00BE5026"/>
    <w:rsid w:val="00BE6068"/>
    <w:rsid w:val="00BE737D"/>
    <w:rsid w:val="00BF4135"/>
    <w:rsid w:val="00BF4D4A"/>
    <w:rsid w:val="00C034C0"/>
    <w:rsid w:val="00C035CB"/>
    <w:rsid w:val="00C04C8B"/>
    <w:rsid w:val="00C072F7"/>
    <w:rsid w:val="00C102B8"/>
    <w:rsid w:val="00C135E7"/>
    <w:rsid w:val="00C13770"/>
    <w:rsid w:val="00C36845"/>
    <w:rsid w:val="00C36999"/>
    <w:rsid w:val="00C37D42"/>
    <w:rsid w:val="00C420EE"/>
    <w:rsid w:val="00C47C91"/>
    <w:rsid w:val="00C47E78"/>
    <w:rsid w:val="00C573A2"/>
    <w:rsid w:val="00C61034"/>
    <w:rsid w:val="00C615DB"/>
    <w:rsid w:val="00C67E68"/>
    <w:rsid w:val="00C7379D"/>
    <w:rsid w:val="00C76484"/>
    <w:rsid w:val="00C857BE"/>
    <w:rsid w:val="00C946C8"/>
    <w:rsid w:val="00C94ECA"/>
    <w:rsid w:val="00CA192B"/>
    <w:rsid w:val="00CA4C9A"/>
    <w:rsid w:val="00CC0DD5"/>
    <w:rsid w:val="00CC3E1E"/>
    <w:rsid w:val="00CC545D"/>
    <w:rsid w:val="00CC5BE7"/>
    <w:rsid w:val="00CC73C5"/>
    <w:rsid w:val="00CD1EB1"/>
    <w:rsid w:val="00CD4AF6"/>
    <w:rsid w:val="00CD58B0"/>
    <w:rsid w:val="00CD5C06"/>
    <w:rsid w:val="00CD6231"/>
    <w:rsid w:val="00CD63D5"/>
    <w:rsid w:val="00CD692F"/>
    <w:rsid w:val="00CE0851"/>
    <w:rsid w:val="00CE6C13"/>
    <w:rsid w:val="00CE70EF"/>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0AE9"/>
    <w:rsid w:val="00D653D3"/>
    <w:rsid w:val="00D767B3"/>
    <w:rsid w:val="00D82E9B"/>
    <w:rsid w:val="00D85DAD"/>
    <w:rsid w:val="00D87110"/>
    <w:rsid w:val="00D90146"/>
    <w:rsid w:val="00D91628"/>
    <w:rsid w:val="00D91710"/>
    <w:rsid w:val="00D92FA9"/>
    <w:rsid w:val="00D96ECA"/>
    <w:rsid w:val="00DA3C13"/>
    <w:rsid w:val="00DA5E3A"/>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0CA4"/>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306B"/>
    <w:rsid w:val="00E754B3"/>
    <w:rsid w:val="00E75962"/>
    <w:rsid w:val="00E932F4"/>
    <w:rsid w:val="00E966CB"/>
    <w:rsid w:val="00EA09C2"/>
    <w:rsid w:val="00EA409B"/>
    <w:rsid w:val="00EA5C6C"/>
    <w:rsid w:val="00EB3CE6"/>
    <w:rsid w:val="00EB436F"/>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AF1"/>
    <w:rsid w:val="00F24D9C"/>
    <w:rsid w:val="00F30EC8"/>
    <w:rsid w:val="00F3617B"/>
    <w:rsid w:val="00F417D9"/>
    <w:rsid w:val="00F641C3"/>
    <w:rsid w:val="00F70BBC"/>
    <w:rsid w:val="00F7799A"/>
    <w:rsid w:val="00F81138"/>
    <w:rsid w:val="00F82207"/>
    <w:rsid w:val="00F83BA5"/>
    <w:rsid w:val="00F854C9"/>
    <w:rsid w:val="00F929F1"/>
    <w:rsid w:val="00FA2995"/>
    <w:rsid w:val="00FA3860"/>
    <w:rsid w:val="00FA3ECB"/>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50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7306B"/>
    <w:pPr>
      <w:spacing w:after="240" w:line="276" w:lineRule="auto"/>
      <w:ind w:left="1418" w:right="-57"/>
      <w:jc w:val="both"/>
    </w:pPr>
    <w:rPr>
      <w:lang w:val="en-GB"/>
    </w:rPr>
  </w:style>
  <w:style w:type="paragraph" w:styleId="Heading1">
    <w:name w:val="heading 1"/>
    <w:basedOn w:val="Normal"/>
    <w:next w:val="Normal"/>
    <w:link w:val="Heading1Char"/>
    <w:autoRedefine/>
    <w:qFormat/>
    <w:rsid w:val="00E7306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7306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7306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7306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7306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7306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7306B"/>
    <w:pPr>
      <w:spacing w:after="0"/>
      <w:ind w:left="0"/>
      <w:outlineLvl w:val="6"/>
    </w:pPr>
    <w:rPr>
      <w:i/>
      <w:iCs/>
    </w:rPr>
  </w:style>
  <w:style w:type="paragraph" w:styleId="Heading8">
    <w:name w:val="heading 8"/>
    <w:basedOn w:val="Normal"/>
    <w:next w:val="Normal"/>
    <w:link w:val="Heading8Char"/>
    <w:uiPriority w:val="9"/>
    <w:semiHidden/>
    <w:qFormat/>
    <w:rsid w:val="00E7306B"/>
    <w:pPr>
      <w:numPr>
        <w:ilvl w:val="7"/>
        <w:numId w:val="14"/>
      </w:numPr>
      <w:spacing w:after="0"/>
      <w:outlineLvl w:val="7"/>
    </w:pPr>
  </w:style>
  <w:style w:type="paragraph" w:styleId="Heading9">
    <w:name w:val="heading 9"/>
    <w:basedOn w:val="Normal"/>
    <w:next w:val="Normal"/>
    <w:link w:val="Heading9Char"/>
    <w:uiPriority w:val="9"/>
    <w:semiHidden/>
    <w:qFormat/>
    <w:rsid w:val="00E7306B"/>
    <w:pPr>
      <w:spacing w:after="0"/>
      <w:ind w:left="1584" w:hanging="1584"/>
      <w:outlineLvl w:val="8"/>
    </w:pPr>
    <w:rPr>
      <w:i/>
      <w:iCs/>
      <w:spacing w:val="5"/>
    </w:rPr>
  </w:style>
  <w:style w:type="character" w:default="1" w:styleId="DefaultParagraphFont">
    <w:name w:val="Default Paragraph Font"/>
    <w:uiPriority w:val="1"/>
    <w:semiHidden/>
    <w:unhideWhenUsed/>
    <w:rsid w:val="00E730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7306B"/>
  </w:style>
  <w:style w:type="character" w:customStyle="1" w:styleId="Heading1Char">
    <w:name w:val="Heading 1 Char"/>
    <w:link w:val="Heading1"/>
    <w:rsid w:val="00E7306B"/>
    <w:rPr>
      <w:b/>
      <w:bCs/>
      <w:caps/>
      <w:u w:val="single"/>
      <w:lang w:val="en-GB"/>
    </w:rPr>
  </w:style>
  <w:style w:type="character" w:customStyle="1" w:styleId="Heading2Char">
    <w:name w:val="Heading 2 Char"/>
    <w:link w:val="Heading2"/>
    <w:rsid w:val="00E7306B"/>
    <w:rPr>
      <w:bCs/>
      <w:caps/>
      <w:u w:val="single"/>
      <w:lang w:val="en-GB"/>
    </w:rPr>
  </w:style>
  <w:style w:type="character" w:customStyle="1" w:styleId="Heading3Char">
    <w:name w:val="Heading 3 Char"/>
    <w:link w:val="Heading3"/>
    <w:rsid w:val="00E7306B"/>
    <w:rPr>
      <w:bCs/>
      <w:u w:val="single"/>
      <w:lang w:val="en-GB"/>
    </w:rPr>
  </w:style>
  <w:style w:type="character" w:customStyle="1" w:styleId="Heading4Char">
    <w:name w:val="Heading 4 Char"/>
    <w:link w:val="Heading4"/>
    <w:rsid w:val="00E7306B"/>
    <w:rPr>
      <w:bCs/>
      <w:i/>
      <w:iCs/>
      <w:lang w:val="en-GB"/>
    </w:rPr>
  </w:style>
  <w:style w:type="character" w:customStyle="1" w:styleId="Heading5Char">
    <w:name w:val="Heading 5 Char"/>
    <w:link w:val="Heading5"/>
    <w:rsid w:val="00E7306B"/>
    <w:rPr>
      <w:bCs/>
      <w:color w:val="000000"/>
      <w:lang w:val="en-GB"/>
    </w:rPr>
  </w:style>
  <w:style w:type="character" w:customStyle="1" w:styleId="Heading6Char">
    <w:name w:val="Heading 6 Char"/>
    <w:link w:val="Heading6"/>
    <w:uiPriority w:val="59"/>
    <w:semiHidden/>
    <w:rsid w:val="00E7306B"/>
    <w:rPr>
      <w:b/>
      <w:bCs/>
      <w:i/>
      <w:iCs/>
      <w:color w:val="7F7F7F"/>
      <w:lang w:val="en-GB"/>
    </w:rPr>
  </w:style>
  <w:style w:type="character" w:customStyle="1" w:styleId="Heading7Char">
    <w:name w:val="Heading 7 Char"/>
    <w:link w:val="Heading7"/>
    <w:uiPriority w:val="9"/>
    <w:semiHidden/>
    <w:rsid w:val="00E7306B"/>
    <w:rPr>
      <w:i/>
      <w:iCs/>
      <w:lang w:val="en-GB"/>
    </w:rPr>
  </w:style>
  <w:style w:type="character" w:customStyle="1" w:styleId="Heading8Char">
    <w:name w:val="Heading 8 Char"/>
    <w:link w:val="Heading8"/>
    <w:uiPriority w:val="9"/>
    <w:semiHidden/>
    <w:rsid w:val="00E7306B"/>
    <w:rPr>
      <w:lang w:val="en-GB"/>
    </w:rPr>
  </w:style>
  <w:style w:type="character" w:customStyle="1" w:styleId="Heading9Char">
    <w:name w:val="Heading 9 Char"/>
    <w:link w:val="Heading9"/>
    <w:uiPriority w:val="9"/>
    <w:semiHidden/>
    <w:rsid w:val="00E7306B"/>
    <w:rPr>
      <w:i/>
      <w:iCs/>
      <w:spacing w:val="5"/>
      <w:lang w:val="en-GB"/>
    </w:rPr>
  </w:style>
  <w:style w:type="paragraph" w:styleId="Title">
    <w:name w:val="Title"/>
    <w:aliases w:val="Title Bold"/>
    <w:basedOn w:val="Normal"/>
    <w:next w:val="Normal"/>
    <w:link w:val="TitleChar"/>
    <w:qFormat/>
    <w:rsid w:val="00E7306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7306B"/>
    <w:rPr>
      <w:b/>
      <w:caps/>
      <w:spacing w:val="5"/>
      <w:u w:val="single"/>
      <w:lang w:val="en-GB"/>
    </w:rPr>
  </w:style>
  <w:style w:type="paragraph" w:styleId="Subtitle">
    <w:name w:val="Subtitle"/>
    <w:basedOn w:val="Normal"/>
    <w:next w:val="Normal"/>
    <w:link w:val="SubtitleChar"/>
    <w:qFormat/>
    <w:rsid w:val="00E7306B"/>
    <w:pPr>
      <w:spacing w:after="600"/>
    </w:pPr>
    <w:rPr>
      <w:i/>
      <w:iCs/>
      <w:spacing w:val="13"/>
      <w:sz w:val="24"/>
      <w:szCs w:val="24"/>
    </w:rPr>
  </w:style>
  <w:style w:type="character" w:customStyle="1" w:styleId="SubtitleChar">
    <w:name w:val="Subtitle Char"/>
    <w:link w:val="Subtitle"/>
    <w:rsid w:val="00E7306B"/>
    <w:rPr>
      <w:i/>
      <w:iCs/>
      <w:spacing w:val="13"/>
      <w:sz w:val="24"/>
      <w:szCs w:val="24"/>
      <w:lang w:val="en-GB"/>
    </w:rPr>
  </w:style>
  <w:style w:type="paragraph" w:customStyle="1" w:styleId="CoverPageTitle">
    <w:name w:val="Cover Page Title"/>
    <w:basedOn w:val="Normal"/>
    <w:link w:val="CoverPageTitleChar"/>
    <w:qFormat/>
    <w:rsid w:val="00E7306B"/>
    <w:pPr>
      <w:spacing w:line="360" w:lineRule="auto"/>
      <w:ind w:left="1701" w:right="1650"/>
      <w:jc w:val="center"/>
    </w:pPr>
    <w:rPr>
      <w:rFonts w:cs="Arial"/>
      <w:b/>
      <w:sz w:val="28"/>
      <w:szCs w:val="28"/>
    </w:rPr>
  </w:style>
  <w:style w:type="character" w:customStyle="1" w:styleId="CoverPageTitleChar">
    <w:name w:val="Cover Page Title Char"/>
    <w:link w:val="CoverPageTitle"/>
    <w:rsid w:val="00E7306B"/>
    <w:rPr>
      <w:rFonts w:cs="Arial"/>
      <w:b/>
      <w:sz w:val="28"/>
      <w:szCs w:val="28"/>
      <w:lang w:val="en-GB"/>
    </w:rPr>
  </w:style>
  <w:style w:type="paragraph" w:styleId="ListParagraph">
    <w:name w:val="List Paragraph"/>
    <w:basedOn w:val="Normal"/>
    <w:link w:val="ListParagraphChar"/>
    <w:uiPriority w:val="34"/>
    <w:rsid w:val="00E7306B"/>
    <w:pPr>
      <w:ind w:left="720"/>
      <w:contextualSpacing/>
    </w:pPr>
  </w:style>
  <w:style w:type="character" w:customStyle="1" w:styleId="ListParagraphChar">
    <w:name w:val="List Paragraph Char"/>
    <w:link w:val="ListParagraph"/>
    <w:uiPriority w:val="34"/>
    <w:rsid w:val="00E7306B"/>
    <w:rPr>
      <w:lang w:val="en-GB"/>
    </w:rPr>
  </w:style>
  <w:style w:type="table" w:styleId="TableGrid">
    <w:name w:val="Table Grid"/>
    <w:basedOn w:val="TableNormal"/>
    <w:uiPriority w:val="59"/>
    <w:rsid w:val="00E7306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30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06B"/>
    <w:rPr>
      <w:rFonts w:ascii="Tahoma" w:hAnsi="Tahoma" w:cs="Tahoma"/>
      <w:sz w:val="16"/>
      <w:szCs w:val="16"/>
      <w:lang w:val="en-GB"/>
    </w:rPr>
  </w:style>
  <w:style w:type="paragraph" w:customStyle="1" w:styleId="FigureTitle">
    <w:name w:val="Figure Title"/>
    <w:basedOn w:val="Normal"/>
    <w:link w:val="FigureTitleChar"/>
    <w:qFormat/>
    <w:rsid w:val="00E7306B"/>
    <w:pPr>
      <w:keepNext/>
      <w:keepLines/>
      <w:spacing w:before="240" w:after="80"/>
      <w:jc w:val="center"/>
    </w:pPr>
    <w:rPr>
      <w:b/>
      <w:caps/>
      <w:u w:val="single"/>
    </w:rPr>
  </w:style>
  <w:style w:type="paragraph" w:styleId="TOC1">
    <w:name w:val="toc 1"/>
    <w:basedOn w:val="Normal"/>
    <w:next w:val="Normal"/>
    <w:autoRedefine/>
    <w:uiPriority w:val="39"/>
    <w:unhideWhenUsed/>
    <w:rsid w:val="00E7306B"/>
    <w:pPr>
      <w:spacing w:after="100"/>
      <w:ind w:left="0"/>
    </w:pPr>
    <w:rPr>
      <w:caps/>
    </w:rPr>
  </w:style>
  <w:style w:type="paragraph" w:styleId="TOC2">
    <w:name w:val="toc 2"/>
    <w:basedOn w:val="Normal"/>
    <w:next w:val="Normal"/>
    <w:autoRedefine/>
    <w:uiPriority w:val="39"/>
    <w:unhideWhenUsed/>
    <w:rsid w:val="00E7306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7306B"/>
    <w:pPr>
      <w:spacing w:after="100"/>
      <w:ind w:left="0"/>
    </w:pPr>
  </w:style>
  <w:style w:type="paragraph" w:styleId="TOC4">
    <w:name w:val="toc 4"/>
    <w:basedOn w:val="Normal"/>
    <w:next w:val="Normal"/>
    <w:autoRedefine/>
    <w:uiPriority w:val="39"/>
    <w:unhideWhenUsed/>
    <w:rsid w:val="00E7306B"/>
    <w:pPr>
      <w:spacing w:after="100"/>
      <w:ind w:left="0"/>
    </w:pPr>
  </w:style>
  <w:style w:type="paragraph" w:styleId="TOC5">
    <w:name w:val="toc 5"/>
    <w:basedOn w:val="Normal"/>
    <w:next w:val="Normal"/>
    <w:autoRedefine/>
    <w:uiPriority w:val="39"/>
    <w:unhideWhenUsed/>
    <w:rsid w:val="00E7306B"/>
    <w:pPr>
      <w:spacing w:after="100"/>
      <w:ind w:left="0"/>
    </w:pPr>
  </w:style>
  <w:style w:type="paragraph" w:customStyle="1" w:styleId="Dashlist">
    <w:name w:val="Dash list"/>
    <w:basedOn w:val="Normal"/>
    <w:link w:val="DashlistChar"/>
    <w:qFormat/>
    <w:rsid w:val="00E7306B"/>
    <w:pPr>
      <w:numPr>
        <w:numId w:val="12"/>
      </w:numPr>
      <w:spacing w:after="0" w:line="240" w:lineRule="auto"/>
      <w:ind w:left="1872" w:right="0" w:hanging="454"/>
    </w:pPr>
  </w:style>
  <w:style w:type="character" w:customStyle="1" w:styleId="DashlistChar">
    <w:name w:val="Dash list Char"/>
    <w:link w:val="Dashlist"/>
    <w:rsid w:val="00E7306B"/>
    <w:rPr>
      <w:lang w:val="en-GB"/>
    </w:rPr>
  </w:style>
  <w:style w:type="paragraph" w:customStyle="1" w:styleId="Bodyjustified">
    <w:name w:val="Body justified"/>
    <w:link w:val="BodyjustifiedChar"/>
    <w:uiPriority w:val="99"/>
    <w:rsid w:val="00E7306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7306B"/>
    <w:rPr>
      <w:rFonts w:eastAsia="Arial" w:cs="Helvetica"/>
      <w:color w:val="000000"/>
      <w:w w:val="0"/>
      <w:lang w:val="en-GB"/>
    </w:rPr>
  </w:style>
  <w:style w:type="paragraph" w:customStyle="1" w:styleId="BulletList">
    <w:name w:val="Bullet List"/>
    <w:basedOn w:val="ListParagraph"/>
    <w:link w:val="BulletListChar"/>
    <w:qFormat/>
    <w:rsid w:val="00E7306B"/>
    <w:pPr>
      <w:numPr>
        <w:numId w:val="13"/>
      </w:numPr>
      <w:ind w:left="1872" w:right="0" w:hanging="454"/>
    </w:pPr>
  </w:style>
  <w:style w:type="character" w:customStyle="1" w:styleId="BulletListChar">
    <w:name w:val="Bullet List Char"/>
    <w:link w:val="BulletList"/>
    <w:rsid w:val="00E7306B"/>
    <w:rPr>
      <w:lang w:val="en-GB"/>
    </w:rPr>
  </w:style>
  <w:style w:type="paragraph" w:customStyle="1" w:styleId="numericallist">
    <w:name w:val="numerical list"/>
    <w:basedOn w:val="Normal"/>
    <w:link w:val="numericallistChar"/>
    <w:qFormat/>
    <w:rsid w:val="00E7306B"/>
    <w:pPr>
      <w:numPr>
        <w:ilvl w:val="6"/>
        <w:numId w:val="14"/>
      </w:numPr>
      <w:spacing w:after="0" w:line="240" w:lineRule="auto"/>
      <w:ind w:left="1872" w:hanging="454"/>
    </w:pPr>
  </w:style>
  <w:style w:type="character" w:customStyle="1" w:styleId="numericallistChar">
    <w:name w:val="numerical list Char"/>
    <w:link w:val="numericallist"/>
    <w:rsid w:val="00E7306B"/>
    <w:rPr>
      <w:lang w:val="en-GB"/>
    </w:rPr>
  </w:style>
  <w:style w:type="character" w:styleId="PlaceholderText">
    <w:name w:val="Placeholder Text"/>
    <w:basedOn w:val="DefaultParagraphFont"/>
    <w:uiPriority w:val="99"/>
    <w:semiHidden/>
    <w:rsid w:val="00E7306B"/>
    <w:rPr>
      <w:color w:val="808080"/>
    </w:rPr>
  </w:style>
  <w:style w:type="paragraph" w:customStyle="1" w:styleId="Leftalign">
    <w:name w:val="Left align"/>
    <w:basedOn w:val="Normal"/>
    <w:link w:val="LeftalignChar"/>
    <w:qFormat/>
    <w:rsid w:val="00E7306B"/>
    <w:pPr>
      <w:spacing w:after="0" w:line="240" w:lineRule="auto"/>
      <w:ind w:left="0" w:right="0"/>
    </w:pPr>
    <w:rPr>
      <w:rFonts w:eastAsia="Arial" w:cs="Arial"/>
    </w:rPr>
  </w:style>
  <w:style w:type="character" w:customStyle="1" w:styleId="LeftalignChar">
    <w:name w:val="Left align Char"/>
    <w:link w:val="Leftalign"/>
    <w:rsid w:val="00E7306B"/>
    <w:rPr>
      <w:rFonts w:eastAsia="Arial" w:cs="Arial"/>
      <w:lang w:val="en-GB"/>
    </w:rPr>
  </w:style>
  <w:style w:type="character" w:styleId="Hyperlink">
    <w:name w:val="Hyperlink"/>
    <w:basedOn w:val="DefaultParagraphFont"/>
    <w:uiPriority w:val="99"/>
    <w:unhideWhenUsed/>
    <w:rsid w:val="00E7306B"/>
    <w:rPr>
      <w:color w:val="0000FF" w:themeColor="hyperlink"/>
      <w:u w:val="single"/>
    </w:rPr>
  </w:style>
  <w:style w:type="character" w:customStyle="1" w:styleId="FigureTitleChar">
    <w:name w:val="Figure Title Char"/>
    <w:basedOn w:val="DefaultParagraphFont"/>
    <w:link w:val="FigureTitle"/>
    <w:rsid w:val="00E7306B"/>
    <w:rPr>
      <w:b/>
      <w:caps/>
      <w:u w:val="single"/>
      <w:lang w:val="en-GB"/>
    </w:rPr>
  </w:style>
  <w:style w:type="paragraph" w:customStyle="1" w:styleId="BASEDON">
    <w:name w:val="BASED ON"/>
    <w:basedOn w:val="CoverPageTitle"/>
    <w:link w:val="BASEDONChar"/>
    <w:qFormat/>
    <w:rsid w:val="00E7306B"/>
    <w:pPr>
      <w:spacing w:before="360" w:after="480"/>
    </w:pPr>
    <w:rPr>
      <w:caps/>
    </w:rPr>
  </w:style>
  <w:style w:type="character" w:customStyle="1" w:styleId="BASEDONChar">
    <w:name w:val="BASED ON Char"/>
    <w:link w:val="BASEDON"/>
    <w:rsid w:val="00E7306B"/>
    <w:rPr>
      <w:rFonts w:cs="Arial"/>
      <w:b/>
      <w:caps/>
      <w:sz w:val="28"/>
      <w:szCs w:val="28"/>
      <w:lang w:val="en-GB"/>
    </w:rPr>
  </w:style>
  <w:style w:type="paragraph" w:customStyle="1" w:styleId="NOTES">
    <w:name w:val="NOTES"/>
    <w:link w:val="NOTESChar"/>
    <w:qFormat/>
    <w:rsid w:val="00E7306B"/>
    <w:pPr>
      <w:keepNext/>
      <w:spacing w:before="240"/>
      <w:ind w:firstLine="1440"/>
    </w:pPr>
    <w:rPr>
      <w:rFonts w:eastAsia="Arial" w:cs="Helvetica"/>
      <w:b/>
      <w:caps/>
      <w:color w:val="000000"/>
      <w:u w:val="single"/>
      <w:lang w:val="en-GB"/>
    </w:rPr>
  </w:style>
  <w:style w:type="character" w:customStyle="1" w:styleId="NOTESChar">
    <w:name w:val="NOTES Char"/>
    <w:link w:val="NOTES"/>
    <w:rsid w:val="00E7306B"/>
    <w:rPr>
      <w:rFonts w:eastAsia="Arial" w:cs="Helvetica"/>
      <w:b/>
      <w:caps/>
      <w:color w:val="000000"/>
      <w:u w:val="single"/>
      <w:lang w:val="en-GB"/>
    </w:rPr>
  </w:style>
  <w:style w:type="paragraph" w:customStyle="1" w:styleId="TableTitle">
    <w:name w:val="Table Title"/>
    <w:basedOn w:val="BodyText"/>
    <w:link w:val="TableTitleChar"/>
    <w:qFormat/>
    <w:rsid w:val="00E7306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7306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7306B"/>
    <w:rPr>
      <w:lang w:val="fr-FR" w:eastAsia="fr-FR"/>
    </w:rPr>
  </w:style>
  <w:style w:type="character" w:customStyle="1" w:styleId="TableTitleChar">
    <w:name w:val="Table Title Char"/>
    <w:link w:val="TableTitle"/>
    <w:rsid w:val="00E7306B"/>
    <w:rPr>
      <w:b/>
      <w:caps/>
      <w:u w:val="single"/>
      <w:lang w:eastAsia="fr-FR"/>
    </w:rPr>
  </w:style>
  <w:style w:type="paragraph" w:customStyle="1" w:styleId="Bullet2">
    <w:name w:val="Bullet 2"/>
    <w:qFormat/>
    <w:rsid w:val="00E7306B"/>
    <w:pPr>
      <w:numPr>
        <w:numId w:val="15"/>
      </w:numPr>
      <w:ind w:left="2325" w:hanging="454"/>
    </w:pPr>
    <w:rPr>
      <w:lang w:val="en-GB"/>
    </w:rPr>
  </w:style>
  <w:style w:type="paragraph" w:customStyle="1" w:styleId="Aligncenter">
    <w:name w:val="Align center"/>
    <w:basedOn w:val="Bodyjustified"/>
    <w:link w:val="AligncenterChar"/>
    <w:qFormat/>
    <w:rsid w:val="00E7306B"/>
    <w:pPr>
      <w:keepNext/>
    </w:pPr>
  </w:style>
  <w:style w:type="character" w:customStyle="1" w:styleId="AligncenterChar">
    <w:name w:val="Align center Char"/>
    <w:link w:val="Aligncenter"/>
    <w:rsid w:val="00E7306B"/>
    <w:rPr>
      <w:rFonts w:eastAsia="Arial" w:cs="Helvetica"/>
      <w:color w:val="000000"/>
      <w:w w:val="0"/>
      <w:lang w:val="en-GB"/>
    </w:rPr>
  </w:style>
  <w:style w:type="paragraph" w:customStyle="1" w:styleId="alphabeticallist">
    <w:name w:val="alphabetical list"/>
    <w:basedOn w:val="BodyText"/>
    <w:link w:val="alphabeticallistChar"/>
    <w:qFormat/>
    <w:rsid w:val="00E7306B"/>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7306B"/>
    <w:rPr>
      <w:lang w:val="en-GB" w:eastAsia="fr-FR"/>
    </w:rPr>
  </w:style>
  <w:style w:type="paragraph" w:styleId="ListNumber">
    <w:name w:val="List Number"/>
    <w:basedOn w:val="Normal"/>
    <w:uiPriority w:val="99"/>
    <w:semiHidden/>
    <w:unhideWhenUsed/>
    <w:rsid w:val="00E7306B"/>
    <w:pPr>
      <w:numPr>
        <w:numId w:val="10"/>
      </w:numPr>
      <w:contextualSpacing/>
    </w:pPr>
  </w:style>
  <w:style w:type="paragraph" w:styleId="ListNumber2">
    <w:name w:val="List Number 2"/>
    <w:basedOn w:val="Normal"/>
    <w:uiPriority w:val="99"/>
    <w:semiHidden/>
    <w:unhideWhenUsed/>
    <w:rsid w:val="00E7306B"/>
    <w:pPr>
      <w:numPr>
        <w:numId w:val="11"/>
      </w:numPr>
      <w:contextualSpacing/>
    </w:pPr>
  </w:style>
  <w:style w:type="paragraph" w:customStyle="1" w:styleId="Title2">
    <w:name w:val="Title 2"/>
    <w:basedOn w:val="Normal"/>
    <w:link w:val="Title2Char"/>
    <w:qFormat/>
    <w:rsid w:val="00E7306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7306B"/>
    <w:rPr>
      <w:caps/>
      <w:u w:val="single"/>
      <w:lang w:val="en-GB"/>
    </w:rPr>
  </w:style>
  <w:style w:type="paragraph" w:customStyle="1" w:styleId="NB">
    <w:name w:val="N.B."/>
    <w:link w:val="NBChar"/>
    <w:qFormat/>
    <w:rsid w:val="00E7306B"/>
    <w:pPr>
      <w:keepNext/>
      <w:spacing w:before="240"/>
      <w:ind w:left="1418"/>
    </w:pPr>
    <w:rPr>
      <w:b/>
      <w:caps/>
      <w:u w:val="single"/>
      <w:lang w:val="en-GB"/>
    </w:rPr>
  </w:style>
  <w:style w:type="character" w:customStyle="1" w:styleId="NBChar">
    <w:name w:val="N.B. Char"/>
    <w:basedOn w:val="DefaultParagraphFont"/>
    <w:link w:val="NB"/>
    <w:rsid w:val="00E7306B"/>
    <w:rPr>
      <w:b/>
      <w:caps/>
      <w:u w:val="single"/>
      <w:lang w:val="en-GB"/>
    </w:rPr>
  </w:style>
  <w:style w:type="paragraph" w:customStyle="1" w:styleId="AppendixTitle">
    <w:name w:val="Appendix Title"/>
    <w:basedOn w:val="Normal"/>
    <w:qFormat/>
    <w:rsid w:val="00E7306B"/>
    <w:pPr>
      <w:keepNext/>
      <w:keepLines/>
      <w:spacing w:after="0"/>
      <w:jc w:val="center"/>
    </w:pPr>
    <w:rPr>
      <w:b/>
      <w:caps/>
      <w:spacing w:val="5"/>
      <w:u w:val="single"/>
    </w:rPr>
  </w:style>
  <w:style w:type="paragraph" w:styleId="Header">
    <w:name w:val="header"/>
    <w:basedOn w:val="Normal"/>
    <w:link w:val="HeaderChar"/>
    <w:uiPriority w:val="99"/>
    <w:unhideWhenUsed/>
    <w:rsid w:val="00E7306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7306B"/>
    <w:rPr>
      <w:lang w:val="en-GB"/>
    </w:rPr>
  </w:style>
  <w:style w:type="paragraph" w:styleId="Footer">
    <w:name w:val="footer"/>
    <w:basedOn w:val="Normal"/>
    <w:link w:val="FooterChar"/>
    <w:uiPriority w:val="99"/>
    <w:unhideWhenUsed/>
    <w:rsid w:val="00E730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06B"/>
    <w:rPr>
      <w:lang w:val="en-GB"/>
    </w:rPr>
  </w:style>
  <w:style w:type="paragraph" w:customStyle="1" w:styleId="Rightalign">
    <w:name w:val="Right align"/>
    <w:basedOn w:val="Normal"/>
    <w:link w:val="RightalignChar"/>
    <w:qFormat/>
    <w:rsid w:val="00E7306B"/>
    <w:pPr>
      <w:spacing w:after="0" w:line="240" w:lineRule="auto"/>
      <w:ind w:left="0" w:right="0"/>
    </w:pPr>
    <w:rPr>
      <w:rFonts w:eastAsia="Arial" w:cs="Arial"/>
    </w:rPr>
  </w:style>
  <w:style w:type="character" w:customStyle="1" w:styleId="RightalignChar">
    <w:name w:val="Right align Char"/>
    <w:link w:val="Rightalign"/>
    <w:rsid w:val="00E7306B"/>
    <w:rPr>
      <w:rFonts w:eastAsia="Arial" w:cs="Arial"/>
      <w:lang w:val="en-GB"/>
    </w:rPr>
  </w:style>
  <w:style w:type="numbering" w:customStyle="1" w:styleId="NoList1">
    <w:name w:val="No List1"/>
    <w:next w:val="NoList"/>
    <w:uiPriority w:val="99"/>
    <w:semiHidden/>
    <w:unhideWhenUsed/>
    <w:rsid w:val="00E7306B"/>
  </w:style>
  <w:style w:type="paragraph" w:customStyle="1" w:styleId="Tableofcontents">
    <w:name w:val="Table of contents"/>
    <w:basedOn w:val="Normal"/>
    <w:link w:val="TableofcontentsChar"/>
    <w:qFormat/>
    <w:rsid w:val="00E7306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7306B"/>
    <w:rPr>
      <w:b/>
      <w:bCs/>
      <w:caps/>
      <w:u w:val="single"/>
      <w:lang w:val="en-GB" w:bidi="en-US"/>
    </w:rPr>
  </w:style>
  <w:style w:type="paragraph" w:customStyle="1" w:styleId="superscript">
    <w:name w:val="superscript"/>
    <w:basedOn w:val="Normal"/>
    <w:link w:val="superscriptChar"/>
    <w:qFormat/>
    <w:rsid w:val="00E7306B"/>
    <w:pPr>
      <w:spacing w:after="0" w:line="240" w:lineRule="auto"/>
      <w:ind w:left="0" w:right="0"/>
    </w:pPr>
    <w:rPr>
      <w:vertAlign w:val="superscript"/>
    </w:rPr>
  </w:style>
  <w:style w:type="character" w:customStyle="1" w:styleId="superscriptChar">
    <w:name w:val="superscript Char"/>
    <w:link w:val="superscript"/>
    <w:rsid w:val="00E7306B"/>
    <w:rPr>
      <w:vertAlign w:val="superscript"/>
      <w:lang w:val="en-GB"/>
    </w:rPr>
  </w:style>
  <w:style w:type="paragraph" w:customStyle="1" w:styleId="subscript">
    <w:name w:val="subscript"/>
    <w:basedOn w:val="Normal"/>
    <w:link w:val="subscriptChar"/>
    <w:qFormat/>
    <w:rsid w:val="00E7306B"/>
    <w:pPr>
      <w:spacing w:after="0" w:line="240" w:lineRule="auto"/>
      <w:ind w:left="0" w:right="0"/>
    </w:pPr>
    <w:rPr>
      <w:vertAlign w:val="subscript"/>
    </w:rPr>
  </w:style>
  <w:style w:type="character" w:customStyle="1" w:styleId="subscriptChar">
    <w:name w:val="subscript Char"/>
    <w:link w:val="subscript"/>
    <w:rsid w:val="00E7306B"/>
    <w:rPr>
      <w:vertAlign w:val="subscript"/>
      <w:lang w:val="en-GB"/>
    </w:rPr>
  </w:style>
  <w:style w:type="numbering" w:customStyle="1" w:styleId="NoList2">
    <w:name w:val="No List2"/>
    <w:next w:val="NoList"/>
    <w:uiPriority w:val="99"/>
    <w:semiHidden/>
    <w:unhideWhenUsed/>
    <w:rsid w:val="00E7306B"/>
  </w:style>
  <w:style w:type="numbering" w:customStyle="1" w:styleId="NoList11">
    <w:name w:val="No List11"/>
    <w:next w:val="NoList"/>
    <w:uiPriority w:val="99"/>
    <w:semiHidden/>
    <w:unhideWhenUsed/>
    <w:rsid w:val="00E7306B"/>
  </w:style>
  <w:style w:type="paragraph" w:customStyle="1" w:styleId="rightindent">
    <w:name w:val="right indent"/>
    <w:basedOn w:val="Rightalign"/>
    <w:link w:val="rightindentChar"/>
    <w:qFormat/>
    <w:rsid w:val="00E7306B"/>
    <w:pPr>
      <w:tabs>
        <w:tab w:val="left" w:pos="7920"/>
      </w:tabs>
    </w:pPr>
  </w:style>
  <w:style w:type="character" w:customStyle="1" w:styleId="rightindentChar">
    <w:name w:val="right indent Char"/>
    <w:link w:val="rightindent"/>
    <w:rsid w:val="00E7306B"/>
    <w:rPr>
      <w:rFonts w:eastAsia="Arial" w:cs="Arial"/>
      <w:lang w:val="en-GB"/>
    </w:rPr>
  </w:style>
  <w:style w:type="paragraph" w:styleId="TOCHeading">
    <w:name w:val="TOC Heading"/>
    <w:basedOn w:val="Heading1"/>
    <w:next w:val="Normal"/>
    <w:link w:val="TOCHeadingChar"/>
    <w:uiPriority w:val="39"/>
    <w:semiHidden/>
    <w:unhideWhenUsed/>
    <w:qFormat/>
    <w:rsid w:val="00E7306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7306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7306B"/>
    <w:pPr>
      <w:numPr>
        <w:numId w:val="20"/>
      </w:numPr>
      <w:ind w:left="2325" w:hanging="454"/>
    </w:pPr>
    <w:rPr>
      <w:lang w:val="en-GB"/>
    </w:rPr>
  </w:style>
  <w:style w:type="paragraph" w:customStyle="1" w:styleId="numericalroman">
    <w:name w:val="numerical roman"/>
    <w:basedOn w:val="ListParagraph"/>
    <w:qFormat/>
    <w:rsid w:val="00E7306B"/>
    <w:pPr>
      <w:numPr>
        <w:numId w:val="21"/>
      </w:numPr>
      <w:ind w:left="2325" w:right="0" w:hanging="454"/>
    </w:pPr>
  </w:style>
  <w:style w:type="paragraph" w:styleId="TOC6">
    <w:name w:val="toc 6"/>
    <w:basedOn w:val="Normal"/>
    <w:next w:val="Normal"/>
    <w:autoRedefine/>
    <w:uiPriority w:val="39"/>
    <w:unhideWhenUsed/>
    <w:rsid w:val="00DA3C13"/>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A3C13"/>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A3C13"/>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A3C13"/>
    <w:pPr>
      <w:spacing w:after="100"/>
      <w:ind w:left="1760" w:right="0"/>
      <w:jc w:val="left"/>
    </w:pPr>
    <w:rPr>
      <w:rFonts w:asciiTheme="minorHAnsi" w:eastAsiaTheme="minorEastAsia" w:hAnsiTheme="minorHAnsi" w:cstheme="minorBidi"/>
      <w:sz w:val="22"/>
      <w:szCs w:val="22"/>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E7306B"/>
    <w:pPr>
      <w:spacing w:after="240" w:line="276" w:lineRule="auto"/>
      <w:ind w:left="1418" w:right="-57"/>
      <w:jc w:val="both"/>
    </w:pPr>
    <w:rPr>
      <w:lang w:val="en-GB"/>
    </w:rPr>
  </w:style>
  <w:style w:type="paragraph" w:styleId="Heading1">
    <w:name w:val="heading 1"/>
    <w:basedOn w:val="Normal"/>
    <w:next w:val="Normal"/>
    <w:link w:val="Heading1Char"/>
    <w:autoRedefine/>
    <w:qFormat/>
    <w:rsid w:val="00E7306B"/>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7306B"/>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E7306B"/>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E7306B"/>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E7306B"/>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E7306B"/>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7306B"/>
    <w:pPr>
      <w:spacing w:after="0"/>
      <w:ind w:left="0"/>
      <w:outlineLvl w:val="6"/>
    </w:pPr>
    <w:rPr>
      <w:i/>
      <w:iCs/>
    </w:rPr>
  </w:style>
  <w:style w:type="paragraph" w:styleId="Heading8">
    <w:name w:val="heading 8"/>
    <w:basedOn w:val="Normal"/>
    <w:next w:val="Normal"/>
    <w:link w:val="Heading8Char"/>
    <w:uiPriority w:val="9"/>
    <w:semiHidden/>
    <w:qFormat/>
    <w:rsid w:val="00E7306B"/>
    <w:pPr>
      <w:numPr>
        <w:ilvl w:val="7"/>
        <w:numId w:val="14"/>
      </w:numPr>
      <w:spacing w:after="0"/>
      <w:outlineLvl w:val="7"/>
    </w:pPr>
  </w:style>
  <w:style w:type="paragraph" w:styleId="Heading9">
    <w:name w:val="heading 9"/>
    <w:basedOn w:val="Normal"/>
    <w:next w:val="Normal"/>
    <w:link w:val="Heading9Char"/>
    <w:uiPriority w:val="9"/>
    <w:semiHidden/>
    <w:qFormat/>
    <w:rsid w:val="00E7306B"/>
    <w:pPr>
      <w:spacing w:after="0"/>
      <w:ind w:left="1584" w:hanging="1584"/>
      <w:outlineLvl w:val="8"/>
    </w:pPr>
    <w:rPr>
      <w:i/>
      <w:iCs/>
      <w:spacing w:val="5"/>
    </w:rPr>
  </w:style>
  <w:style w:type="character" w:default="1" w:styleId="DefaultParagraphFont">
    <w:name w:val="Default Paragraph Font"/>
    <w:uiPriority w:val="1"/>
    <w:semiHidden/>
    <w:unhideWhenUsed/>
    <w:rsid w:val="00E7306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7306B"/>
  </w:style>
  <w:style w:type="character" w:customStyle="1" w:styleId="Heading1Char">
    <w:name w:val="Heading 1 Char"/>
    <w:link w:val="Heading1"/>
    <w:rsid w:val="00E7306B"/>
    <w:rPr>
      <w:b/>
      <w:bCs/>
      <w:caps/>
      <w:u w:val="single"/>
      <w:lang w:val="en-GB"/>
    </w:rPr>
  </w:style>
  <w:style w:type="character" w:customStyle="1" w:styleId="Heading2Char">
    <w:name w:val="Heading 2 Char"/>
    <w:link w:val="Heading2"/>
    <w:rsid w:val="00E7306B"/>
    <w:rPr>
      <w:bCs/>
      <w:caps/>
      <w:u w:val="single"/>
      <w:lang w:val="en-GB"/>
    </w:rPr>
  </w:style>
  <w:style w:type="character" w:customStyle="1" w:styleId="Heading3Char">
    <w:name w:val="Heading 3 Char"/>
    <w:link w:val="Heading3"/>
    <w:rsid w:val="00E7306B"/>
    <w:rPr>
      <w:bCs/>
      <w:u w:val="single"/>
      <w:lang w:val="en-GB"/>
    </w:rPr>
  </w:style>
  <w:style w:type="character" w:customStyle="1" w:styleId="Heading4Char">
    <w:name w:val="Heading 4 Char"/>
    <w:link w:val="Heading4"/>
    <w:rsid w:val="00E7306B"/>
    <w:rPr>
      <w:bCs/>
      <w:i/>
      <w:iCs/>
      <w:lang w:val="en-GB"/>
    </w:rPr>
  </w:style>
  <w:style w:type="character" w:customStyle="1" w:styleId="Heading5Char">
    <w:name w:val="Heading 5 Char"/>
    <w:link w:val="Heading5"/>
    <w:rsid w:val="00E7306B"/>
    <w:rPr>
      <w:bCs/>
      <w:color w:val="000000"/>
      <w:lang w:val="en-GB"/>
    </w:rPr>
  </w:style>
  <w:style w:type="character" w:customStyle="1" w:styleId="Heading6Char">
    <w:name w:val="Heading 6 Char"/>
    <w:link w:val="Heading6"/>
    <w:uiPriority w:val="59"/>
    <w:semiHidden/>
    <w:rsid w:val="00E7306B"/>
    <w:rPr>
      <w:b/>
      <w:bCs/>
      <w:i/>
      <w:iCs/>
      <w:color w:val="7F7F7F"/>
      <w:lang w:val="en-GB"/>
    </w:rPr>
  </w:style>
  <w:style w:type="character" w:customStyle="1" w:styleId="Heading7Char">
    <w:name w:val="Heading 7 Char"/>
    <w:link w:val="Heading7"/>
    <w:uiPriority w:val="9"/>
    <w:semiHidden/>
    <w:rsid w:val="00E7306B"/>
    <w:rPr>
      <w:i/>
      <w:iCs/>
      <w:lang w:val="en-GB"/>
    </w:rPr>
  </w:style>
  <w:style w:type="character" w:customStyle="1" w:styleId="Heading8Char">
    <w:name w:val="Heading 8 Char"/>
    <w:link w:val="Heading8"/>
    <w:uiPriority w:val="9"/>
    <w:semiHidden/>
    <w:rsid w:val="00E7306B"/>
    <w:rPr>
      <w:lang w:val="en-GB"/>
    </w:rPr>
  </w:style>
  <w:style w:type="character" w:customStyle="1" w:styleId="Heading9Char">
    <w:name w:val="Heading 9 Char"/>
    <w:link w:val="Heading9"/>
    <w:uiPriority w:val="9"/>
    <w:semiHidden/>
    <w:rsid w:val="00E7306B"/>
    <w:rPr>
      <w:i/>
      <w:iCs/>
      <w:spacing w:val="5"/>
      <w:lang w:val="en-GB"/>
    </w:rPr>
  </w:style>
  <w:style w:type="paragraph" w:styleId="Title">
    <w:name w:val="Title"/>
    <w:aliases w:val="Title Bold"/>
    <w:basedOn w:val="Normal"/>
    <w:next w:val="Normal"/>
    <w:link w:val="TitleChar"/>
    <w:qFormat/>
    <w:rsid w:val="00E7306B"/>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7306B"/>
    <w:rPr>
      <w:b/>
      <w:caps/>
      <w:spacing w:val="5"/>
      <w:u w:val="single"/>
      <w:lang w:val="en-GB"/>
    </w:rPr>
  </w:style>
  <w:style w:type="paragraph" w:styleId="Subtitle">
    <w:name w:val="Subtitle"/>
    <w:basedOn w:val="Normal"/>
    <w:next w:val="Normal"/>
    <w:link w:val="SubtitleChar"/>
    <w:qFormat/>
    <w:rsid w:val="00E7306B"/>
    <w:pPr>
      <w:spacing w:after="600"/>
    </w:pPr>
    <w:rPr>
      <w:i/>
      <w:iCs/>
      <w:spacing w:val="13"/>
      <w:sz w:val="24"/>
      <w:szCs w:val="24"/>
    </w:rPr>
  </w:style>
  <w:style w:type="character" w:customStyle="1" w:styleId="SubtitleChar">
    <w:name w:val="Subtitle Char"/>
    <w:link w:val="Subtitle"/>
    <w:rsid w:val="00E7306B"/>
    <w:rPr>
      <w:i/>
      <w:iCs/>
      <w:spacing w:val="13"/>
      <w:sz w:val="24"/>
      <w:szCs w:val="24"/>
      <w:lang w:val="en-GB"/>
    </w:rPr>
  </w:style>
  <w:style w:type="paragraph" w:customStyle="1" w:styleId="CoverPageTitle">
    <w:name w:val="Cover Page Title"/>
    <w:basedOn w:val="Normal"/>
    <w:link w:val="CoverPageTitleChar"/>
    <w:qFormat/>
    <w:rsid w:val="00E7306B"/>
    <w:pPr>
      <w:spacing w:line="360" w:lineRule="auto"/>
      <w:ind w:left="1701" w:right="1650"/>
      <w:jc w:val="center"/>
    </w:pPr>
    <w:rPr>
      <w:rFonts w:cs="Arial"/>
      <w:b/>
      <w:sz w:val="28"/>
      <w:szCs w:val="28"/>
    </w:rPr>
  </w:style>
  <w:style w:type="character" w:customStyle="1" w:styleId="CoverPageTitleChar">
    <w:name w:val="Cover Page Title Char"/>
    <w:link w:val="CoverPageTitle"/>
    <w:rsid w:val="00E7306B"/>
    <w:rPr>
      <w:rFonts w:cs="Arial"/>
      <w:b/>
      <w:sz w:val="28"/>
      <w:szCs w:val="28"/>
      <w:lang w:val="en-GB"/>
    </w:rPr>
  </w:style>
  <w:style w:type="paragraph" w:styleId="ListParagraph">
    <w:name w:val="List Paragraph"/>
    <w:basedOn w:val="Normal"/>
    <w:link w:val="ListParagraphChar"/>
    <w:uiPriority w:val="34"/>
    <w:rsid w:val="00E7306B"/>
    <w:pPr>
      <w:ind w:left="720"/>
      <w:contextualSpacing/>
    </w:pPr>
  </w:style>
  <w:style w:type="character" w:customStyle="1" w:styleId="ListParagraphChar">
    <w:name w:val="List Paragraph Char"/>
    <w:link w:val="ListParagraph"/>
    <w:uiPriority w:val="34"/>
    <w:rsid w:val="00E7306B"/>
    <w:rPr>
      <w:lang w:val="en-GB"/>
    </w:rPr>
  </w:style>
  <w:style w:type="table" w:styleId="TableGrid">
    <w:name w:val="Table Grid"/>
    <w:basedOn w:val="TableNormal"/>
    <w:uiPriority w:val="59"/>
    <w:rsid w:val="00E7306B"/>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30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06B"/>
    <w:rPr>
      <w:rFonts w:ascii="Tahoma" w:hAnsi="Tahoma" w:cs="Tahoma"/>
      <w:sz w:val="16"/>
      <w:szCs w:val="16"/>
      <w:lang w:val="en-GB"/>
    </w:rPr>
  </w:style>
  <w:style w:type="paragraph" w:customStyle="1" w:styleId="FigureTitle">
    <w:name w:val="Figure Title"/>
    <w:basedOn w:val="Normal"/>
    <w:link w:val="FigureTitleChar"/>
    <w:qFormat/>
    <w:rsid w:val="00E7306B"/>
    <w:pPr>
      <w:keepNext/>
      <w:keepLines/>
      <w:spacing w:before="240" w:after="80"/>
      <w:jc w:val="center"/>
    </w:pPr>
    <w:rPr>
      <w:b/>
      <w:caps/>
      <w:u w:val="single"/>
    </w:rPr>
  </w:style>
  <w:style w:type="paragraph" w:styleId="TOC1">
    <w:name w:val="toc 1"/>
    <w:basedOn w:val="Normal"/>
    <w:next w:val="Normal"/>
    <w:autoRedefine/>
    <w:uiPriority w:val="39"/>
    <w:unhideWhenUsed/>
    <w:rsid w:val="00E7306B"/>
    <w:pPr>
      <w:spacing w:after="100"/>
      <w:ind w:left="0"/>
    </w:pPr>
    <w:rPr>
      <w:caps/>
    </w:rPr>
  </w:style>
  <w:style w:type="paragraph" w:styleId="TOC2">
    <w:name w:val="toc 2"/>
    <w:basedOn w:val="Normal"/>
    <w:next w:val="Normal"/>
    <w:autoRedefine/>
    <w:uiPriority w:val="39"/>
    <w:unhideWhenUsed/>
    <w:rsid w:val="00E7306B"/>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E7306B"/>
    <w:pPr>
      <w:spacing w:after="100"/>
      <w:ind w:left="0"/>
    </w:pPr>
  </w:style>
  <w:style w:type="paragraph" w:styleId="TOC4">
    <w:name w:val="toc 4"/>
    <w:basedOn w:val="Normal"/>
    <w:next w:val="Normal"/>
    <w:autoRedefine/>
    <w:uiPriority w:val="39"/>
    <w:unhideWhenUsed/>
    <w:rsid w:val="00E7306B"/>
    <w:pPr>
      <w:spacing w:after="100"/>
      <w:ind w:left="0"/>
    </w:pPr>
  </w:style>
  <w:style w:type="paragraph" w:styleId="TOC5">
    <w:name w:val="toc 5"/>
    <w:basedOn w:val="Normal"/>
    <w:next w:val="Normal"/>
    <w:autoRedefine/>
    <w:uiPriority w:val="39"/>
    <w:unhideWhenUsed/>
    <w:rsid w:val="00E7306B"/>
    <w:pPr>
      <w:spacing w:after="100"/>
      <w:ind w:left="0"/>
    </w:pPr>
  </w:style>
  <w:style w:type="paragraph" w:customStyle="1" w:styleId="Dashlist">
    <w:name w:val="Dash list"/>
    <w:basedOn w:val="Normal"/>
    <w:link w:val="DashlistChar"/>
    <w:qFormat/>
    <w:rsid w:val="00E7306B"/>
    <w:pPr>
      <w:numPr>
        <w:numId w:val="12"/>
      </w:numPr>
      <w:spacing w:after="0" w:line="240" w:lineRule="auto"/>
      <w:ind w:left="1872" w:right="0" w:hanging="454"/>
    </w:pPr>
  </w:style>
  <w:style w:type="character" w:customStyle="1" w:styleId="DashlistChar">
    <w:name w:val="Dash list Char"/>
    <w:link w:val="Dashlist"/>
    <w:rsid w:val="00E7306B"/>
    <w:rPr>
      <w:lang w:val="en-GB"/>
    </w:rPr>
  </w:style>
  <w:style w:type="paragraph" w:customStyle="1" w:styleId="Bodyjustified">
    <w:name w:val="Body justified"/>
    <w:link w:val="BodyjustifiedChar"/>
    <w:uiPriority w:val="99"/>
    <w:rsid w:val="00E7306B"/>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7306B"/>
    <w:rPr>
      <w:rFonts w:eastAsia="Arial" w:cs="Helvetica"/>
      <w:color w:val="000000"/>
      <w:w w:val="0"/>
      <w:lang w:val="en-GB"/>
    </w:rPr>
  </w:style>
  <w:style w:type="paragraph" w:customStyle="1" w:styleId="BulletList">
    <w:name w:val="Bullet List"/>
    <w:basedOn w:val="ListParagraph"/>
    <w:link w:val="BulletListChar"/>
    <w:qFormat/>
    <w:rsid w:val="00E7306B"/>
    <w:pPr>
      <w:numPr>
        <w:numId w:val="13"/>
      </w:numPr>
      <w:ind w:left="1872" w:right="0" w:hanging="454"/>
    </w:pPr>
  </w:style>
  <w:style w:type="character" w:customStyle="1" w:styleId="BulletListChar">
    <w:name w:val="Bullet List Char"/>
    <w:link w:val="BulletList"/>
    <w:rsid w:val="00E7306B"/>
    <w:rPr>
      <w:lang w:val="en-GB"/>
    </w:rPr>
  </w:style>
  <w:style w:type="paragraph" w:customStyle="1" w:styleId="numericallist">
    <w:name w:val="numerical list"/>
    <w:basedOn w:val="Normal"/>
    <w:link w:val="numericallistChar"/>
    <w:qFormat/>
    <w:rsid w:val="00E7306B"/>
    <w:pPr>
      <w:numPr>
        <w:ilvl w:val="6"/>
        <w:numId w:val="14"/>
      </w:numPr>
      <w:spacing w:after="0" w:line="240" w:lineRule="auto"/>
      <w:ind w:left="1872" w:hanging="454"/>
    </w:pPr>
  </w:style>
  <w:style w:type="character" w:customStyle="1" w:styleId="numericallistChar">
    <w:name w:val="numerical list Char"/>
    <w:link w:val="numericallist"/>
    <w:rsid w:val="00E7306B"/>
    <w:rPr>
      <w:lang w:val="en-GB"/>
    </w:rPr>
  </w:style>
  <w:style w:type="character" w:styleId="PlaceholderText">
    <w:name w:val="Placeholder Text"/>
    <w:basedOn w:val="DefaultParagraphFont"/>
    <w:uiPriority w:val="99"/>
    <w:semiHidden/>
    <w:rsid w:val="00E7306B"/>
    <w:rPr>
      <w:color w:val="808080"/>
    </w:rPr>
  </w:style>
  <w:style w:type="paragraph" w:customStyle="1" w:styleId="Leftalign">
    <w:name w:val="Left align"/>
    <w:basedOn w:val="Normal"/>
    <w:link w:val="LeftalignChar"/>
    <w:qFormat/>
    <w:rsid w:val="00E7306B"/>
    <w:pPr>
      <w:spacing w:after="0" w:line="240" w:lineRule="auto"/>
      <w:ind w:left="0" w:right="0"/>
    </w:pPr>
    <w:rPr>
      <w:rFonts w:eastAsia="Arial" w:cs="Arial"/>
    </w:rPr>
  </w:style>
  <w:style w:type="character" w:customStyle="1" w:styleId="LeftalignChar">
    <w:name w:val="Left align Char"/>
    <w:link w:val="Leftalign"/>
    <w:rsid w:val="00E7306B"/>
    <w:rPr>
      <w:rFonts w:eastAsia="Arial" w:cs="Arial"/>
      <w:lang w:val="en-GB"/>
    </w:rPr>
  </w:style>
  <w:style w:type="character" w:styleId="Hyperlink">
    <w:name w:val="Hyperlink"/>
    <w:basedOn w:val="DefaultParagraphFont"/>
    <w:uiPriority w:val="99"/>
    <w:unhideWhenUsed/>
    <w:rsid w:val="00E7306B"/>
    <w:rPr>
      <w:color w:val="0000FF" w:themeColor="hyperlink"/>
      <w:u w:val="single"/>
    </w:rPr>
  </w:style>
  <w:style w:type="character" w:customStyle="1" w:styleId="FigureTitleChar">
    <w:name w:val="Figure Title Char"/>
    <w:basedOn w:val="DefaultParagraphFont"/>
    <w:link w:val="FigureTitle"/>
    <w:rsid w:val="00E7306B"/>
    <w:rPr>
      <w:b/>
      <w:caps/>
      <w:u w:val="single"/>
      <w:lang w:val="en-GB"/>
    </w:rPr>
  </w:style>
  <w:style w:type="paragraph" w:customStyle="1" w:styleId="BASEDON">
    <w:name w:val="BASED ON"/>
    <w:basedOn w:val="CoverPageTitle"/>
    <w:link w:val="BASEDONChar"/>
    <w:qFormat/>
    <w:rsid w:val="00E7306B"/>
    <w:pPr>
      <w:spacing w:before="360" w:after="480"/>
    </w:pPr>
    <w:rPr>
      <w:caps/>
    </w:rPr>
  </w:style>
  <w:style w:type="character" w:customStyle="1" w:styleId="BASEDONChar">
    <w:name w:val="BASED ON Char"/>
    <w:link w:val="BASEDON"/>
    <w:rsid w:val="00E7306B"/>
    <w:rPr>
      <w:rFonts w:cs="Arial"/>
      <w:b/>
      <w:caps/>
      <w:sz w:val="28"/>
      <w:szCs w:val="28"/>
      <w:lang w:val="en-GB"/>
    </w:rPr>
  </w:style>
  <w:style w:type="paragraph" w:customStyle="1" w:styleId="NOTES">
    <w:name w:val="NOTES"/>
    <w:link w:val="NOTESChar"/>
    <w:qFormat/>
    <w:rsid w:val="00E7306B"/>
    <w:pPr>
      <w:keepNext/>
      <w:spacing w:before="240"/>
      <w:ind w:firstLine="1440"/>
    </w:pPr>
    <w:rPr>
      <w:rFonts w:eastAsia="Arial" w:cs="Helvetica"/>
      <w:b/>
      <w:caps/>
      <w:color w:val="000000"/>
      <w:u w:val="single"/>
      <w:lang w:val="en-GB"/>
    </w:rPr>
  </w:style>
  <w:style w:type="character" w:customStyle="1" w:styleId="NOTESChar">
    <w:name w:val="NOTES Char"/>
    <w:link w:val="NOTES"/>
    <w:rsid w:val="00E7306B"/>
    <w:rPr>
      <w:rFonts w:eastAsia="Arial" w:cs="Helvetica"/>
      <w:b/>
      <w:caps/>
      <w:color w:val="000000"/>
      <w:u w:val="single"/>
      <w:lang w:val="en-GB"/>
    </w:rPr>
  </w:style>
  <w:style w:type="paragraph" w:customStyle="1" w:styleId="TableTitle">
    <w:name w:val="Table Title"/>
    <w:basedOn w:val="BodyText"/>
    <w:link w:val="TableTitleChar"/>
    <w:qFormat/>
    <w:rsid w:val="00E7306B"/>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7306B"/>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7306B"/>
    <w:rPr>
      <w:lang w:val="fr-FR" w:eastAsia="fr-FR"/>
    </w:rPr>
  </w:style>
  <w:style w:type="character" w:customStyle="1" w:styleId="TableTitleChar">
    <w:name w:val="Table Title Char"/>
    <w:link w:val="TableTitle"/>
    <w:rsid w:val="00E7306B"/>
    <w:rPr>
      <w:b/>
      <w:caps/>
      <w:u w:val="single"/>
      <w:lang w:eastAsia="fr-FR"/>
    </w:rPr>
  </w:style>
  <w:style w:type="paragraph" w:customStyle="1" w:styleId="Bullet2">
    <w:name w:val="Bullet 2"/>
    <w:qFormat/>
    <w:rsid w:val="00E7306B"/>
    <w:pPr>
      <w:numPr>
        <w:numId w:val="15"/>
      </w:numPr>
      <w:ind w:left="2325" w:hanging="454"/>
    </w:pPr>
    <w:rPr>
      <w:lang w:val="en-GB"/>
    </w:rPr>
  </w:style>
  <w:style w:type="paragraph" w:customStyle="1" w:styleId="Aligncenter">
    <w:name w:val="Align center"/>
    <w:basedOn w:val="Bodyjustified"/>
    <w:link w:val="AligncenterChar"/>
    <w:qFormat/>
    <w:rsid w:val="00E7306B"/>
    <w:pPr>
      <w:keepNext/>
    </w:pPr>
  </w:style>
  <w:style w:type="character" w:customStyle="1" w:styleId="AligncenterChar">
    <w:name w:val="Align center Char"/>
    <w:link w:val="Aligncenter"/>
    <w:rsid w:val="00E7306B"/>
    <w:rPr>
      <w:rFonts w:eastAsia="Arial" w:cs="Helvetica"/>
      <w:color w:val="000000"/>
      <w:w w:val="0"/>
      <w:lang w:val="en-GB"/>
    </w:rPr>
  </w:style>
  <w:style w:type="paragraph" w:customStyle="1" w:styleId="alphabeticallist">
    <w:name w:val="alphabetical list"/>
    <w:basedOn w:val="BodyText"/>
    <w:link w:val="alphabeticallistChar"/>
    <w:qFormat/>
    <w:rsid w:val="00E7306B"/>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E7306B"/>
    <w:rPr>
      <w:lang w:val="en-GB" w:eastAsia="fr-FR"/>
    </w:rPr>
  </w:style>
  <w:style w:type="paragraph" w:styleId="ListNumber">
    <w:name w:val="List Number"/>
    <w:basedOn w:val="Normal"/>
    <w:uiPriority w:val="99"/>
    <w:semiHidden/>
    <w:unhideWhenUsed/>
    <w:rsid w:val="00E7306B"/>
    <w:pPr>
      <w:numPr>
        <w:numId w:val="10"/>
      </w:numPr>
      <w:contextualSpacing/>
    </w:pPr>
  </w:style>
  <w:style w:type="paragraph" w:styleId="ListNumber2">
    <w:name w:val="List Number 2"/>
    <w:basedOn w:val="Normal"/>
    <w:uiPriority w:val="99"/>
    <w:semiHidden/>
    <w:unhideWhenUsed/>
    <w:rsid w:val="00E7306B"/>
    <w:pPr>
      <w:numPr>
        <w:numId w:val="11"/>
      </w:numPr>
      <w:contextualSpacing/>
    </w:pPr>
  </w:style>
  <w:style w:type="paragraph" w:customStyle="1" w:styleId="Title2">
    <w:name w:val="Title 2"/>
    <w:basedOn w:val="Normal"/>
    <w:link w:val="Title2Char"/>
    <w:qFormat/>
    <w:rsid w:val="00E7306B"/>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7306B"/>
    <w:rPr>
      <w:caps/>
      <w:u w:val="single"/>
      <w:lang w:val="en-GB"/>
    </w:rPr>
  </w:style>
  <w:style w:type="paragraph" w:customStyle="1" w:styleId="NB">
    <w:name w:val="N.B."/>
    <w:link w:val="NBChar"/>
    <w:qFormat/>
    <w:rsid w:val="00E7306B"/>
    <w:pPr>
      <w:keepNext/>
      <w:spacing w:before="240"/>
      <w:ind w:left="1418"/>
    </w:pPr>
    <w:rPr>
      <w:b/>
      <w:caps/>
      <w:u w:val="single"/>
      <w:lang w:val="en-GB"/>
    </w:rPr>
  </w:style>
  <w:style w:type="character" w:customStyle="1" w:styleId="NBChar">
    <w:name w:val="N.B. Char"/>
    <w:basedOn w:val="DefaultParagraphFont"/>
    <w:link w:val="NB"/>
    <w:rsid w:val="00E7306B"/>
    <w:rPr>
      <w:b/>
      <w:caps/>
      <w:u w:val="single"/>
      <w:lang w:val="en-GB"/>
    </w:rPr>
  </w:style>
  <w:style w:type="paragraph" w:customStyle="1" w:styleId="AppendixTitle">
    <w:name w:val="Appendix Title"/>
    <w:basedOn w:val="Normal"/>
    <w:qFormat/>
    <w:rsid w:val="00E7306B"/>
    <w:pPr>
      <w:keepNext/>
      <w:keepLines/>
      <w:spacing w:after="0"/>
      <w:jc w:val="center"/>
    </w:pPr>
    <w:rPr>
      <w:b/>
      <w:caps/>
      <w:spacing w:val="5"/>
      <w:u w:val="single"/>
    </w:rPr>
  </w:style>
  <w:style w:type="paragraph" w:styleId="Header">
    <w:name w:val="header"/>
    <w:basedOn w:val="Normal"/>
    <w:link w:val="HeaderChar"/>
    <w:uiPriority w:val="99"/>
    <w:unhideWhenUsed/>
    <w:rsid w:val="00E7306B"/>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7306B"/>
    <w:rPr>
      <w:lang w:val="en-GB"/>
    </w:rPr>
  </w:style>
  <w:style w:type="paragraph" w:styleId="Footer">
    <w:name w:val="footer"/>
    <w:basedOn w:val="Normal"/>
    <w:link w:val="FooterChar"/>
    <w:uiPriority w:val="99"/>
    <w:unhideWhenUsed/>
    <w:rsid w:val="00E730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306B"/>
    <w:rPr>
      <w:lang w:val="en-GB"/>
    </w:rPr>
  </w:style>
  <w:style w:type="paragraph" w:customStyle="1" w:styleId="Rightalign">
    <w:name w:val="Right align"/>
    <w:basedOn w:val="Normal"/>
    <w:link w:val="RightalignChar"/>
    <w:qFormat/>
    <w:rsid w:val="00E7306B"/>
    <w:pPr>
      <w:spacing w:after="0" w:line="240" w:lineRule="auto"/>
      <w:ind w:left="0" w:right="0"/>
    </w:pPr>
    <w:rPr>
      <w:rFonts w:eastAsia="Arial" w:cs="Arial"/>
    </w:rPr>
  </w:style>
  <w:style w:type="character" w:customStyle="1" w:styleId="RightalignChar">
    <w:name w:val="Right align Char"/>
    <w:link w:val="Rightalign"/>
    <w:rsid w:val="00E7306B"/>
    <w:rPr>
      <w:rFonts w:eastAsia="Arial" w:cs="Arial"/>
      <w:lang w:val="en-GB"/>
    </w:rPr>
  </w:style>
  <w:style w:type="numbering" w:customStyle="1" w:styleId="NoList1">
    <w:name w:val="No List1"/>
    <w:next w:val="NoList"/>
    <w:uiPriority w:val="99"/>
    <w:semiHidden/>
    <w:unhideWhenUsed/>
    <w:rsid w:val="00E7306B"/>
  </w:style>
  <w:style w:type="paragraph" w:customStyle="1" w:styleId="Tableofcontents">
    <w:name w:val="Table of contents"/>
    <w:basedOn w:val="Normal"/>
    <w:link w:val="TableofcontentsChar"/>
    <w:qFormat/>
    <w:rsid w:val="00E7306B"/>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7306B"/>
    <w:rPr>
      <w:b/>
      <w:bCs/>
      <w:caps/>
      <w:u w:val="single"/>
      <w:lang w:val="en-GB" w:bidi="en-US"/>
    </w:rPr>
  </w:style>
  <w:style w:type="paragraph" w:customStyle="1" w:styleId="superscript">
    <w:name w:val="superscript"/>
    <w:basedOn w:val="Normal"/>
    <w:link w:val="superscriptChar"/>
    <w:qFormat/>
    <w:rsid w:val="00E7306B"/>
    <w:pPr>
      <w:spacing w:after="0" w:line="240" w:lineRule="auto"/>
      <w:ind w:left="0" w:right="0"/>
    </w:pPr>
    <w:rPr>
      <w:vertAlign w:val="superscript"/>
    </w:rPr>
  </w:style>
  <w:style w:type="character" w:customStyle="1" w:styleId="superscriptChar">
    <w:name w:val="superscript Char"/>
    <w:link w:val="superscript"/>
    <w:rsid w:val="00E7306B"/>
    <w:rPr>
      <w:vertAlign w:val="superscript"/>
      <w:lang w:val="en-GB"/>
    </w:rPr>
  </w:style>
  <w:style w:type="paragraph" w:customStyle="1" w:styleId="subscript">
    <w:name w:val="subscript"/>
    <w:basedOn w:val="Normal"/>
    <w:link w:val="subscriptChar"/>
    <w:qFormat/>
    <w:rsid w:val="00E7306B"/>
    <w:pPr>
      <w:spacing w:after="0" w:line="240" w:lineRule="auto"/>
      <w:ind w:left="0" w:right="0"/>
    </w:pPr>
    <w:rPr>
      <w:vertAlign w:val="subscript"/>
    </w:rPr>
  </w:style>
  <w:style w:type="character" w:customStyle="1" w:styleId="subscriptChar">
    <w:name w:val="subscript Char"/>
    <w:link w:val="subscript"/>
    <w:rsid w:val="00E7306B"/>
    <w:rPr>
      <w:vertAlign w:val="subscript"/>
      <w:lang w:val="en-GB"/>
    </w:rPr>
  </w:style>
  <w:style w:type="numbering" w:customStyle="1" w:styleId="NoList2">
    <w:name w:val="No List2"/>
    <w:next w:val="NoList"/>
    <w:uiPriority w:val="99"/>
    <w:semiHidden/>
    <w:unhideWhenUsed/>
    <w:rsid w:val="00E7306B"/>
  </w:style>
  <w:style w:type="numbering" w:customStyle="1" w:styleId="NoList11">
    <w:name w:val="No List11"/>
    <w:next w:val="NoList"/>
    <w:uiPriority w:val="99"/>
    <w:semiHidden/>
    <w:unhideWhenUsed/>
    <w:rsid w:val="00E7306B"/>
  </w:style>
  <w:style w:type="paragraph" w:customStyle="1" w:styleId="rightindent">
    <w:name w:val="right indent"/>
    <w:basedOn w:val="Rightalign"/>
    <w:link w:val="rightindentChar"/>
    <w:qFormat/>
    <w:rsid w:val="00E7306B"/>
    <w:pPr>
      <w:tabs>
        <w:tab w:val="left" w:pos="7920"/>
      </w:tabs>
    </w:pPr>
  </w:style>
  <w:style w:type="character" w:customStyle="1" w:styleId="rightindentChar">
    <w:name w:val="right indent Char"/>
    <w:link w:val="rightindent"/>
    <w:rsid w:val="00E7306B"/>
    <w:rPr>
      <w:rFonts w:eastAsia="Arial" w:cs="Arial"/>
      <w:lang w:val="en-GB"/>
    </w:rPr>
  </w:style>
  <w:style w:type="paragraph" w:styleId="TOCHeading">
    <w:name w:val="TOC Heading"/>
    <w:basedOn w:val="Heading1"/>
    <w:next w:val="Normal"/>
    <w:link w:val="TOCHeadingChar"/>
    <w:uiPriority w:val="39"/>
    <w:semiHidden/>
    <w:unhideWhenUsed/>
    <w:qFormat/>
    <w:rsid w:val="00E7306B"/>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7306B"/>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E7306B"/>
    <w:pPr>
      <w:numPr>
        <w:numId w:val="20"/>
      </w:numPr>
      <w:ind w:left="2325" w:hanging="454"/>
    </w:pPr>
    <w:rPr>
      <w:lang w:val="en-GB"/>
    </w:rPr>
  </w:style>
  <w:style w:type="paragraph" w:customStyle="1" w:styleId="numericalroman">
    <w:name w:val="numerical roman"/>
    <w:basedOn w:val="ListParagraph"/>
    <w:qFormat/>
    <w:rsid w:val="00E7306B"/>
    <w:pPr>
      <w:numPr>
        <w:numId w:val="21"/>
      </w:numPr>
      <w:ind w:left="2325" w:right="0" w:hanging="454"/>
    </w:pPr>
  </w:style>
  <w:style w:type="paragraph" w:styleId="TOC6">
    <w:name w:val="toc 6"/>
    <w:basedOn w:val="Normal"/>
    <w:next w:val="Normal"/>
    <w:autoRedefine/>
    <w:uiPriority w:val="39"/>
    <w:unhideWhenUsed/>
    <w:rsid w:val="00DA3C13"/>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A3C13"/>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A3C13"/>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A3C13"/>
    <w:pPr>
      <w:spacing w:after="100"/>
      <w:ind w:left="1760" w:right="0"/>
      <w:jc w:val="left"/>
    </w:pPr>
    <w:rPr>
      <w:rFonts w:asciiTheme="minorHAnsi" w:eastAsiaTheme="minorEastAsia" w:hAnsiTheme="minorHAnsi" w:cstheme="minorBid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4.emf"/><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oleObject" Target="embeddings/oleObject3.bin"/><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oleObject" Target="embeddings/oleObject1.bin"/><Relationship Id="rId25" Type="http://schemas.openxmlformats.org/officeDocument/2006/relationships/oleObject" Target="embeddings/oleObject5.bin"/><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7.emf"/><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oleObject" Target="embeddings/oleObject4.bin"/><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6.emf"/><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Generic Specification</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9A385-8CC7-44EA-87C8-B0C0BD1B16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432107-4692-43C7-A444-ED4AED1211F3}">
  <ds:schemaRefs>
    <ds:schemaRef ds:uri="http://schemas.microsoft.com/sharepoint/v3/contenttype/forms"/>
  </ds:schemaRefs>
</ds:datastoreItem>
</file>

<file path=customXml/itemProps3.xml><?xml version="1.0" encoding="utf-8"?>
<ds:datastoreItem xmlns:ds="http://schemas.openxmlformats.org/officeDocument/2006/customXml" ds:itemID="{85D100A5-4386-481D-863F-790D96BB698B}">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08881D4F-E16C-4160-AF77-3B3514E22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353</TotalTime>
  <Pages>29</Pages>
  <Words>7279</Words>
  <Characters>41491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FUSES</vt:lpstr>
    </vt:vector>
  </TitlesOfParts>
  <Company>Hewlett-Packard Company</Company>
  <LinksUpToDate>false</LinksUpToDate>
  <CharactersWithSpaces>48673</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FUSES</dc:title>
  <dc:creator>Helga Hahnemann-Englert</dc:creator>
  <cp:lastModifiedBy>Steve Jeffery</cp:lastModifiedBy>
  <cp:revision>24</cp:revision>
  <cp:lastPrinted>2012-01-25T09:56:00Z</cp:lastPrinted>
  <dcterms:created xsi:type="dcterms:W3CDTF">2014-11-04T09:49:00Z</dcterms:created>
  <dcterms:modified xsi:type="dcterms:W3CDTF">2015-05-13T13:39:00Z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